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DF8F9" w14:textId="77777777" w:rsidR="00D077E9" w:rsidRDefault="00B37142" w:rsidP="00D70D02">
      <w:r>
        <w:rPr>
          <w:noProof/>
        </w:rPr>
        <mc:AlternateContent>
          <mc:Choice Requires="wps">
            <w:drawing>
              <wp:anchor distT="0" distB="0" distL="114300" distR="114300" simplePos="0" relativeHeight="251658244" behindDoc="0" locked="0" layoutInCell="1" allowOverlap="1" wp14:anchorId="6081787C" wp14:editId="45485874">
                <wp:simplePos x="0" y="0"/>
                <wp:positionH relativeFrom="column">
                  <wp:posOffset>4239260</wp:posOffset>
                </wp:positionH>
                <wp:positionV relativeFrom="paragraph">
                  <wp:posOffset>-173990</wp:posOffset>
                </wp:positionV>
                <wp:extent cx="2614295" cy="1085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14295" cy="1085850"/>
                        </a:xfrm>
                        <a:prstGeom prst="rect">
                          <a:avLst/>
                        </a:prstGeom>
                        <a:noFill/>
                        <a:ln w="6350">
                          <a:noFill/>
                        </a:ln>
                      </wps:spPr>
                      <wps:txbx>
                        <w:txbxContent>
                          <w:bookmarkStart w:id="0" w:name="_Hlk51835103"/>
                          <w:bookmarkEnd w:id="0"/>
                          <w:p w14:paraId="3ADCC353" w14:textId="77777777" w:rsidR="001B1B24" w:rsidRPr="00FA278C" w:rsidRDefault="00A9433B" w:rsidP="00035A96">
                            <w:pPr>
                              <w:jc w:val="right"/>
                              <w:rPr>
                                <w:color w:val="002060"/>
                                <w:sz w:val="32"/>
                                <w:szCs w:val="24"/>
                              </w:rPr>
                            </w:pPr>
                            <w:sdt>
                              <w:sdtPr>
                                <w:rPr>
                                  <w:color w:val="54B244"/>
                                  <w:sz w:val="32"/>
                                  <w:szCs w:val="24"/>
                                </w:rPr>
                                <w:id w:val="-1740469667"/>
                                <w:placeholder>
                                  <w:docPart w:val="4E778C9AA3CA45E0AF20F67BB95869EA"/>
                                </w:placeholder>
                                <w15:appearance w15:val="hidden"/>
                              </w:sdtPr>
                              <w:sdtEndPr>
                                <w:rPr>
                                  <w:color w:val="002060"/>
                                </w:rPr>
                              </w:sdtEndPr>
                              <w:sdtContent>
                                <w:r w:rsidR="001B1B24" w:rsidRPr="00FA278C">
                                  <w:rPr>
                                    <w:color w:val="54B244"/>
                                    <w:sz w:val="32"/>
                                    <w:szCs w:val="24"/>
                                  </w:rPr>
                                  <w:t>UNITED STATES ENVIRONMENTAL PROTECTION AGENCY</w:t>
                                </w:r>
                              </w:sdtContent>
                            </w:sdt>
                          </w:p>
                          <w:p w14:paraId="423E1933" w14:textId="77777777" w:rsidR="001B1B24" w:rsidRPr="00902ABD" w:rsidRDefault="001B1B24" w:rsidP="00035A96">
                            <w:pPr>
                              <w:pStyle w:val="BalloonText"/>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81787C" id="_x0000_t202" coordsize="21600,21600" o:spt="202" path="m,l,21600r21600,l21600,xe">
                <v:stroke joinstyle="miter"/>
                <v:path gradientshapeok="t" o:connecttype="rect"/>
              </v:shapetype>
              <v:shape id="Text Box 18" o:spid="_x0000_s1026" type="#_x0000_t202" style="position:absolute;margin-left:333.8pt;margin-top:-13.7pt;width:205.85pt;height: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" filled="f" stroked="f" strokeweight=".5pt">
                <v:textbox>
                  <w:txbxContent>
                    <w:bookmarkStart w:id="1" w:name="_Hlk51835103"/>
                    <w:bookmarkEnd w:id="1"/>
                    <w:p w14:paraId="3ADCC353" w14:textId="77777777" w:rsidR="001B1B24" w:rsidRPr="00FA278C" w:rsidRDefault="00A9433B" w:rsidP="00035A96">
                      <w:pPr>
                        <w:jc w:val="right"/>
                        <w:rPr>
                          <w:color w:val="002060"/>
                          <w:sz w:val="32"/>
                          <w:szCs w:val="24"/>
                        </w:rPr>
                      </w:pPr>
                      <w:sdt>
                        <w:sdtPr>
                          <w:rPr>
                            <w:color w:val="54B244"/>
                            <w:sz w:val="32"/>
                            <w:szCs w:val="24"/>
                          </w:rPr>
                          <w:id w:val="-1740469667"/>
                          <w:placeholder>
                            <w:docPart w:val="4E778C9AA3CA45E0AF20F67BB95869EA"/>
                          </w:placeholder>
                          <w15:appearance w15:val="hidden"/>
                        </w:sdtPr>
                        <w:sdtEndPr>
                          <w:rPr>
                            <w:color w:val="002060"/>
                          </w:rPr>
                        </w:sdtEndPr>
                        <w:sdtContent>
                          <w:r w:rsidR="001B1B24" w:rsidRPr="00FA278C">
                            <w:rPr>
                              <w:color w:val="54B244"/>
                              <w:sz w:val="32"/>
                              <w:szCs w:val="24"/>
                            </w:rPr>
                            <w:t>UNITED STATES ENVIRONMENTAL PROTECTION AGENCY</w:t>
                          </w:r>
                        </w:sdtContent>
                      </w:sdt>
                    </w:p>
                    <w:p w14:paraId="423E1933" w14:textId="77777777" w:rsidR="001B1B24" w:rsidRPr="00902ABD" w:rsidRDefault="001B1B24" w:rsidP="00035A96">
                      <w:pPr>
                        <w:pStyle w:val="BalloonText"/>
                        <w:jc w:val="right"/>
                        <w:rPr>
                          <w:sz w:val="18"/>
                          <w:szCs w:val="18"/>
                        </w:rPr>
                      </w:pPr>
                    </w:p>
                  </w:txbxContent>
                </v:textbox>
              </v:shape>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00"/>
      </w:tblGrid>
      <w:tr w:rsidR="00D077E9" w14:paraId="7DDEF5AC" w14:textId="77777777" w:rsidTr="00BD0A14">
        <w:trPr>
          <w:trHeight w:val="540"/>
        </w:trPr>
        <w:tc>
          <w:tcPr>
            <w:tcW w:w="5400" w:type="dxa"/>
            <w:tcBorders>
              <w:top w:val="nil"/>
              <w:left w:val="nil"/>
              <w:bottom w:val="nil"/>
              <w:right w:val="nil"/>
            </w:tcBorders>
          </w:tcPr>
          <w:p w14:paraId="63598F65" w14:textId="77777777" w:rsidR="00D077E9" w:rsidRDefault="00D077E9" w:rsidP="00D077E9"/>
        </w:tc>
      </w:tr>
      <w:tr w:rsidR="00D077E9" w14:paraId="0C6ADEA8" w14:textId="77777777" w:rsidTr="00BD0A14">
        <w:trPr>
          <w:trHeight w:val="7636"/>
        </w:trPr>
        <w:tc>
          <w:tcPr>
            <w:tcW w:w="5400" w:type="dxa"/>
            <w:tcBorders>
              <w:top w:val="nil"/>
              <w:left w:val="nil"/>
              <w:bottom w:val="nil"/>
              <w:right w:val="nil"/>
            </w:tcBorders>
          </w:tcPr>
          <w:p w14:paraId="6D83BB79" w14:textId="01705C28" w:rsidR="00D077E9" w:rsidRDefault="00AB4673" w:rsidP="00D077E9">
            <w:pPr>
              <w:rPr>
                <w:noProof/>
              </w:rPr>
            </w:pPr>
            <w:r>
              <w:rPr>
                <w:noProof/>
              </w:rPr>
              <mc:AlternateContent>
                <mc:Choice Requires="wps">
                  <w:drawing>
                    <wp:anchor distT="0" distB="0" distL="114300" distR="114300" simplePos="0" relativeHeight="251656192" behindDoc="0" locked="0" layoutInCell="1" allowOverlap="1" wp14:anchorId="07007C75" wp14:editId="40879E06">
                      <wp:simplePos x="0" y="0"/>
                      <wp:positionH relativeFrom="column">
                        <wp:posOffset>-425450</wp:posOffset>
                      </wp:positionH>
                      <wp:positionV relativeFrom="paragraph">
                        <wp:posOffset>450311</wp:posOffset>
                      </wp:positionV>
                      <wp:extent cx="6160169" cy="2266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160169" cy="2266950"/>
                              </a:xfrm>
                              <a:prstGeom prst="rect">
                                <a:avLst/>
                              </a:prstGeom>
                              <a:noFill/>
                              <a:ln w="6350">
                                <a:noFill/>
                              </a:ln>
                            </wps:spPr>
                            <wps:txbx>
                              <w:txbxContent>
                                <w:p w14:paraId="1A1756D5" w14:textId="5F35DF70" w:rsidR="001B1B24" w:rsidRPr="00AB4673" w:rsidRDefault="00AB4673" w:rsidP="00FA278C">
                                  <w:pPr>
                                    <w:pStyle w:val="Title"/>
                                    <w:spacing w:after="0"/>
                                    <w:rPr>
                                      <w:color w:val="024F75" w:themeColor="accent1"/>
                                      <w:szCs w:val="72"/>
                                    </w:rPr>
                                  </w:pPr>
                                  <w:r w:rsidRPr="00AB4673">
                                    <w:rPr>
                                      <w:color w:val="024F75" w:themeColor="accent1"/>
                                      <w:szCs w:val="72"/>
                                    </w:rPr>
                                    <w:t>NACT 221</w:t>
                                  </w:r>
                                  <w:r w:rsidR="00F71ACD" w:rsidRPr="00AB4673">
                                    <w:rPr>
                                      <w:color w:val="024F75" w:themeColor="accent1"/>
                                      <w:szCs w:val="72"/>
                                    </w:rPr>
                                    <w:t xml:space="preserve">: </w:t>
                                  </w:r>
                                  <w:r w:rsidRPr="00AB4673">
                                    <w:rPr>
                                      <w:color w:val="024F75" w:themeColor="accent1"/>
                                      <w:szCs w:val="72"/>
                                    </w:rPr>
                                    <w:t>INTROD</w:t>
                                  </w:r>
                                  <w:r>
                                    <w:rPr>
                                      <w:color w:val="024F75" w:themeColor="accent1"/>
                                      <w:szCs w:val="72"/>
                                    </w:rPr>
                                    <w:t>UC</w:t>
                                  </w:r>
                                  <w:r w:rsidRPr="00AB4673">
                                    <w:rPr>
                                      <w:color w:val="024F75" w:themeColor="accent1"/>
                                      <w:szCs w:val="72"/>
                                    </w:rPr>
                                    <w:t xml:space="preserve">TION TO </w:t>
                                  </w:r>
                                  <w:r w:rsidR="001B1B24" w:rsidRPr="00AB4673">
                                    <w:rPr>
                                      <w:color w:val="024F75" w:themeColor="accent1"/>
                                      <w:szCs w:val="72"/>
                                    </w:rPr>
                                    <w:t>CONTINUOUS MONITORING SYSTEMS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007C75" id="Text Box 8" o:spid="_x0000_s1027" type="#_x0000_t202" style="position:absolute;margin-left:-33.5pt;margin-top:35.45pt;width:485.05pt;height:1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" filled="f" stroked="f" strokeweight=".5pt">
                      <v:textbox>
                        <w:txbxContent>
                          <w:p w14:paraId="1A1756D5" w14:textId="5F35DF70" w:rsidR="001B1B24" w:rsidRPr="00AB4673" w:rsidRDefault="00AB4673" w:rsidP="00FA278C">
                            <w:pPr>
                              <w:pStyle w:val="Title"/>
                              <w:spacing w:after="0"/>
                              <w:rPr>
                                <w:color w:val="024F75" w:themeColor="accent1"/>
                                <w:szCs w:val="72"/>
                              </w:rPr>
                            </w:pPr>
                            <w:r w:rsidRPr="00AB4673">
                              <w:rPr>
                                <w:color w:val="024F75" w:themeColor="accent1"/>
                                <w:szCs w:val="72"/>
                              </w:rPr>
                              <w:t>NACT 221</w:t>
                            </w:r>
                            <w:r w:rsidR="00F71ACD" w:rsidRPr="00AB4673">
                              <w:rPr>
                                <w:color w:val="024F75" w:themeColor="accent1"/>
                                <w:szCs w:val="72"/>
                              </w:rPr>
                              <w:t xml:space="preserve">: </w:t>
                            </w:r>
                            <w:r w:rsidRPr="00AB4673">
                              <w:rPr>
                                <w:color w:val="024F75" w:themeColor="accent1"/>
                                <w:szCs w:val="72"/>
                              </w:rPr>
                              <w:t>INTROD</w:t>
                            </w:r>
                            <w:r>
                              <w:rPr>
                                <w:color w:val="024F75" w:themeColor="accent1"/>
                                <w:szCs w:val="72"/>
                              </w:rPr>
                              <w:t>UC</w:t>
                            </w:r>
                            <w:r w:rsidRPr="00AB4673">
                              <w:rPr>
                                <w:color w:val="024F75" w:themeColor="accent1"/>
                                <w:szCs w:val="72"/>
                              </w:rPr>
                              <w:t xml:space="preserve">TION TO </w:t>
                            </w:r>
                            <w:r w:rsidR="001B1B24" w:rsidRPr="00AB4673">
                              <w:rPr>
                                <w:color w:val="024F75" w:themeColor="accent1"/>
                                <w:szCs w:val="72"/>
                              </w:rPr>
                              <w:t>CONTINUOUS MONITORING SYSTEMS COURSE</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79C76566" wp14:editId="258206A4">
                      <wp:simplePos x="0" y="0"/>
                      <wp:positionH relativeFrom="column">
                        <wp:posOffset>753110</wp:posOffset>
                      </wp:positionH>
                      <wp:positionV relativeFrom="paragraph">
                        <wp:posOffset>880745</wp:posOffset>
                      </wp:positionV>
                      <wp:extent cx="7833995" cy="6447790"/>
                      <wp:effectExtent l="0" t="0" r="0" b="0"/>
                      <wp:wrapNone/>
                      <wp:docPr id="1" name="Group 1" descr="Group of photos on front page of the fact sheet"/>
                      <wp:cNvGraphicFramePr/>
                      <a:graphic xmlns:a="http://schemas.openxmlformats.org/drawingml/2006/main">
                        <a:graphicData uri="http://schemas.microsoft.com/office/word/2010/wordprocessingGroup">
                          <wpg:wgp>
                            <wpg:cNvGrpSpPr/>
                            <wpg:grpSpPr>
                              <a:xfrm>
                                <a:off x="0" y="0"/>
                                <a:ext cx="7833995" cy="6447790"/>
                                <a:chOff x="0" y="0"/>
                                <a:chExt cx="7834503" cy="6448298"/>
                              </a:xfrm>
                            </wpg:grpSpPr>
                            <pic:pic xmlns:pic="http://schemas.openxmlformats.org/drawingml/2006/picture">
                              <pic:nvPicPr>
                                <pic:cNvPr id="3" name="Picture 3" descr="A large green fiel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8789" y="1192842"/>
                                  <a:ext cx="2673985" cy="2074545"/>
                                </a:xfrm>
                                <a:prstGeom prst="hexagon">
                                  <a:avLst/>
                                </a:prstGeom>
                              </pic:spPr>
                            </pic:pic>
                            <pic:pic xmlns:pic="http://schemas.openxmlformats.org/drawingml/2006/picture">
                              <pic:nvPicPr>
                                <pic:cNvPr id="30" name="Picture 30" descr="A person standing in front of a build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548128" y="3316224"/>
                                  <a:ext cx="2633345" cy="2035810"/>
                                </a:xfrm>
                                <a:prstGeom prst="hexagon">
                                  <a:avLst/>
                                </a:prstGeom>
                              </pic:spPr>
                            </pic:pic>
                            <pic:pic xmlns:pic="http://schemas.openxmlformats.org/drawingml/2006/picture">
                              <pic:nvPicPr>
                                <pic:cNvPr id="32" name="Picture 32" descr="A group of people standing in a roo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255520"/>
                                  <a:ext cx="2875280" cy="2012950"/>
                                </a:xfrm>
                                <a:prstGeom prst="hexagon">
                                  <a:avLst/>
                                </a:prstGeom>
                              </pic:spPr>
                            </pic:pic>
                            <wps:wsp>
                              <wps:cNvPr id="6" name="Hexagon 6"/>
                              <wps:cNvSpPr/>
                              <wps:spPr>
                                <a:xfrm>
                                  <a:off x="4864608" y="2170176"/>
                                  <a:ext cx="2969895" cy="2105660"/>
                                </a:xfrm>
                                <a:prstGeom prst="hexagon">
                                  <a:avLst/>
                                </a:prstGeom>
                                <a:solidFill>
                                  <a:srgbClr val="D18D4F">
                                    <a:alpha val="5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exagon 9"/>
                              <wps:cNvSpPr/>
                              <wps:spPr>
                                <a:xfrm>
                                  <a:off x="4864608" y="0"/>
                                  <a:ext cx="2629535" cy="1997075"/>
                                </a:xfrm>
                                <a:prstGeom prst="hexagon">
                                  <a:avLst/>
                                </a:prstGeom>
                                <a:solidFill>
                                  <a:srgbClr val="D18D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10"/>
                              <wps:cNvSpPr/>
                              <wps:spPr>
                                <a:xfrm>
                                  <a:off x="4864608" y="4437888"/>
                                  <a:ext cx="2697480" cy="2010410"/>
                                </a:xfrm>
                                <a:prstGeom prst="hexagon">
                                  <a:avLst/>
                                </a:prstGeom>
                                <a:solidFill>
                                  <a:srgbClr val="D18D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8FBA5" id="Group 1" o:spid="_x0000_s1026" alt="Group of photos on front page of the fact sheet" style="position:absolute;margin-left:59.3pt;margin-top:69.35pt;width:616.85pt;height:507.7pt;z-index:251659264" coordsize="78345,64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arge green field&#10;&#10;Description automatically generated" style="position:absolute;left:24887;top:11928;width:26740;height:2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" adj="4189">
                        <v:imagedata r:id="rId15" o:title="A large green field&#10;&#10;Description automatically generated"/>
                      </v:shape>
                      <v:shape id="Picture 30" o:spid="_x0000_s1028" type="#_x0000_t75" alt="A person standing in front of a building&#10;&#10;Description automatically generated" style="position:absolute;left:25481;top:33162;width:26333;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" adj="4175">
                        <v:imagedata r:id="rId16" o:title="A person standing in front of a building&#10;&#10;Description automatically generated"/>
                      </v:shape>
                      <v:shape id="Picture 32" o:spid="_x0000_s1029" type="#_x0000_t75" alt="A group of people standing in a room&#10;&#10;Description automatically generated" style="position:absolute;top:22555;width:28752;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" adj="3780">
                        <v:imagedata r:id="rId17" o:title="A group of people standing in a room&#10;&#10;Description automatically generated"/>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30" type="#_x0000_t9" style="position:absolute;left:48646;top:21701;width:29699;height:2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" adj="3829" fillcolor="#d18d4f" stroked="f" strokeweight="2pt">
                        <v:fill opacity="34695f"/>
                      </v:shape>
                      <v:shape id="Hexagon 9" o:spid="_x0000_s1031" type="#_x0000_t9" style="position:absolute;left:48646;width:26295;height:19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" adj="4101" fillcolor="#d18d4f" stroked="f" strokeweight="2pt"/>
                      <v:shape id="Hexagon 10" o:spid="_x0000_s1032" type="#_x0000_t9" style="position:absolute;left:48646;top:44378;width:26974;height:20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" adj="4025" fillcolor="#d18d4f" stroked="f" strokeweight="2pt"/>
                    </v:group>
                  </w:pict>
                </mc:Fallback>
              </mc:AlternateContent>
            </w:r>
            <w:r w:rsidR="00772928">
              <w:rPr>
                <w:noProof/>
                <w:lang w:eastAsia="zh-TW"/>
              </w:rPr>
              <mc:AlternateContent>
                <mc:Choice Requires="wps">
                  <w:drawing>
                    <wp:anchor distT="0" distB="0" distL="114300" distR="114300" simplePos="0" relativeHeight="251662336" behindDoc="0" locked="0" layoutInCell="1" allowOverlap="1" wp14:anchorId="392B8DEB" wp14:editId="3279165A">
                      <wp:simplePos x="0" y="0"/>
                      <wp:positionH relativeFrom="column">
                        <wp:posOffset>-278765</wp:posOffset>
                      </wp:positionH>
                      <wp:positionV relativeFrom="paragraph">
                        <wp:posOffset>-701675</wp:posOffset>
                      </wp:positionV>
                      <wp:extent cx="2366645" cy="140462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04620"/>
                              </a:xfrm>
                              <a:prstGeom prst="rect">
                                <a:avLst/>
                              </a:prstGeom>
                              <a:solidFill>
                                <a:srgbClr val="FFFFFF"/>
                              </a:solidFill>
                              <a:ln w="9525">
                                <a:noFill/>
                                <a:miter lim="800000"/>
                                <a:headEnd/>
                                <a:tailEnd/>
                              </a:ln>
                            </wps:spPr>
                            <wps:txbx>
                              <w:txbxContent>
                                <w:p w14:paraId="2A3D70EF" w14:textId="77777777" w:rsidR="00772928" w:rsidRDefault="00772928">
                                  <w:bookmarkStart w:id="2" w:name="_Hlk40420484"/>
                                  <w:bookmarkEnd w:id="2"/>
                                  <w:r>
                                    <w:rPr>
                                      <w:noProof/>
                                    </w:rPr>
                                    <w:drawing>
                                      <wp:inline distT="0" distB="0" distL="0" distR="0" wp14:anchorId="39119C7E" wp14:editId="73AD72EC">
                                        <wp:extent cx="2141838" cy="660400"/>
                                        <wp:effectExtent l="0" t="0" r="0" b="635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_logo_green_sm.jpg"/>
                                                <pic:cNvPicPr/>
                                              </pic:nvPicPr>
                                              <pic:blipFill>
                                                <a:blip r:embed="rId18">
                                                  <a:extLst>
                                                    <a:ext uri="{28A0092B-C50C-407E-A947-70E740481C1C}">
                                                      <a14:useLocalDpi xmlns:a14="http://schemas.microsoft.com/office/drawing/2010/main" val="0"/>
                                                    </a:ext>
                                                  </a:extLst>
                                                </a:blip>
                                                <a:stretch>
                                                  <a:fillRect/>
                                                </a:stretch>
                                              </pic:blipFill>
                                              <pic:spPr>
                                                <a:xfrm>
                                                  <a:off x="0" y="0"/>
                                                  <a:ext cx="2160830" cy="66625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92B8DEB" id="Text Box 4" o:spid="_x0000_s1028" type="#_x0000_t202" style="position:absolute;margin-left:-21.95pt;margin-top:-55.25pt;width:186.35pt;height:110.6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" stroked="f">
                      <v:textbox style="mso-fit-shape-to-text:t">
                        <w:txbxContent>
                          <w:p w14:paraId="2A3D70EF" w14:textId="77777777" w:rsidR="00772928" w:rsidRDefault="00772928">
                            <w:bookmarkStart w:id="3" w:name="_Hlk40420484"/>
                            <w:bookmarkEnd w:id="3"/>
                            <w:r>
                              <w:rPr>
                                <w:noProof/>
                              </w:rPr>
                              <w:drawing>
                                <wp:inline distT="0" distB="0" distL="0" distR="0" wp14:anchorId="39119C7E" wp14:editId="73AD72EC">
                                  <wp:extent cx="2141838" cy="660400"/>
                                  <wp:effectExtent l="0" t="0" r="0" b="6350"/>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_logo_green_sm.jpg"/>
                                          <pic:cNvPicPr/>
                                        </pic:nvPicPr>
                                        <pic:blipFill>
                                          <a:blip r:embed="rId18">
                                            <a:extLst>
                                              <a:ext uri="{28A0092B-C50C-407E-A947-70E740481C1C}">
                                                <a14:useLocalDpi xmlns:a14="http://schemas.microsoft.com/office/drawing/2010/main" val="0"/>
                                              </a:ext>
                                            </a:extLst>
                                          </a:blip>
                                          <a:stretch>
                                            <a:fillRect/>
                                          </a:stretch>
                                        </pic:blipFill>
                                        <pic:spPr>
                                          <a:xfrm>
                                            <a:off x="0" y="0"/>
                                            <a:ext cx="2160830" cy="666256"/>
                                          </a:xfrm>
                                          <a:prstGeom prst="rect">
                                            <a:avLst/>
                                          </a:prstGeom>
                                        </pic:spPr>
                                      </pic:pic>
                                    </a:graphicData>
                                  </a:graphic>
                                </wp:inline>
                              </w:drawing>
                            </w:r>
                          </w:p>
                        </w:txbxContent>
                      </v:textbox>
                    </v:shape>
                  </w:pict>
                </mc:Fallback>
              </mc:AlternateContent>
            </w:r>
          </w:p>
        </w:tc>
      </w:tr>
      <w:tr w:rsidR="00D077E9" w14:paraId="4631EF65" w14:textId="77777777" w:rsidTr="00BD0A14">
        <w:trPr>
          <w:trHeight w:val="2171"/>
        </w:trPr>
        <w:tc>
          <w:tcPr>
            <w:tcW w:w="5400" w:type="dxa"/>
            <w:tcBorders>
              <w:top w:val="nil"/>
              <w:left w:val="nil"/>
              <w:bottom w:val="nil"/>
              <w:right w:val="nil"/>
            </w:tcBorders>
          </w:tcPr>
          <w:p w14:paraId="7AEC8C20" w14:textId="77777777" w:rsidR="00D077E9" w:rsidRDefault="00D077E9" w:rsidP="00D077E9">
            <w:pPr>
              <w:rPr>
                <w:noProof/>
                <w:sz w:val="10"/>
                <w:szCs w:val="10"/>
              </w:rPr>
            </w:pPr>
          </w:p>
          <w:p w14:paraId="5FC89133" w14:textId="77777777" w:rsidR="00D077E9" w:rsidRDefault="00D077E9" w:rsidP="00D077E9">
            <w:pPr>
              <w:rPr>
                <w:noProof/>
                <w:sz w:val="10"/>
                <w:szCs w:val="10"/>
              </w:rPr>
            </w:pPr>
          </w:p>
          <w:p w14:paraId="2C7728D2" w14:textId="77777777" w:rsidR="00D077E9" w:rsidRDefault="00D077E9" w:rsidP="00D077E9">
            <w:pPr>
              <w:rPr>
                <w:noProof/>
                <w:sz w:val="10"/>
                <w:szCs w:val="10"/>
              </w:rPr>
            </w:pPr>
          </w:p>
          <w:p w14:paraId="7265CB37" w14:textId="77777777" w:rsidR="00D077E9" w:rsidRPr="00D86945" w:rsidRDefault="00D077E9" w:rsidP="002636F4">
            <w:pPr>
              <w:rPr>
                <w:noProof/>
                <w:sz w:val="10"/>
                <w:szCs w:val="10"/>
              </w:rPr>
            </w:pPr>
          </w:p>
        </w:tc>
      </w:tr>
    </w:tbl>
    <w:p w14:paraId="2E029326" w14:textId="4ADFA957" w:rsidR="008B5CA8" w:rsidRPr="00AB4673" w:rsidRDefault="008B5CA8">
      <w:pPr>
        <w:spacing w:after="200"/>
        <w:rPr>
          <w:color w:val="3592CF" w:themeColor="accent2"/>
        </w:rPr>
        <w:sectPr w:rsidR="008B5CA8" w:rsidRPr="00AB4673" w:rsidSect="009F3FFE">
          <w:headerReference w:type="default" r:id="rId19"/>
          <w:footerReference w:type="default" r:id="rId20"/>
          <w:pgSz w:w="12240" w:h="15840"/>
          <w:pgMar w:top="1440" w:right="1152" w:bottom="1440" w:left="1152" w:header="0" w:footer="288" w:gutter="0"/>
          <w:pgNumType w:start="1"/>
          <w:cols w:space="720"/>
          <w:docGrid w:linePitch="382"/>
        </w:sectPr>
      </w:pPr>
      <w:bookmarkStart w:id="4" w:name="_GoBack"/>
      <w:bookmarkEnd w:id="4"/>
    </w:p>
    <w:p w14:paraId="33D3DAE4" w14:textId="77777777" w:rsidR="002638F9" w:rsidRPr="00AB4673" w:rsidRDefault="006015DE" w:rsidP="008C7951">
      <w:pPr>
        <w:pStyle w:val="Heading2"/>
        <w:rPr>
          <w:color w:val="024F75" w:themeColor="accent1"/>
        </w:rPr>
      </w:pPr>
      <w:bookmarkStart w:id="5" w:name="_Toc30018471"/>
      <w:bookmarkStart w:id="6" w:name="_Toc30071021"/>
      <w:r w:rsidRPr="00AB4673">
        <w:rPr>
          <w:color w:val="024F75" w:themeColor="accent1"/>
        </w:rPr>
        <w:lastRenderedPageBreak/>
        <w:t>Course Description</w:t>
      </w:r>
      <w:bookmarkEnd w:id="5"/>
      <w:bookmarkEnd w:id="6"/>
    </w:p>
    <w:p w14:paraId="52AF7C0F" w14:textId="7DB9EACF" w:rsidR="00AB4673" w:rsidRPr="00AB4673" w:rsidRDefault="00AB4673" w:rsidP="00AB4673">
      <w:pPr>
        <w:pStyle w:val="Content"/>
        <w:rPr>
          <w:color w:val="024F75" w:themeColor="accent1"/>
        </w:rPr>
      </w:pPr>
      <w:r w:rsidRPr="00AB4673">
        <w:rPr>
          <w:color w:val="024F75" w:themeColor="accent1"/>
        </w:rPr>
        <w:t>Th</w:t>
      </w:r>
      <w:r w:rsidRPr="00AB4673">
        <w:rPr>
          <w:color w:val="024F75" w:themeColor="accent1"/>
        </w:rPr>
        <w:t>is</w:t>
      </w:r>
      <w:r w:rsidRPr="00AB4673">
        <w:rPr>
          <w:color w:val="024F75" w:themeColor="accent1"/>
        </w:rPr>
        <w:t xml:space="preserve"> one-day classroom </w:t>
      </w:r>
      <w:r w:rsidRPr="00AB4673">
        <w:rPr>
          <w:color w:val="024F75" w:themeColor="accent1"/>
        </w:rPr>
        <w:t xml:space="preserve">course </w:t>
      </w:r>
      <w:r>
        <w:rPr>
          <w:color w:val="024F75" w:themeColor="accent1"/>
        </w:rPr>
        <w:t xml:space="preserve">(which may also be taught via virtual distance learning) </w:t>
      </w:r>
      <w:r w:rsidRPr="00AB4673">
        <w:rPr>
          <w:color w:val="024F75" w:themeColor="accent1"/>
        </w:rPr>
        <w:t xml:space="preserve">provides participants with a basic understanding of </w:t>
      </w:r>
      <w:r w:rsidRPr="00AB4673">
        <w:rPr>
          <w:color w:val="024F75" w:themeColor="accent1"/>
        </w:rPr>
        <w:t>continuous monitoring systems (CMS)</w:t>
      </w:r>
      <w:r w:rsidRPr="00AB4673">
        <w:rPr>
          <w:color w:val="024F75" w:themeColor="accent1"/>
        </w:rPr>
        <w:t>. It provides an overview of key concepts and information on CMS, including purpose and uses, types, systems design and components, regulations, audits/inspections, and enforcement procedures. This course is an introductory course to CMS.  For a more in-depth and comprehensive training course on CMS please refer to APTI 474, CMS.</w:t>
      </w:r>
    </w:p>
    <w:p w14:paraId="5CCA5225" w14:textId="58BE4130" w:rsidR="00364050" w:rsidRPr="00AB4673" w:rsidRDefault="00364050" w:rsidP="00CB148E">
      <w:pPr>
        <w:pStyle w:val="Content"/>
        <w:rPr>
          <w:color w:val="024F75" w:themeColor="accent1"/>
        </w:rPr>
      </w:pPr>
    </w:p>
    <w:p w14:paraId="2459BC3D" w14:textId="77777777" w:rsidR="008B70E9" w:rsidRPr="00AB4673" w:rsidRDefault="00364050" w:rsidP="00CB148E">
      <w:pPr>
        <w:pStyle w:val="Content"/>
        <w:rPr>
          <w:color w:val="024F75" w:themeColor="accent1"/>
        </w:rPr>
      </w:pPr>
      <w:r w:rsidRPr="00AB4673">
        <w:rPr>
          <w:color w:val="024F75" w:themeColor="accent1"/>
        </w:rPr>
        <w:t>The course materials can be found here:</w:t>
      </w:r>
    </w:p>
    <w:p w14:paraId="31D550E6" w14:textId="1A82608F" w:rsidR="00AB4673" w:rsidRPr="00AB4673" w:rsidRDefault="00AB4673" w:rsidP="00CB148E">
      <w:pPr>
        <w:pStyle w:val="Content"/>
        <w:rPr>
          <w:rFonts w:ascii="Verdana" w:hAnsi="Verdana"/>
          <w:color w:val="024F75" w:themeColor="accent1"/>
          <w:sz w:val="17"/>
          <w:szCs w:val="17"/>
        </w:rPr>
      </w:pPr>
      <w:hyperlink r:id="rId21" w:history="1">
        <w:r w:rsidRPr="00AB4673">
          <w:rPr>
            <w:rStyle w:val="Hyperlink"/>
            <w:rFonts w:ascii="Verdana" w:hAnsi="Verdana"/>
            <w:color w:val="024F75" w:themeColor="accent1"/>
            <w:sz w:val="17"/>
            <w:szCs w:val="17"/>
          </w:rPr>
          <w:t>https://www.apti-learn.net/LMS/EPAPlanPage.aspx?c=15&amp;t=NACT%20221</w:t>
        </w:r>
      </w:hyperlink>
    </w:p>
    <w:p w14:paraId="2037A988" w14:textId="77777777" w:rsidR="00AB4673" w:rsidRPr="00AB4673" w:rsidRDefault="00AB4673" w:rsidP="00CB148E">
      <w:pPr>
        <w:pStyle w:val="Content"/>
        <w:rPr>
          <w:color w:val="024F75" w:themeColor="accent1"/>
        </w:rPr>
      </w:pPr>
    </w:p>
    <w:p w14:paraId="1361908D" w14:textId="77777777" w:rsidR="00C4695C" w:rsidRPr="00AB4673" w:rsidRDefault="00C4695C" w:rsidP="008C7951">
      <w:pPr>
        <w:pStyle w:val="Heading2"/>
        <w:rPr>
          <w:color w:val="024F75" w:themeColor="accent1"/>
        </w:rPr>
      </w:pPr>
      <w:bookmarkStart w:id="7" w:name="_Toc30018472"/>
      <w:bookmarkStart w:id="8" w:name="_Toc30071022"/>
      <w:r w:rsidRPr="00AB4673">
        <w:rPr>
          <w:color w:val="024F75" w:themeColor="accent1"/>
        </w:rPr>
        <w:t>Course Organization</w:t>
      </w:r>
      <w:bookmarkEnd w:id="7"/>
      <w:bookmarkEnd w:id="8"/>
    </w:p>
    <w:p w14:paraId="1AC8D365" w14:textId="77777777" w:rsidR="00AB4673" w:rsidRPr="00AB4673" w:rsidRDefault="00AB4673" w:rsidP="00AB4673">
      <w:pPr>
        <w:pStyle w:val="Content"/>
        <w:rPr>
          <w:color w:val="024F75" w:themeColor="accent1"/>
        </w:rPr>
      </w:pPr>
      <w:r w:rsidRPr="00AB4673">
        <w:rPr>
          <w:color w:val="024F75" w:themeColor="accent1"/>
        </w:rPr>
        <w:t>There are three modules in this course:</w:t>
      </w:r>
    </w:p>
    <w:p w14:paraId="256282DD" w14:textId="77777777" w:rsidR="00AB4673" w:rsidRPr="00AB4673" w:rsidRDefault="00AB4673" w:rsidP="00AB4673">
      <w:pPr>
        <w:pStyle w:val="Content"/>
        <w:numPr>
          <w:ilvl w:val="0"/>
          <w:numId w:val="1"/>
        </w:numPr>
        <w:rPr>
          <w:color w:val="024F75" w:themeColor="accent1"/>
        </w:rPr>
      </w:pPr>
      <w:r w:rsidRPr="00AB4673">
        <w:rPr>
          <w:color w:val="024F75" w:themeColor="accent1"/>
        </w:rPr>
        <w:t>Module 1: Purpose and Types of CMS</w:t>
      </w:r>
    </w:p>
    <w:p w14:paraId="4F432277" w14:textId="77777777" w:rsidR="00AB4673" w:rsidRPr="00AB4673" w:rsidRDefault="00AB4673" w:rsidP="00AB4673">
      <w:pPr>
        <w:pStyle w:val="Content"/>
        <w:numPr>
          <w:ilvl w:val="0"/>
          <w:numId w:val="1"/>
        </w:numPr>
        <w:rPr>
          <w:color w:val="024F75" w:themeColor="accent1"/>
        </w:rPr>
      </w:pPr>
      <w:r w:rsidRPr="00AB4673">
        <w:rPr>
          <w:color w:val="024F75" w:themeColor="accent1"/>
        </w:rPr>
        <w:t>Module 2: Regulatory Aspects for CMS</w:t>
      </w:r>
    </w:p>
    <w:p w14:paraId="5D8E0253" w14:textId="77777777" w:rsidR="00AB4673" w:rsidRPr="00AB4673" w:rsidRDefault="00AB4673" w:rsidP="00AB4673">
      <w:pPr>
        <w:pStyle w:val="Content"/>
        <w:numPr>
          <w:ilvl w:val="0"/>
          <w:numId w:val="1"/>
        </w:numPr>
        <w:rPr>
          <w:color w:val="024F75" w:themeColor="accent1"/>
        </w:rPr>
      </w:pPr>
      <w:r w:rsidRPr="00AB4673">
        <w:rPr>
          <w:color w:val="024F75" w:themeColor="accent1"/>
        </w:rPr>
        <w:t>Module 3: Audits/Inspections and Enforcement</w:t>
      </w:r>
    </w:p>
    <w:p w14:paraId="48473891" w14:textId="77777777" w:rsidR="00CB148E" w:rsidRPr="00AB4673" w:rsidRDefault="00CB148E" w:rsidP="00CB148E">
      <w:pPr>
        <w:pStyle w:val="Content"/>
        <w:rPr>
          <w:color w:val="024F75" w:themeColor="accent1"/>
        </w:rPr>
      </w:pPr>
    </w:p>
    <w:p w14:paraId="6F51E29F" w14:textId="77777777" w:rsidR="00CB148E" w:rsidRPr="00AB4673" w:rsidRDefault="00CB148E" w:rsidP="008C7951">
      <w:pPr>
        <w:pStyle w:val="Heading2"/>
        <w:rPr>
          <w:color w:val="024F75" w:themeColor="accent1"/>
        </w:rPr>
      </w:pPr>
      <w:bookmarkStart w:id="9" w:name="_Toc30018473"/>
      <w:bookmarkStart w:id="10" w:name="_Toc30071023"/>
      <w:r w:rsidRPr="00AB4673">
        <w:rPr>
          <w:color w:val="024F75" w:themeColor="accent1"/>
        </w:rPr>
        <w:t>Target Audience</w:t>
      </w:r>
      <w:bookmarkEnd w:id="9"/>
      <w:bookmarkEnd w:id="10"/>
    </w:p>
    <w:p w14:paraId="678991CF" w14:textId="77777777" w:rsidR="00AB4673" w:rsidRPr="00AB4673" w:rsidRDefault="00AB4673" w:rsidP="00AB4673">
      <w:pPr>
        <w:pStyle w:val="Content"/>
        <w:rPr>
          <w:color w:val="024F75" w:themeColor="accent1"/>
        </w:rPr>
      </w:pPr>
      <w:bookmarkStart w:id="11" w:name="_Toc30018474"/>
      <w:bookmarkStart w:id="12" w:name="_Toc30071024"/>
      <w:r w:rsidRPr="00AB4673">
        <w:rPr>
          <w:color w:val="024F75" w:themeColor="accent1"/>
        </w:rPr>
        <w:t xml:space="preserve">This course is intended for a </w:t>
      </w:r>
      <w:proofErr w:type="gramStart"/>
      <w:r w:rsidRPr="00AB4673">
        <w:rPr>
          <w:color w:val="024F75" w:themeColor="accent1"/>
        </w:rPr>
        <w:t>fairly broad</w:t>
      </w:r>
      <w:proofErr w:type="gramEnd"/>
      <w:r w:rsidRPr="00AB4673">
        <w:rPr>
          <w:color w:val="024F75" w:themeColor="accent1"/>
        </w:rPr>
        <w:t xml:space="preserve"> audience and could include participants with non-technical backgrounds (e.g., a basic degree in science) as well as technical backgrounds (e.g., a chemical engineering degree). This course is an introductory course for </w:t>
      </w:r>
      <w:proofErr w:type="gramStart"/>
      <w:r w:rsidRPr="00AB4673">
        <w:rPr>
          <w:color w:val="024F75" w:themeColor="accent1"/>
        </w:rPr>
        <w:t>CMS,</w:t>
      </w:r>
      <w:proofErr w:type="gramEnd"/>
      <w:r w:rsidRPr="00AB4673">
        <w:rPr>
          <w:color w:val="024F75" w:themeColor="accent1"/>
        </w:rPr>
        <w:t xml:space="preserve"> therefore, no prior knowledge of CMS is presumed. This course is intended primarily for new hires or any participants who need a basic understanding of CMS in their job responsibilities. </w:t>
      </w:r>
    </w:p>
    <w:p w14:paraId="23ABB2DA" w14:textId="77777777" w:rsidR="00AB4673" w:rsidRPr="00AB4673" w:rsidRDefault="00AB4673" w:rsidP="00AB4673">
      <w:pPr>
        <w:pStyle w:val="Content"/>
        <w:rPr>
          <w:color w:val="024F75" w:themeColor="accent1"/>
        </w:rPr>
      </w:pPr>
    </w:p>
    <w:p w14:paraId="0CF92A51" w14:textId="77777777" w:rsidR="00AB4673" w:rsidRPr="00AB4673" w:rsidRDefault="00AB4673" w:rsidP="00AB4673">
      <w:pPr>
        <w:pStyle w:val="Content"/>
        <w:rPr>
          <w:color w:val="024F75" w:themeColor="accent1"/>
        </w:rPr>
      </w:pPr>
      <w:r w:rsidRPr="00AB4673">
        <w:rPr>
          <w:color w:val="024F75" w:themeColor="accent1"/>
        </w:rPr>
        <w:t>Staff who could benefit from the course include, but are not limited to the following:</w:t>
      </w:r>
    </w:p>
    <w:p w14:paraId="4DD92617" w14:textId="77777777" w:rsidR="00AB4673" w:rsidRPr="00AB4673" w:rsidRDefault="00AB4673" w:rsidP="00A9433B">
      <w:pPr>
        <w:pStyle w:val="Content"/>
        <w:numPr>
          <w:ilvl w:val="0"/>
          <w:numId w:val="2"/>
        </w:numPr>
        <w:rPr>
          <w:color w:val="024F75" w:themeColor="accent1"/>
        </w:rPr>
      </w:pPr>
      <w:r w:rsidRPr="00AB4673">
        <w:rPr>
          <w:color w:val="024F75" w:themeColor="accent1"/>
        </w:rPr>
        <w:t>Staff who are inspection and/or enforcement personnel</w:t>
      </w:r>
    </w:p>
    <w:p w14:paraId="1E9710D5" w14:textId="77777777" w:rsidR="00AB4673" w:rsidRPr="00AB4673" w:rsidRDefault="00AB4673" w:rsidP="00A9433B">
      <w:pPr>
        <w:pStyle w:val="Content"/>
        <w:numPr>
          <w:ilvl w:val="0"/>
          <w:numId w:val="2"/>
        </w:numPr>
        <w:spacing w:after="200"/>
        <w:rPr>
          <w:color w:val="024F75" w:themeColor="accent1"/>
        </w:rPr>
      </w:pPr>
      <w:r w:rsidRPr="00AB4673">
        <w:rPr>
          <w:color w:val="024F75" w:themeColor="accent1"/>
        </w:rPr>
        <w:t>Staff who observe stack test and CMS certifications</w:t>
      </w:r>
      <w:r w:rsidRPr="00AB4673">
        <w:rPr>
          <w:color w:val="024F75" w:themeColor="accent1"/>
        </w:rPr>
        <w:br w:type="page"/>
      </w:r>
    </w:p>
    <w:p w14:paraId="246D7201" w14:textId="77777777" w:rsidR="00AB4673" w:rsidRPr="00AB4673" w:rsidRDefault="00AB4673" w:rsidP="00A9433B">
      <w:pPr>
        <w:pStyle w:val="Content"/>
        <w:numPr>
          <w:ilvl w:val="0"/>
          <w:numId w:val="2"/>
        </w:numPr>
        <w:rPr>
          <w:color w:val="024F75" w:themeColor="accent1"/>
        </w:rPr>
      </w:pPr>
      <w:r w:rsidRPr="00AB4673">
        <w:rPr>
          <w:color w:val="024F75" w:themeColor="accent1"/>
        </w:rPr>
        <w:t>Staff who review audit reports</w:t>
      </w:r>
    </w:p>
    <w:p w14:paraId="57C3F192" w14:textId="6F31B433" w:rsidR="00AB4673" w:rsidRDefault="00AB4673" w:rsidP="00A9433B">
      <w:pPr>
        <w:pStyle w:val="Content"/>
        <w:numPr>
          <w:ilvl w:val="0"/>
          <w:numId w:val="2"/>
        </w:numPr>
        <w:rPr>
          <w:color w:val="024F75" w:themeColor="accent1"/>
        </w:rPr>
      </w:pPr>
      <w:r w:rsidRPr="00AB4673">
        <w:rPr>
          <w:color w:val="024F75" w:themeColor="accent1"/>
        </w:rPr>
        <w:t>Staff who work on permits</w:t>
      </w:r>
    </w:p>
    <w:p w14:paraId="60DAEA4F" w14:textId="77777777" w:rsidR="00A9433B" w:rsidRPr="00A9433B" w:rsidRDefault="00A9433B" w:rsidP="00A9433B">
      <w:pPr>
        <w:pStyle w:val="Content"/>
        <w:ind w:left="779"/>
        <w:rPr>
          <w:color w:val="024F75" w:themeColor="accent1"/>
        </w:rPr>
      </w:pPr>
    </w:p>
    <w:p w14:paraId="3DA3F3BE" w14:textId="7E1DC964" w:rsidR="00BF092E" w:rsidRPr="00AB4673" w:rsidRDefault="00680D42" w:rsidP="008C7951">
      <w:pPr>
        <w:pStyle w:val="Heading2"/>
        <w:rPr>
          <w:color w:val="024F75" w:themeColor="accent1"/>
        </w:rPr>
      </w:pPr>
      <w:r w:rsidRPr="00AB4673">
        <w:rPr>
          <w:color w:val="024F75" w:themeColor="accent1"/>
        </w:rPr>
        <w:t>Course Goals</w:t>
      </w:r>
      <w:bookmarkEnd w:id="11"/>
      <w:bookmarkEnd w:id="12"/>
    </w:p>
    <w:p w14:paraId="4C84655D" w14:textId="607208E6" w:rsidR="00AB4673" w:rsidRDefault="00AB4673" w:rsidP="00AB4673">
      <w:pPr>
        <w:pStyle w:val="Content"/>
        <w:rPr>
          <w:color w:val="024F75" w:themeColor="accent1"/>
        </w:rPr>
      </w:pPr>
      <w:r w:rsidRPr="00AB4673">
        <w:rPr>
          <w:color w:val="024F75" w:themeColor="accent1"/>
        </w:rPr>
        <w:t xml:space="preserve">Upon completing this course, learners will gain a basic understanding of Continuous Monitoring Systems (CMS). They will be able to use the knowledge gained on the following topics to assess the accuracy of CMS data and the ongoing compliance of sources monitored by CMS: </w:t>
      </w:r>
    </w:p>
    <w:p w14:paraId="11CC4995" w14:textId="77777777" w:rsidR="00AB4673" w:rsidRPr="00AB4673" w:rsidRDefault="00AB4673" w:rsidP="00AB4673">
      <w:pPr>
        <w:pStyle w:val="Content"/>
        <w:rPr>
          <w:color w:val="024F75" w:themeColor="accent1"/>
        </w:rPr>
      </w:pPr>
    </w:p>
    <w:p w14:paraId="0E318844" w14:textId="77777777" w:rsidR="00AB4673" w:rsidRPr="00AB4673" w:rsidRDefault="00AB4673" w:rsidP="00A9433B">
      <w:pPr>
        <w:pStyle w:val="Content"/>
        <w:numPr>
          <w:ilvl w:val="0"/>
          <w:numId w:val="3"/>
        </w:numPr>
        <w:rPr>
          <w:color w:val="024F75" w:themeColor="accent1"/>
        </w:rPr>
      </w:pPr>
      <w:r w:rsidRPr="00AB4673">
        <w:rPr>
          <w:color w:val="024F75" w:themeColor="accent1"/>
        </w:rPr>
        <w:t>Types and purposes of CMS</w:t>
      </w:r>
    </w:p>
    <w:p w14:paraId="1D454643" w14:textId="77777777" w:rsidR="00AB4673" w:rsidRPr="00AB4673" w:rsidRDefault="00AB4673" w:rsidP="00A9433B">
      <w:pPr>
        <w:pStyle w:val="Content"/>
        <w:numPr>
          <w:ilvl w:val="0"/>
          <w:numId w:val="3"/>
        </w:numPr>
        <w:rPr>
          <w:color w:val="024F75" w:themeColor="accent1"/>
        </w:rPr>
      </w:pPr>
      <w:r w:rsidRPr="00AB4673">
        <w:rPr>
          <w:color w:val="024F75" w:themeColor="accent1"/>
        </w:rPr>
        <w:t>Review of regulatory basis for CMS</w:t>
      </w:r>
    </w:p>
    <w:p w14:paraId="15FB8C8A" w14:textId="00C35200" w:rsidR="00AB4673" w:rsidRPr="00AB4673" w:rsidRDefault="00AB4673" w:rsidP="00A9433B">
      <w:pPr>
        <w:pStyle w:val="Content"/>
        <w:numPr>
          <w:ilvl w:val="0"/>
          <w:numId w:val="3"/>
        </w:numPr>
        <w:rPr>
          <w:color w:val="024F75" w:themeColor="accent1"/>
        </w:rPr>
      </w:pPr>
      <w:r w:rsidRPr="00AB4673">
        <w:rPr>
          <w:color w:val="024F75" w:themeColor="accent1"/>
        </w:rPr>
        <w:t>Overview of enforcement aspects for CMS</w:t>
      </w:r>
    </w:p>
    <w:p w14:paraId="39176E4D" w14:textId="77777777" w:rsidR="001437D9" w:rsidRPr="00AB4673" w:rsidRDefault="001437D9" w:rsidP="00CB148E">
      <w:pPr>
        <w:pStyle w:val="Content"/>
        <w:rPr>
          <w:color w:val="024F75" w:themeColor="accent1"/>
        </w:rPr>
      </w:pPr>
    </w:p>
    <w:p w14:paraId="52EF4641" w14:textId="77777777" w:rsidR="00F0725D" w:rsidRPr="00AB4673" w:rsidRDefault="00F0725D" w:rsidP="008C7951">
      <w:pPr>
        <w:pStyle w:val="Heading2"/>
        <w:rPr>
          <w:color w:val="024F75" w:themeColor="accent1"/>
        </w:rPr>
      </w:pPr>
      <w:bookmarkStart w:id="13" w:name="_Toc30018475"/>
      <w:bookmarkStart w:id="14" w:name="_Toc30071025"/>
      <w:r w:rsidRPr="00AB4673">
        <w:rPr>
          <w:color w:val="024F75" w:themeColor="accent1"/>
        </w:rPr>
        <w:t>Prerequisites</w:t>
      </w:r>
      <w:bookmarkEnd w:id="13"/>
      <w:bookmarkEnd w:id="14"/>
    </w:p>
    <w:p w14:paraId="406713FD" w14:textId="602D81BF" w:rsidR="00F0725D" w:rsidRPr="00AB4673" w:rsidRDefault="00F0725D" w:rsidP="00430758">
      <w:pPr>
        <w:tabs>
          <w:tab w:val="center" w:pos="4968"/>
        </w:tabs>
        <w:rPr>
          <w:b w:val="0"/>
          <w:color w:val="024F75" w:themeColor="accent1"/>
          <w:sz w:val="24"/>
        </w:rPr>
      </w:pPr>
      <w:r w:rsidRPr="00AB4673">
        <w:rPr>
          <w:b w:val="0"/>
          <w:color w:val="024F75" w:themeColor="accent1"/>
          <w:sz w:val="24"/>
        </w:rPr>
        <w:t>There are no prerequisites for this course.</w:t>
      </w:r>
      <w:r w:rsidR="00B556FE" w:rsidRPr="00AB4673">
        <w:rPr>
          <w:b w:val="0"/>
          <w:color w:val="024F75" w:themeColor="accent1"/>
          <w:sz w:val="24"/>
        </w:rPr>
        <w:t xml:space="preserve"> </w:t>
      </w:r>
    </w:p>
    <w:p w14:paraId="4D76ABB9" w14:textId="77777777" w:rsidR="00F0725D" w:rsidRPr="00AB4673" w:rsidRDefault="00F0725D" w:rsidP="00CB148E">
      <w:pPr>
        <w:pStyle w:val="Content"/>
        <w:rPr>
          <w:color w:val="024F75" w:themeColor="accent1"/>
        </w:rPr>
      </w:pPr>
    </w:p>
    <w:p w14:paraId="5CA6B7BD" w14:textId="77777777" w:rsidR="001E5D5D" w:rsidRPr="00AB4673" w:rsidRDefault="001E5D5D" w:rsidP="00430758">
      <w:pPr>
        <w:pStyle w:val="Content"/>
        <w:ind w:left="720"/>
        <w:rPr>
          <w:color w:val="024F75" w:themeColor="accent1"/>
        </w:rPr>
      </w:pPr>
    </w:p>
    <w:sectPr w:rsidR="001E5D5D" w:rsidRPr="00AB4673" w:rsidSect="00084312">
      <w:headerReference w:type="default" r:id="rId22"/>
      <w:footerReference w:type="default" r:id="rId23"/>
      <w:pgSz w:w="12240" w:h="15840"/>
      <w:pgMar w:top="1526" w:right="1152" w:bottom="2610" w:left="1152" w:header="864" w:footer="792" w:gutter="0"/>
      <w:pgNumType w:start="1"/>
      <w:cols w:space="720"/>
      <w:docGrid w:linePitch="382"/>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1F1088F" w16cex:dateUtc="2020-02-14T17:52:00Z"/>
  <w16cex:commentExtensible w16cex:durableId="21F1085A" w16cex:dateUtc="2020-02-14T17:51:00Z"/>
  <w16cex:commentExtensible w16cex:durableId="21F10A21" w16cex:dateUtc="2020-02-14T17:59:00Z"/>
  <w16cex:commentExtensible w16cex:durableId="76B50D13" w16cex:dateUtc="2020-03-25T17:56:53.07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26705" w14:textId="77777777" w:rsidR="004305D2" w:rsidRDefault="004305D2">
      <w:r>
        <w:separator/>
      </w:r>
    </w:p>
    <w:p w14:paraId="59670794" w14:textId="77777777" w:rsidR="004305D2" w:rsidRDefault="004305D2"/>
  </w:endnote>
  <w:endnote w:type="continuationSeparator" w:id="0">
    <w:p w14:paraId="609A8DA8" w14:textId="77777777" w:rsidR="004305D2" w:rsidRDefault="004305D2">
      <w:r>
        <w:continuationSeparator/>
      </w:r>
    </w:p>
    <w:p w14:paraId="24395E85" w14:textId="77777777" w:rsidR="004305D2" w:rsidRDefault="004305D2"/>
  </w:endnote>
  <w:endnote w:type="continuationNotice" w:id="1">
    <w:p w14:paraId="22EAD5E4" w14:textId="77777777" w:rsidR="004305D2" w:rsidRDefault="004305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73521865" w14:textId="77777777" w:rsidR="001B1B24" w:rsidRDefault="00A9433B">
        <w:pPr>
          <w:pStyle w:val="Footer"/>
          <w:jc w:val="center"/>
        </w:pPr>
      </w:p>
    </w:sdtContent>
  </w:sdt>
  <w:p w14:paraId="2F7EC970" w14:textId="77777777" w:rsidR="001B1B24" w:rsidRDefault="001B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977412"/>
      <w:docPartObj>
        <w:docPartGallery w:val="Page Numbers (Bottom of Page)"/>
        <w:docPartUnique/>
      </w:docPartObj>
    </w:sdtPr>
    <w:sdtEndPr/>
    <w:sdtContent>
      <w:p w14:paraId="354E859E" w14:textId="77777777" w:rsidR="001B1B24" w:rsidRDefault="001B1B24">
        <w:pPr>
          <w:pStyle w:val="Footer"/>
        </w:pPr>
        <w:r>
          <w:rPr>
            <w:noProof/>
          </w:rPr>
          <mc:AlternateContent>
            <mc:Choice Requires="wps">
              <w:drawing>
                <wp:anchor distT="0" distB="0" distL="114300" distR="114300" simplePos="0" relativeHeight="251658240" behindDoc="1" locked="0" layoutInCell="1" allowOverlap="1" wp14:anchorId="5C3BE5A0" wp14:editId="35AB1D3A">
                  <wp:simplePos x="0" y="0"/>
                  <wp:positionH relativeFrom="page">
                    <wp:align>left</wp:align>
                  </wp:positionH>
                  <wp:positionV relativeFrom="page">
                    <wp:align>bottom</wp:align>
                  </wp:positionV>
                  <wp:extent cx="2125980" cy="2054860"/>
                  <wp:effectExtent l="0" t="0" r="7620" b="2540"/>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E3441" w14:textId="77777777" w:rsidR="001B1B24" w:rsidRPr="00A9433B" w:rsidRDefault="001B1B24">
                              <w:pPr>
                                <w:jc w:val="center"/>
                                <w:rPr>
                                  <w:color w:val="auto"/>
                                  <w:szCs w:val="72"/>
                                </w:rPr>
                              </w:pPr>
                              <w:r w:rsidRPr="00A9433B">
                                <w:rPr>
                                  <w:rFonts w:cs="Times New Roman"/>
                                  <w:color w:val="auto"/>
                                  <w:sz w:val="22"/>
                                </w:rPr>
                                <w:fldChar w:fldCharType="begin"/>
                              </w:r>
                              <w:r w:rsidRPr="00A9433B">
                                <w:rPr>
                                  <w:color w:val="auto"/>
                                </w:rPr>
                                <w:instrText xml:space="preserve"> PAGE    \* MERGEFORMAT </w:instrText>
                              </w:r>
                              <w:r w:rsidRPr="00A9433B">
                                <w:rPr>
                                  <w:rFonts w:cs="Times New Roman"/>
                                  <w:color w:val="auto"/>
                                  <w:sz w:val="22"/>
                                </w:rPr>
                                <w:fldChar w:fldCharType="separate"/>
                              </w:r>
                              <w:r w:rsidRPr="00A9433B">
                                <w:rPr>
                                  <w:rFonts w:asciiTheme="majorHAnsi" w:eastAsiaTheme="majorEastAsia" w:hAnsiTheme="majorHAnsi" w:cstheme="majorBidi"/>
                                  <w:noProof/>
                                  <w:color w:val="auto"/>
                                  <w:sz w:val="72"/>
                                  <w:szCs w:val="72"/>
                                </w:rPr>
                                <w:t>2</w:t>
                              </w:r>
                              <w:r w:rsidRPr="00A9433B">
                                <w:rPr>
                                  <w:rFonts w:asciiTheme="majorHAnsi" w:eastAsiaTheme="majorEastAsia" w:hAnsiTheme="majorHAnsi" w:cstheme="majorBidi"/>
                                  <w:noProof/>
                                  <w:color w:val="auto"/>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E5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9" type="#_x0000_t5" style="position:absolute;margin-left:0;margin-top:0;width:167.4pt;height:161.8pt;flip:x;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" adj="21600" fillcolor="#3a8ea9 [2407]" stroked="f" strokeweight="2pt">
                  <v:textbox>
                    <w:txbxContent>
                      <w:p w14:paraId="685E3441" w14:textId="77777777" w:rsidR="001B1B24" w:rsidRPr="00A9433B" w:rsidRDefault="001B1B24">
                        <w:pPr>
                          <w:jc w:val="center"/>
                          <w:rPr>
                            <w:color w:val="auto"/>
                            <w:szCs w:val="72"/>
                          </w:rPr>
                        </w:pPr>
                        <w:r w:rsidRPr="00A9433B">
                          <w:rPr>
                            <w:rFonts w:cs="Times New Roman"/>
                            <w:color w:val="auto"/>
                            <w:sz w:val="22"/>
                          </w:rPr>
                          <w:fldChar w:fldCharType="begin"/>
                        </w:r>
                        <w:r w:rsidRPr="00A9433B">
                          <w:rPr>
                            <w:color w:val="auto"/>
                          </w:rPr>
                          <w:instrText xml:space="preserve"> PAGE    \* MERGEFORMAT </w:instrText>
                        </w:r>
                        <w:r w:rsidRPr="00A9433B">
                          <w:rPr>
                            <w:rFonts w:cs="Times New Roman"/>
                            <w:color w:val="auto"/>
                            <w:sz w:val="22"/>
                          </w:rPr>
                          <w:fldChar w:fldCharType="separate"/>
                        </w:r>
                        <w:r w:rsidRPr="00A9433B">
                          <w:rPr>
                            <w:rFonts w:asciiTheme="majorHAnsi" w:eastAsiaTheme="majorEastAsia" w:hAnsiTheme="majorHAnsi" w:cstheme="majorBidi"/>
                            <w:noProof/>
                            <w:color w:val="auto"/>
                            <w:sz w:val="72"/>
                            <w:szCs w:val="72"/>
                          </w:rPr>
                          <w:t>2</w:t>
                        </w:r>
                        <w:r w:rsidRPr="00A9433B">
                          <w:rPr>
                            <w:rFonts w:asciiTheme="majorHAnsi" w:eastAsiaTheme="majorEastAsia" w:hAnsiTheme="majorHAnsi" w:cstheme="majorBidi"/>
                            <w:noProof/>
                            <w:color w:val="auto"/>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797DB" w14:textId="77777777" w:rsidR="004305D2" w:rsidRDefault="004305D2">
      <w:r>
        <w:separator/>
      </w:r>
    </w:p>
    <w:p w14:paraId="1B5951CD" w14:textId="77777777" w:rsidR="004305D2" w:rsidRDefault="004305D2"/>
  </w:footnote>
  <w:footnote w:type="continuationSeparator" w:id="0">
    <w:p w14:paraId="4CA3E384" w14:textId="77777777" w:rsidR="004305D2" w:rsidRDefault="004305D2">
      <w:r>
        <w:continuationSeparator/>
      </w:r>
    </w:p>
    <w:p w14:paraId="465C0D37" w14:textId="77777777" w:rsidR="004305D2" w:rsidRDefault="004305D2"/>
  </w:footnote>
  <w:footnote w:type="continuationNotice" w:id="1">
    <w:p w14:paraId="163E1D30" w14:textId="77777777" w:rsidR="004305D2" w:rsidRDefault="004305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CDC3" w14:textId="77777777" w:rsidR="001B1B24" w:rsidRDefault="001B1B24" w:rsidP="008B5CA8">
    <w:pPr>
      <w:pStyle w:val="Header"/>
    </w:pPr>
  </w:p>
  <w:p w14:paraId="341DAA1A" w14:textId="77777777" w:rsidR="001B1B24" w:rsidRDefault="001B1B24" w:rsidP="008B5CA8">
    <w:pPr>
      <w:pStyle w:val="Header"/>
    </w:pPr>
  </w:p>
  <w:p w14:paraId="71136F60" w14:textId="77777777" w:rsidR="001B1B24" w:rsidRPr="008B5CA8" w:rsidRDefault="001B1B24" w:rsidP="008B5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A3FC" w14:textId="339ECC03" w:rsidR="001B1B24" w:rsidRDefault="00AB4673" w:rsidP="007B1A83">
    <w:pPr>
      <w:pStyle w:val="Header"/>
      <w:pBdr>
        <w:bottom w:val="single" w:sz="2" w:space="1" w:color="0F0D29" w:themeColor="text1"/>
      </w:pBdr>
      <w:rPr>
        <w:b w:val="0"/>
        <w:bCs/>
        <w:sz w:val="20"/>
        <w:szCs w:val="16"/>
      </w:rPr>
    </w:pPr>
    <w:r w:rsidRPr="00AB4673">
      <w:rPr>
        <w:b w:val="0"/>
        <w:bCs/>
        <w:color w:val="024F75" w:themeColor="accent1"/>
        <w:sz w:val="20"/>
        <w:szCs w:val="16"/>
      </w:rPr>
      <w:t>INTRODUCTION TO CONTINUOUS MONITORING SYSTEMS COURSE</w:t>
    </w:r>
    <w:r w:rsidR="001B1B24" w:rsidRPr="00AB4673">
      <w:rPr>
        <w:b w:val="0"/>
        <w:bCs/>
        <w:color w:val="024F75" w:themeColor="accent1"/>
        <w:sz w:val="20"/>
        <w:szCs w:val="16"/>
      </w:rPr>
      <w:t xml:space="preserve"> </w:t>
    </w:r>
    <w:r w:rsidR="001B1B24" w:rsidRPr="00AB4673">
      <w:rPr>
        <w:b w:val="0"/>
        <w:bCs/>
        <w:color w:val="024F75" w:themeColor="accent1"/>
      </w:rPr>
      <w:tab/>
    </w:r>
    <w:r w:rsidR="001B1B24" w:rsidRPr="00AB4673">
      <w:rPr>
        <w:b w:val="0"/>
        <w:bCs/>
        <w:color w:val="024F75" w:themeColor="accent1"/>
      </w:rPr>
      <w:tab/>
    </w:r>
    <w:r w:rsidR="001B1B24" w:rsidRPr="00A80250">
      <w:rPr>
        <w:b w:val="0"/>
        <w:bCs/>
      </w:rPr>
      <w:tab/>
    </w:r>
    <w:r w:rsidR="001B1B24" w:rsidRPr="00A80250">
      <w:rPr>
        <w:b w:val="0"/>
        <w:bCs/>
      </w:rPr>
      <w:tab/>
    </w:r>
    <w:r w:rsidR="001B1B24" w:rsidRPr="00A80250">
      <w:rPr>
        <w:b w:val="0"/>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F4538"/>
    <w:multiLevelType w:val="hybridMultilevel"/>
    <w:tmpl w:val="78DE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45DE3"/>
    <w:multiLevelType w:val="hybridMultilevel"/>
    <w:tmpl w:val="40F8B622"/>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 w15:restartNumberingAfterBreak="0">
    <w:nsid w:val="406D6337"/>
    <w:multiLevelType w:val="hybridMultilevel"/>
    <w:tmpl w:val="0B6687D6"/>
    <w:lvl w:ilvl="0" w:tplc="04090001">
      <w:start w:val="1"/>
      <w:numFmt w:val="bullet"/>
      <w:lvlText w:val=""/>
      <w:lvlJc w:val="left"/>
      <w:pPr>
        <w:tabs>
          <w:tab w:val="num" w:pos="720"/>
        </w:tabs>
        <w:ind w:left="720" w:hanging="360"/>
      </w:pPr>
      <w:rPr>
        <w:rFonts w:ascii="Symbol" w:hAnsi="Symbol" w:hint="default"/>
      </w:rPr>
    </w:lvl>
    <w:lvl w:ilvl="1" w:tplc="47AC26B8">
      <w:start w:val="1"/>
      <w:numFmt w:val="bullet"/>
      <w:lvlText w:val="•"/>
      <w:lvlJc w:val="left"/>
      <w:pPr>
        <w:tabs>
          <w:tab w:val="num" w:pos="1440"/>
        </w:tabs>
        <w:ind w:left="1440" w:hanging="360"/>
      </w:pPr>
      <w:rPr>
        <w:rFonts w:ascii="Arial" w:hAnsi="Arial" w:cs="Times New Roman" w:hint="default"/>
      </w:rPr>
    </w:lvl>
    <w:lvl w:ilvl="2" w:tplc="EB0A9366">
      <w:start w:val="1"/>
      <w:numFmt w:val="bullet"/>
      <w:lvlText w:val="•"/>
      <w:lvlJc w:val="left"/>
      <w:pPr>
        <w:tabs>
          <w:tab w:val="num" w:pos="2160"/>
        </w:tabs>
        <w:ind w:left="2160" w:hanging="360"/>
      </w:pPr>
      <w:rPr>
        <w:rFonts w:ascii="Arial" w:hAnsi="Arial" w:cs="Times New Roman" w:hint="default"/>
      </w:rPr>
    </w:lvl>
    <w:lvl w:ilvl="3" w:tplc="18028BC0">
      <w:start w:val="1"/>
      <w:numFmt w:val="bullet"/>
      <w:lvlText w:val="•"/>
      <w:lvlJc w:val="left"/>
      <w:pPr>
        <w:tabs>
          <w:tab w:val="num" w:pos="2880"/>
        </w:tabs>
        <w:ind w:left="2880" w:hanging="360"/>
      </w:pPr>
      <w:rPr>
        <w:rFonts w:ascii="Arial" w:hAnsi="Arial" w:cs="Times New Roman" w:hint="default"/>
      </w:rPr>
    </w:lvl>
    <w:lvl w:ilvl="4" w:tplc="D8280EC8">
      <w:start w:val="1"/>
      <w:numFmt w:val="bullet"/>
      <w:lvlText w:val="•"/>
      <w:lvlJc w:val="left"/>
      <w:pPr>
        <w:tabs>
          <w:tab w:val="num" w:pos="3600"/>
        </w:tabs>
        <w:ind w:left="3600" w:hanging="360"/>
      </w:pPr>
      <w:rPr>
        <w:rFonts w:ascii="Arial" w:hAnsi="Arial" w:cs="Times New Roman" w:hint="default"/>
      </w:rPr>
    </w:lvl>
    <w:lvl w:ilvl="5" w:tplc="723C0086">
      <w:start w:val="1"/>
      <w:numFmt w:val="bullet"/>
      <w:lvlText w:val="•"/>
      <w:lvlJc w:val="left"/>
      <w:pPr>
        <w:tabs>
          <w:tab w:val="num" w:pos="4320"/>
        </w:tabs>
        <w:ind w:left="4320" w:hanging="360"/>
      </w:pPr>
      <w:rPr>
        <w:rFonts w:ascii="Arial" w:hAnsi="Arial" w:cs="Times New Roman" w:hint="default"/>
      </w:rPr>
    </w:lvl>
    <w:lvl w:ilvl="6" w:tplc="8DF0C71E">
      <w:start w:val="1"/>
      <w:numFmt w:val="bullet"/>
      <w:lvlText w:val="•"/>
      <w:lvlJc w:val="left"/>
      <w:pPr>
        <w:tabs>
          <w:tab w:val="num" w:pos="5040"/>
        </w:tabs>
        <w:ind w:left="5040" w:hanging="360"/>
      </w:pPr>
      <w:rPr>
        <w:rFonts w:ascii="Arial" w:hAnsi="Arial" w:cs="Times New Roman" w:hint="default"/>
      </w:rPr>
    </w:lvl>
    <w:lvl w:ilvl="7" w:tplc="4EEE7298">
      <w:start w:val="1"/>
      <w:numFmt w:val="bullet"/>
      <w:lvlText w:val="•"/>
      <w:lvlJc w:val="left"/>
      <w:pPr>
        <w:tabs>
          <w:tab w:val="num" w:pos="5760"/>
        </w:tabs>
        <w:ind w:left="5760" w:hanging="360"/>
      </w:pPr>
      <w:rPr>
        <w:rFonts w:ascii="Arial" w:hAnsi="Arial" w:cs="Times New Roman" w:hint="default"/>
      </w:rPr>
    </w:lvl>
    <w:lvl w:ilvl="8" w:tplc="901CF382">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EE"/>
    <w:rsid w:val="00000B52"/>
    <w:rsid w:val="00001468"/>
    <w:rsid w:val="0000184B"/>
    <w:rsid w:val="00002085"/>
    <w:rsid w:val="00003A16"/>
    <w:rsid w:val="00004266"/>
    <w:rsid w:val="000047C7"/>
    <w:rsid w:val="00006C2A"/>
    <w:rsid w:val="00006E87"/>
    <w:rsid w:val="0000799A"/>
    <w:rsid w:val="00007E19"/>
    <w:rsid w:val="000121CF"/>
    <w:rsid w:val="0001221D"/>
    <w:rsid w:val="00012D3A"/>
    <w:rsid w:val="00014677"/>
    <w:rsid w:val="0001505C"/>
    <w:rsid w:val="00015369"/>
    <w:rsid w:val="00015DF2"/>
    <w:rsid w:val="00017731"/>
    <w:rsid w:val="000178EB"/>
    <w:rsid w:val="00020E3B"/>
    <w:rsid w:val="00021E26"/>
    <w:rsid w:val="00024823"/>
    <w:rsid w:val="0002482E"/>
    <w:rsid w:val="00024EA8"/>
    <w:rsid w:val="00026A47"/>
    <w:rsid w:val="00027239"/>
    <w:rsid w:val="000274BC"/>
    <w:rsid w:val="000301EB"/>
    <w:rsid w:val="0003215E"/>
    <w:rsid w:val="00032F6D"/>
    <w:rsid w:val="00033ECB"/>
    <w:rsid w:val="00034021"/>
    <w:rsid w:val="00035134"/>
    <w:rsid w:val="00035A96"/>
    <w:rsid w:val="000413F3"/>
    <w:rsid w:val="00041728"/>
    <w:rsid w:val="000420F2"/>
    <w:rsid w:val="00045FC4"/>
    <w:rsid w:val="0004610D"/>
    <w:rsid w:val="00050324"/>
    <w:rsid w:val="000511FC"/>
    <w:rsid w:val="00053273"/>
    <w:rsid w:val="00055990"/>
    <w:rsid w:val="00056935"/>
    <w:rsid w:val="00060764"/>
    <w:rsid w:val="00060938"/>
    <w:rsid w:val="00061548"/>
    <w:rsid w:val="00061D33"/>
    <w:rsid w:val="0006288C"/>
    <w:rsid w:val="00063EA1"/>
    <w:rsid w:val="00064033"/>
    <w:rsid w:val="0006602D"/>
    <w:rsid w:val="00066465"/>
    <w:rsid w:val="0006672C"/>
    <w:rsid w:val="00067FE5"/>
    <w:rsid w:val="00071BED"/>
    <w:rsid w:val="000721A8"/>
    <w:rsid w:val="000729DD"/>
    <w:rsid w:val="00072D5B"/>
    <w:rsid w:val="00075C50"/>
    <w:rsid w:val="0007717A"/>
    <w:rsid w:val="00077E69"/>
    <w:rsid w:val="000808D2"/>
    <w:rsid w:val="00084312"/>
    <w:rsid w:val="00084552"/>
    <w:rsid w:val="00085848"/>
    <w:rsid w:val="00085A8C"/>
    <w:rsid w:val="000868B2"/>
    <w:rsid w:val="000875B1"/>
    <w:rsid w:val="0008799F"/>
    <w:rsid w:val="000904C0"/>
    <w:rsid w:val="00091742"/>
    <w:rsid w:val="00091F42"/>
    <w:rsid w:val="00093BBF"/>
    <w:rsid w:val="000943C5"/>
    <w:rsid w:val="00096B6E"/>
    <w:rsid w:val="000976A4"/>
    <w:rsid w:val="000A0150"/>
    <w:rsid w:val="000A2902"/>
    <w:rsid w:val="000A34F7"/>
    <w:rsid w:val="000A3577"/>
    <w:rsid w:val="000A4018"/>
    <w:rsid w:val="000A43A1"/>
    <w:rsid w:val="000A5AF4"/>
    <w:rsid w:val="000A63A1"/>
    <w:rsid w:val="000A6B0F"/>
    <w:rsid w:val="000A7078"/>
    <w:rsid w:val="000B064E"/>
    <w:rsid w:val="000B27AC"/>
    <w:rsid w:val="000B2EC0"/>
    <w:rsid w:val="000B3EC5"/>
    <w:rsid w:val="000B4BA2"/>
    <w:rsid w:val="000B54AC"/>
    <w:rsid w:val="000B5E17"/>
    <w:rsid w:val="000B7823"/>
    <w:rsid w:val="000C316A"/>
    <w:rsid w:val="000C373F"/>
    <w:rsid w:val="000C403B"/>
    <w:rsid w:val="000D0A0A"/>
    <w:rsid w:val="000D5C93"/>
    <w:rsid w:val="000E25A5"/>
    <w:rsid w:val="000E4C8C"/>
    <w:rsid w:val="000E4F07"/>
    <w:rsid w:val="000E6078"/>
    <w:rsid w:val="000E63C9"/>
    <w:rsid w:val="000E75E9"/>
    <w:rsid w:val="000F0044"/>
    <w:rsid w:val="000F0B24"/>
    <w:rsid w:val="000F1F8F"/>
    <w:rsid w:val="000F2C59"/>
    <w:rsid w:val="000F4E5B"/>
    <w:rsid w:val="000F5CD4"/>
    <w:rsid w:val="000F605F"/>
    <w:rsid w:val="0010052E"/>
    <w:rsid w:val="00101698"/>
    <w:rsid w:val="001017E0"/>
    <w:rsid w:val="00101F8C"/>
    <w:rsid w:val="001024EE"/>
    <w:rsid w:val="00102FBF"/>
    <w:rsid w:val="00103F85"/>
    <w:rsid w:val="00104A78"/>
    <w:rsid w:val="00105686"/>
    <w:rsid w:val="00106705"/>
    <w:rsid w:val="00106EDA"/>
    <w:rsid w:val="00110D90"/>
    <w:rsid w:val="0011142A"/>
    <w:rsid w:val="001119E1"/>
    <w:rsid w:val="00111A9C"/>
    <w:rsid w:val="001139B6"/>
    <w:rsid w:val="00114DF6"/>
    <w:rsid w:val="00114FA7"/>
    <w:rsid w:val="001170F1"/>
    <w:rsid w:val="00120EEB"/>
    <w:rsid w:val="001259CC"/>
    <w:rsid w:val="00125F8E"/>
    <w:rsid w:val="001279C9"/>
    <w:rsid w:val="00127F80"/>
    <w:rsid w:val="00130E9D"/>
    <w:rsid w:val="0013116D"/>
    <w:rsid w:val="00140B89"/>
    <w:rsid w:val="001420E2"/>
    <w:rsid w:val="00142B11"/>
    <w:rsid w:val="00142CE3"/>
    <w:rsid w:val="00142EEE"/>
    <w:rsid w:val="001437D9"/>
    <w:rsid w:val="00146C45"/>
    <w:rsid w:val="0014718D"/>
    <w:rsid w:val="00150A6D"/>
    <w:rsid w:val="00150C36"/>
    <w:rsid w:val="00151C5A"/>
    <w:rsid w:val="00151DEC"/>
    <w:rsid w:val="001528FD"/>
    <w:rsid w:val="00152F97"/>
    <w:rsid w:val="00153EB5"/>
    <w:rsid w:val="00154060"/>
    <w:rsid w:val="001563C0"/>
    <w:rsid w:val="00156E6D"/>
    <w:rsid w:val="00157E03"/>
    <w:rsid w:val="001606C0"/>
    <w:rsid w:val="00161DB4"/>
    <w:rsid w:val="00162752"/>
    <w:rsid w:val="001634CF"/>
    <w:rsid w:val="001639F5"/>
    <w:rsid w:val="0016652C"/>
    <w:rsid w:val="00166E18"/>
    <w:rsid w:val="00167CB8"/>
    <w:rsid w:val="00170ADA"/>
    <w:rsid w:val="00170B04"/>
    <w:rsid w:val="0017370F"/>
    <w:rsid w:val="00173A8B"/>
    <w:rsid w:val="00173AE1"/>
    <w:rsid w:val="00173D2C"/>
    <w:rsid w:val="00180AED"/>
    <w:rsid w:val="001820E1"/>
    <w:rsid w:val="0018341C"/>
    <w:rsid w:val="00184C8F"/>
    <w:rsid w:val="00184CE7"/>
    <w:rsid w:val="00185B35"/>
    <w:rsid w:val="00186260"/>
    <w:rsid w:val="00187948"/>
    <w:rsid w:val="00187D23"/>
    <w:rsid w:val="00190A4F"/>
    <w:rsid w:val="0019114D"/>
    <w:rsid w:val="001A04BD"/>
    <w:rsid w:val="001A0E9E"/>
    <w:rsid w:val="001A7A5B"/>
    <w:rsid w:val="001B1B24"/>
    <w:rsid w:val="001B2E98"/>
    <w:rsid w:val="001B3D13"/>
    <w:rsid w:val="001B41B3"/>
    <w:rsid w:val="001C2601"/>
    <w:rsid w:val="001C27A8"/>
    <w:rsid w:val="001C2BCC"/>
    <w:rsid w:val="001C4EB7"/>
    <w:rsid w:val="001C569A"/>
    <w:rsid w:val="001C71BC"/>
    <w:rsid w:val="001C7462"/>
    <w:rsid w:val="001C7522"/>
    <w:rsid w:val="001D27A7"/>
    <w:rsid w:val="001D2F30"/>
    <w:rsid w:val="001D4937"/>
    <w:rsid w:val="001D6DF6"/>
    <w:rsid w:val="001E0326"/>
    <w:rsid w:val="001E3307"/>
    <w:rsid w:val="001E3443"/>
    <w:rsid w:val="001E4464"/>
    <w:rsid w:val="001E5755"/>
    <w:rsid w:val="001E5D5D"/>
    <w:rsid w:val="001F04BF"/>
    <w:rsid w:val="001F0D26"/>
    <w:rsid w:val="001F2926"/>
    <w:rsid w:val="001F2BC8"/>
    <w:rsid w:val="001F2EA5"/>
    <w:rsid w:val="001F371E"/>
    <w:rsid w:val="001F3D8E"/>
    <w:rsid w:val="001F46DE"/>
    <w:rsid w:val="001F50FF"/>
    <w:rsid w:val="001F5F6B"/>
    <w:rsid w:val="001F7D00"/>
    <w:rsid w:val="00202FF4"/>
    <w:rsid w:val="002052B3"/>
    <w:rsid w:val="00210169"/>
    <w:rsid w:val="00210C05"/>
    <w:rsid w:val="00213651"/>
    <w:rsid w:val="002157FC"/>
    <w:rsid w:val="00221B0A"/>
    <w:rsid w:val="00221DDC"/>
    <w:rsid w:val="00222495"/>
    <w:rsid w:val="002243A0"/>
    <w:rsid w:val="00227FB7"/>
    <w:rsid w:val="00230412"/>
    <w:rsid w:val="00230F0C"/>
    <w:rsid w:val="00231E6C"/>
    <w:rsid w:val="00234EFE"/>
    <w:rsid w:val="002355A9"/>
    <w:rsid w:val="002374E2"/>
    <w:rsid w:val="002377B6"/>
    <w:rsid w:val="0024160E"/>
    <w:rsid w:val="00243EBC"/>
    <w:rsid w:val="002442B9"/>
    <w:rsid w:val="00246A35"/>
    <w:rsid w:val="00250CC0"/>
    <w:rsid w:val="00251D78"/>
    <w:rsid w:val="00251E69"/>
    <w:rsid w:val="002522A1"/>
    <w:rsid w:val="002537BF"/>
    <w:rsid w:val="00255D73"/>
    <w:rsid w:val="0025655C"/>
    <w:rsid w:val="002568E1"/>
    <w:rsid w:val="0026096C"/>
    <w:rsid w:val="00260E87"/>
    <w:rsid w:val="002636F4"/>
    <w:rsid w:val="002638F9"/>
    <w:rsid w:val="00263FEC"/>
    <w:rsid w:val="00267216"/>
    <w:rsid w:val="00271542"/>
    <w:rsid w:val="002740D9"/>
    <w:rsid w:val="00274556"/>
    <w:rsid w:val="00276D2F"/>
    <w:rsid w:val="0027740D"/>
    <w:rsid w:val="002803C0"/>
    <w:rsid w:val="0028113D"/>
    <w:rsid w:val="0028288C"/>
    <w:rsid w:val="0028299E"/>
    <w:rsid w:val="00282C57"/>
    <w:rsid w:val="00284348"/>
    <w:rsid w:val="00284DA4"/>
    <w:rsid w:val="00284FB0"/>
    <w:rsid w:val="0028615E"/>
    <w:rsid w:val="00286B28"/>
    <w:rsid w:val="0029006E"/>
    <w:rsid w:val="002900A7"/>
    <w:rsid w:val="0029025E"/>
    <w:rsid w:val="00290306"/>
    <w:rsid w:val="002907CD"/>
    <w:rsid w:val="00290B60"/>
    <w:rsid w:val="00293B55"/>
    <w:rsid w:val="00294A62"/>
    <w:rsid w:val="002963B1"/>
    <w:rsid w:val="00297D4C"/>
    <w:rsid w:val="002A062F"/>
    <w:rsid w:val="002A0F56"/>
    <w:rsid w:val="002A1324"/>
    <w:rsid w:val="002A14C8"/>
    <w:rsid w:val="002A1745"/>
    <w:rsid w:val="002A1EB4"/>
    <w:rsid w:val="002A2147"/>
    <w:rsid w:val="002A21F1"/>
    <w:rsid w:val="002A41CF"/>
    <w:rsid w:val="002A477F"/>
    <w:rsid w:val="002A49B4"/>
    <w:rsid w:val="002A4E65"/>
    <w:rsid w:val="002A54F8"/>
    <w:rsid w:val="002A7CD6"/>
    <w:rsid w:val="002B188C"/>
    <w:rsid w:val="002B40F5"/>
    <w:rsid w:val="002B4F0E"/>
    <w:rsid w:val="002B55BF"/>
    <w:rsid w:val="002C1287"/>
    <w:rsid w:val="002C17FE"/>
    <w:rsid w:val="002C1E01"/>
    <w:rsid w:val="002C4930"/>
    <w:rsid w:val="002C4935"/>
    <w:rsid w:val="002C7B8D"/>
    <w:rsid w:val="002D091E"/>
    <w:rsid w:val="002D2EEC"/>
    <w:rsid w:val="002D4DD6"/>
    <w:rsid w:val="002D4F2B"/>
    <w:rsid w:val="002D5B72"/>
    <w:rsid w:val="002D7D13"/>
    <w:rsid w:val="002E1923"/>
    <w:rsid w:val="002E3BEA"/>
    <w:rsid w:val="002E40D1"/>
    <w:rsid w:val="002E5ADC"/>
    <w:rsid w:val="002F2AB9"/>
    <w:rsid w:val="002F50ED"/>
    <w:rsid w:val="002F51F5"/>
    <w:rsid w:val="002F71EC"/>
    <w:rsid w:val="003045D4"/>
    <w:rsid w:val="0030670B"/>
    <w:rsid w:val="00311152"/>
    <w:rsid w:val="00311733"/>
    <w:rsid w:val="00312137"/>
    <w:rsid w:val="00321B33"/>
    <w:rsid w:val="003261EF"/>
    <w:rsid w:val="00330359"/>
    <w:rsid w:val="0033077C"/>
    <w:rsid w:val="0033540F"/>
    <w:rsid w:val="0033762F"/>
    <w:rsid w:val="003401B2"/>
    <w:rsid w:val="003406FE"/>
    <w:rsid w:val="0034137D"/>
    <w:rsid w:val="00342287"/>
    <w:rsid w:val="00343C53"/>
    <w:rsid w:val="00344F99"/>
    <w:rsid w:val="0034577B"/>
    <w:rsid w:val="003516C9"/>
    <w:rsid w:val="00352BBC"/>
    <w:rsid w:val="00353143"/>
    <w:rsid w:val="00353F19"/>
    <w:rsid w:val="0035730A"/>
    <w:rsid w:val="003579A0"/>
    <w:rsid w:val="00360AC0"/>
    <w:rsid w:val="00361D97"/>
    <w:rsid w:val="003639D9"/>
    <w:rsid w:val="00363C08"/>
    <w:rsid w:val="00364050"/>
    <w:rsid w:val="003641A3"/>
    <w:rsid w:val="0036442A"/>
    <w:rsid w:val="00366C7E"/>
    <w:rsid w:val="00366F95"/>
    <w:rsid w:val="00367C06"/>
    <w:rsid w:val="00373425"/>
    <w:rsid w:val="0037427B"/>
    <w:rsid w:val="00375A1E"/>
    <w:rsid w:val="00376892"/>
    <w:rsid w:val="00377A8E"/>
    <w:rsid w:val="00383500"/>
    <w:rsid w:val="00384EA3"/>
    <w:rsid w:val="0039082D"/>
    <w:rsid w:val="003908D8"/>
    <w:rsid w:val="003914DD"/>
    <w:rsid w:val="003938DB"/>
    <w:rsid w:val="0039400E"/>
    <w:rsid w:val="0039413D"/>
    <w:rsid w:val="00394AAA"/>
    <w:rsid w:val="003959B2"/>
    <w:rsid w:val="00397531"/>
    <w:rsid w:val="003A0494"/>
    <w:rsid w:val="003A18C7"/>
    <w:rsid w:val="003A1B55"/>
    <w:rsid w:val="003A39A1"/>
    <w:rsid w:val="003A405F"/>
    <w:rsid w:val="003A5482"/>
    <w:rsid w:val="003A7E99"/>
    <w:rsid w:val="003B1BB9"/>
    <w:rsid w:val="003B2BAD"/>
    <w:rsid w:val="003B3EAB"/>
    <w:rsid w:val="003B5407"/>
    <w:rsid w:val="003B563B"/>
    <w:rsid w:val="003C04DE"/>
    <w:rsid w:val="003C0EDA"/>
    <w:rsid w:val="003C1E8A"/>
    <w:rsid w:val="003C2191"/>
    <w:rsid w:val="003C2759"/>
    <w:rsid w:val="003C3B14"/>
    <w:rsid w:val="003C443E"/>
    <w:rsid w:val="003C773F"/>
    <w:rsid w:val="003D0CDB"/>
    <w:rsid w:val="003D2E72"/>
    <w:rsid w:val="003D34D9"/>
    <w:rsid w:val="003D3863"/>
    <w:rsid w:val="003D6DB3"/>
    <w:rsid w:val="003E185C"/>
    <w:rsid w:val="003E2320"/>
    <w:rsid w:val="003E2328"/>
    <w:rsid w:val="003E5137"/>
    <w:rsid w:val="003E7FA6"/>
    <w:rsid w:val="003F0EDF"/>
    <w:rsid w:val="003F1652"/>
    <w:rsid w:val="003F1CC2"/>
    <w:rsid w:val="003F54FC"/>
    <w:rsid w:val="00400F5E"/>
    <w:rsid w:val="00402A6A"/>
    <w:rsid w:val="0040411E"/>
    <w:rsid w:val="004078A7"/>
    <w:rsid w:val="00407EF0"/>
    <w:rsid w:val="004110BD"/>
    <w:rsid w:val="004110DE"/>
    <w:rsid w:val="00412101"/>
    <w:rsid w:val="004158EA"/>
    <w:rsid w:val="00420048"/>
    <w:rsid w:val="004226AA"/>
    <w:rsid w:val="004226F7"/>
    <w:rsid w:val="004254E6"/>
    <w:rsid w:val="00425EDE"/>
    <w:rsid w:val="004305D2"/>
    <w:rsid w:val="00430758"/>
    <w:rsid w:val="004307B6"/>
    <w:rsid w:val="00430EB4"/>
    <w:rsid w:val="004321A9"/>
    <w:rsid w:val="0043272F"/>
    <w:rsid w:val="004329C6"/>
    <w:rsid w:val="004335CA"/>
    <w:rsid w:val="00433DB8"/>
    <w:rsid w:val="0043467B"/>
    <w:rsid w:val="00436362"/>
    <w:rsid w:val="00436670"/>
    <w:rsid w:val="00437B5C"/>
    <w:rsid w:val="0044085A"/>
    <w:rsid w:val="00440991"/>
    <w:rsid w:val="004424C4"/>
    <w:rsid w:val="00444A98"/>
    <w:rsid w:val="00445270"/>
    <w:rsid w:val="00445A0B"/>
    <w:rsid w:val="004516A5"/>
    <w:rsid w:val="00454F0F"/>
    <w:rsid w:val="00460F8B"/>
    <w:rsid w:val="0046123D"/>
    <w:rsid w:val="0046282A"/>
    <w:rsid w:val="00463D17"/>
    <w:rsid w:val="004656CF"/>
    <w:rsid w:val="00466A2C"/>
    <w:rsid w:val="0047259A"/>
    <w:rsid w:val="00472BD7"/>
    <w:rsid w:val="00472CCA"/>
    <w:rsid w:val="0048379F"/>
    <w:rsid w:val="00485069"/>
    <w:rsid w:val="0048588C"/>
    <w:rsid w:val="00486F0D"/>
    <w:rsid w:val="004906E9"/>
    <w:rsid w:val="00491D15"/>
    <w:rsid w:val="004938C9"/>
    <w:rsid w:val="0049712F"/>
    <w:rsid w:val="004A00F5"/>
    <w:rsid w:val="004A0E0A"/>
    <w:rsid w:val="004A155C"/>
    <w:rsid w:val="004A19F0"/>
    <w:rsid w:val="004A2564"/>
    <w:rsid w:val="004A2F28"/>
    <w:rsid w:val="004A42D3"/>
    <w:rsid w:val="004B21A5"/>
    <w:rsid w:val="004B24BE"/>
    <w:rsid w:val="004B29F3"/>
    <w:rsid w:val="004B4310"/>
    <w:rsid w:val="004B5C5A"/>
    <w:rsid w:val="004B6DF2"/>
    <w:rsid w:val="004B727F"/>
    <w:rsid w:val="004C0B20"/>
    <w:rsid w:val="004C0F01"/>
    <w:rsid w:val="004C148D"/>
    <w:rsid w:val="004C4621"/>
    <w:rsid w:val="004C687A"/>
    <w:rsid w:val="004D3D23"/>
    <w:rsid w:val="004D6F92"/>
    <w:rsid w:val="004E1619"/>
    <w:rsid w:val="004E2C7E"/>
    <w:rsid w:val="004E61E4"/>
    <w:rsid w:val="004E7DAB"/>
    <w:rsid w:val="004F078B"/>
    <w:rsid w:val="004F13DD"/>
    <w:rsid w:val="004F1425"/>
    <w:rsid w:val="004F24D6"/>
    <w:rsid w:val="004F2691"/>
    <w:rsid w:val="004F28BB"/>
    <w:rsid w:val="004F7CC4"/>
    <w:rsid w:val="00501B2E"/>
    <w:rsid w:val="005037F0"/>
    <w:rsid w:val="0050562B"/>
    <w:rsid w:val="0050713A"/>
    <w:rsid w:val="005073DF"/>
    <w:rsid w:val="00507E7D"/>
    <w:rsid w:val="00512A45"/>
    <w:rsid w:val="005136B0"/>
    <w:rsid w:val="005139BE"/>
    <w:rsid w:val="005154CE"/>
    <w:rsid w:val="00516A86"/>
    <w:rsid w:val="005178D6"/>
    <w:rsid w:val="00520AD4"/>
    <w:rsid w:val="00520AF4"/>
    <w:rsid w:val="005216E5"/>
    <w:rsid w:val="00521E78"/>
    <w:rsid w:val="005258AC"/>
    <w:rsid w:val="00525DA9"/>
    <w:rsid w:val="00526928"/>
    <w:rsid w:val="005275F6"/>
    <w:rsid w:val="005323C2"/>
    <w:rsid w:val="005332AB"/>
    <w:rsid w:val="0053468B"/>
    <w:rsid w:val="00536A68"/>
    <w:rsid w:val="005402A3"/>
    <w:rsid w:val="0054077B"/>
    <w:rsid w:val="005415BE"/>
    <w:rsid w:val="00542B7F"/>
    <w:rsid w:val="005445AB"/>
    <w:rsid w:val="0054474B"/>
    <w:rsid w:val="00545B5A"/>
    <w:rsid w:val="00547CDD"/>
    <w:rsid w:val="00551988"/>
    <w:rsid w:val="005534D9"/>
    <w:rsid w:val="0055703B"/>
    <w:rsid w:val="0055777C"/>
    <w:rsid w:val="00557ACC"/>
    <w:rsid w:val="00560B12"/>
    <w:rsid w:val="0056143F"/>
    <w:rsid w:val="00563199"/>
    <w:rsid w:val="005633DF"/>
    <w:rsid w:val="00564070"/>
    <w:rsid w:val="00565986"/>
    <w:rsid w:val="00566C6A"/>
    <w:rsid w:val="005705C6"/>
    <w:rsid w:val="00570A25"/>
    <w:rsid w:val="00572102"/>
    <w:rsid w:val="005730EC"/>
    <w:rsid w:val="0057349E"/>
    <w:rsid w:val="005743D3"/>
    <w:rsid w:val="00574F29"/>
    <w:rsid w:val="00575B9D"/>
    <w:rsid w:val="00575C8F"/>
    <w:rsid w:val="00577389"/>
    <w:rsid w:val="005806CD"/>
    <w:rsid w:val="005819D7"/>
    <w:rsid w:val="00581C83"/>
    <w:rsid w:val="005825BE"/>
    <w:rsid w:val="00582D4F"/>
    <w:rsid w:val="00584288"/>
    <w:rsid w:val="005847AC"/>
    <w:rsid w:val="00584ED5"/>
    <w:rsid w:val="00585307"/>
    <w:rsid w:val="00586860"/>
    <w:rsid w:val="00587AD3"/>
    <w:rsid w:val="00587EAC"/>
    <w:rsid w:val="00591FAC"/>
    <w:rsid w:val="0059219B"/>
    <w:rsid w:val="00592826"/>
    <w:rsid w:val="005928AC"/>
    <w:rsid w:val="00595673"/>
    <w:rsid w:val="00595D95"/>
    <w:rsid w:val="00596195"/>
    <w:rsid w:val="00596526"/>
    <w:rsid w:val="005A1663"/>
    <w:rsid w:val="005A1832"/>
    <w:rsid w:val="005A2733"/>
    <w:rsid w:val="005A3D4B"/>
    <w:rsid w:val="005A5416"/>
    <w:rsid w:val="005A6174"/>
    <w:rsid w:val="005A662B"/>
    <w:rsid w:val="005B0BD7"/>
    <w:rsid w:val="005B0D30"/>
    <w:rsid w:val="005B1C57"/>
    <w:rsid w:val="005B3F2A"/>
    <w:rsid w:val="005B497F"/>
    <w:rsid w:val="005B49A3"/>
    <w:rsid w:val="005B59AC"/>
    <w:rsid w:val="005C1DDF"/>
    <w:rsid w:val="005C2C40"/>
    <w:rsid w:val="005C5352"/>
    <w:rsid w:val="005C6F0F"/>
    <w:rsid w:val="005D15A9"/>
    <w:rsid w:val="005D2488"/>
    <w:rsid w:val="005D2EEC"/>
    <w:rsid w:val="005D3461"/>
    <w:rsid w:val="005D52ED"/>
    <w:rsid w:val="005D6304"/>
    <w:rsid w:val="005D6707"/>
    <w:rsid w:val="005D6EA8"/>
    <w:rsid w:val="005E0A77"/>
    <w:rsid w:val="005E492F"/>
    <w:rsid w:val="005E4C84"/>
    <w:rsid w:val="005E5A71"/>
    <w:rsid w:val="005F03D6"/>
    <w:rsid w:val="005F1BB0"/>
    <w:rsid w:val="005F3311"/>
    <w:rsid w:val="005F3D7B"/>
    <w:rsid w:val="005F5723"/>
    <w:rsid w:val="005F5F0F"/>
    <w:rsid w:val="005F63EF"/>
    <w:rsid w:val="00600EF5"/>
    <w:rsid w:val="006015DE"/>
    <w:rsid w:val="00601A63"/>
    <w:rsid w:val="006023C7"/>
    <w:rsid w:val="0060304B"/>
    <w:rsid w:val="00603BAE"/>
    <w:rsid w:val="006042CE"/>
    <w:rsid w:val="00607EE5"/>
    <w:rsid w:val="006110C3"/>
    <w:rsid w:val="006113A9"/>
    <w:rsid w:val="00611BB2"/>
    <w:rsid w:val="00616460"/>
    <w:rsid w:val="00620CE0"/>
    <w:rsid w:val="00620D39"/>
    <w:rsid w:val="00620E8A"/>
    <w:rsid w:val="00622CD5"/>
    <w:rsid w:val="00623075"/>
    <w:rsid w:val="00624D08"/>
    <w:rsid w:val="006270C4"/>
    <w:rsid w:val="00630E05"/>
    <w:rsid w:val="00632777"/>
    <w:rsid w:val="00632953"/>
    <w:rsid w:val="00634EBC"/>
    <w:rsid w:val="00636BF9"/>
    <w:rsid w:val="0063704C"/>
    <w:rsid w:val="00640FA1"/>
    <w:rsid w:val="00643670"/>
    <w:rsid w:val="0064390D"/>
    <w:rsid w:val="0064580E"/>
    <w:rsid w:val="00645DB0"/>
    <w:rsid w:val="006471C4"/>
    <w:rsid w:val="0064739B"/>
    <w:rsid w:val="00651368"/>
    <w:rsid w:val="00651574"/>
    <w:rsid w:val="00651786"/>
    <w:rsid w:val="00655DEA"/>
    <w:rsid w:val="00656C4D"/>
    <w:rsid w:val="00660457"/>
    <w:rsid w:val="00660CD8"/>
    <w:rsid w:val="006647CD"/>
    <w:rsid w:val="00664D06"/>
    <w:rsid w:val="00665269"/>
    <w:rsid w:val="00666253"/>
    <w:rsid w:val="006675AB"/>
    <w:rsid w:val="00667818"/>
    <w:rsid w:val="0067266E"/>
    <w:rsid w:val="006762E4"/>
    <w:rsid w:val="00680053"/>
    <w:rsid w:val="00680D42"/>
    <w:rsid w:val="006844BE"/>
    <w:rsid w:val="006847B6"/>
    <w:rsid w:val="00684A2E"/>
    <w:rsid w:val="00690040"/>
    <w:rsid w:val="00693678"/>
    <w:rsid w:val="00694A4D"/>
    <w:rsid w:val="006A4023"/>
    <w:rsid w:val="006A4071"/>
    <w:rsid w:val="006B4412"/>
    <w:rsid w:val="006B5852"/>
    <w:rsid w:val="006B63D5"/>
    <w:rsid w:val="006B65B5"/>
    <w:rsid w:val="006B66EF"/>
    <w:rsid w:val="006C12B4"/>
    <w:rsid w:val="006C1869"/>
    <w:rsid w:val="006C1E27"/>
    <w:rsid w:val="006C4995"/>
    <w:rsid w:val="006C5B0A"/>
    <w:rsid w:val="006C62A6"/>
    <w:rsid w:val="006C78F8"/>
    <w:rsid w:val="006D24A7"/>
    <w:rsid w:val="006D3EDD"/>
    <w:rsid w:val="006D3F48"/>
    <w:rsid w:val="006D3FC5"/>
    <w:rsid w:val="006D4256"/>
    <w:rsid w:val="006D443F"/>
    <w:rsid w:val="006D5583"/>
    <w:rsid w:val="006D569D"/>
    <w:rsid w:val="006D690A"/>
    <w:rsid w:val="006E0C0D"/>
    <w:rsid w:val="006E226F"/>
    <w:rsid w:val="006E2B0A"/>
    <w:rsid w:val="006E3B6C"/>
    <w:rsid w:val="006E3DF3"/>
    <w:rsid w:val="006E45D5"/>
    <w:rsid w:val="006E4EB4"/>
    <w:rsid w:val="006E5716"/>
    <w:rsid w:val="006E5990"/>
    <w:rsid w:val="006E7AB8"/>
    <w:rsid w:val="006F03D3"/>
    <w:rsid w:val="006F06A6"/>
    <w:rsid w:val="006F47CD"/>
    <w:rsid w:val="006F5A6A"/>
    <w:rsid w:val="006F72C2"/>
    <w:rsid w:val="00702540"/>
    <w:rsid w:val="007030E7"/>
    <w:rsid w:val="00703F0D"/>
    <w:rsid w:val="0070443A"/>
    <w:rsid w:val="0070588C"/>
    <w:rsid w:val="00706A8C"/>
    <w:rsid w:val="00706C87"/>
    <w:rsid w:val="00706F84"/>
    <w:rsid w:val="00707CE8"/>
    <w:rsid w:val="00712D91"/>
    <w:rsid w:val="00713DBB"/>
    <w:rsid w:val="00716EF0"/>
    <w:rsid w:val="0072051C"/>
    <w:rsid w:val="0072147F"/>
    <w:rsid w:val="00727E8F"/>
    <w:rsid w:val="007302B3"/>
    <w:rsid w:val="00730733"/>
    <w:rsid w:val="00730E3A"/>
    <w:rsid w:val="0073261D"/>
    <w:rsid w:val="00733655"/>
    <w:rsid w:val="00733681"/>
    <w:rsid w:val="007355CC"/>
    <w:rsid w:val="00735A4A"/>
    <w:rsid w:val="00736AAF"/>
    <w:rsid w:val="007377B2"/>
    <w:rsid w:val="00737938"/>
    <w:rsid w:val="00740016"/>
    <w:rsid w:val="00741C8A"/>
    <w:rsid w:val="0074233C"/>
    <w:rsid w:val="0074400D"/>
    <w:rsid w:val="00750874"/>
    <w:rsid w:val="007528BD"/>
    <w:rsid w:val="0075333A"/>
    <w:rsid w:val="007540FB"/>
    <w:rsid w:val="00756C1B"/>
    <w:rsid w:val="00757588"/>
    <w:rsid w:val="0076129C"/>
    <w:rsid w:val="00761C75"/>
    <w:rsid w:val="00761E46"/>
    <w:rsid w:val="00762938"/>
    <w:rsid w:val="007631C0"/>
    <w:rsid w:val="00763D0F"/>
    <w:rsid w:val="00763EF7"/>
    <w:rsid w:val="007643AE"/>
    <w:rsid w:val="00764EA5"/>
    <w:rsid w:val="00765B2A"/>
    <w:rsid w:val="00765D60"/>
    <w:rsid w:val="007672E8"/>
    <w:rsid w:val="00770182"/>
    <w:rsid w:val="00771D48"/>
    <w:rsid w:val="00772928"/>
    <w:rsid w:val="00775588"/>
    <w:rsid w:val="00775B85"/>
    <w:rsid w:val="007805EB"/>
    <w:rsid w:val="00781EE4"/>
    <w:rsid w:val="00783A34"/>
    <w:rsid w:val="00785BAB"/>
    <w:rsid w:val="00790382"/>
    <w:rsid w:val="007903E6"/>
    <w:rsid w:val="00790D22"/>
    <w:rsid w:val="00793555"/>
    <w:rsid w:val="00797063"/>
    <w:rsid w:val="007A0C6D"/>
    <w:rsid w:val="007A18DE"/>
    <w:rsid w:val="007A2AE8"/>
    <w:rsid w:val="007A3F2C"/>
    <w:rsid w:val="007A43C5"/>
    <w:rsid w:val="007A4826"/>
    <w:rsid w:val="007A55C8"/>
    <w:rsid w:val="007A624E"/>
    <w:rsid w:val="007A6D09"/>
    <w:rsid w:val="007B01BC"/>
    <w:rsid w:val="007B19C3"/>
    <w:rsid w:val="007B1A83"/>
    <w:rsid w:val="007B5339"/>
    <w:rsid w:val="007C27A8"/>
    <w:rsid w:val="007C4EC0"/>
    <w:rsid w:val="007C550F"/>
    <w:rsid w:val="007C5516"/>
    <w:rsid w:val="007C61A1"/>
    <w:rsid w:val="007C65FA"/>
    <w:rsid w:val="007C6875"/>
    <w:rsid w:val="007C6B52"/>
    <w:rsid w:val="007C6E75"/>
    <w:rsid w:val="007D0219"/>
    <w:rsid w:val="007D16C5"/>
    <w:rsid w:val="007D1A0C"/>
    <w:rsid w:val="007D2C4D"/>
    <w:rsid w:val="007D757A"/>
    <w:rsid w:val="007D7733"/>
    <w:rsid w:val="007D77AD"/>
    <w:rsid w:val="007E0739"/>
    <w:rsid w:val="007E19C7"/>
    <w:rsid w:val="007E23DB"/>
    <w:rsid w:val="007E3470"/>
    <w:rsid w:val="007E48D0"/>
    <w:rsid w:val="007E4951"/>
    <w:rsid w:val="007E52E1"/>
    <w:rsid w:val="007E6B20"/>
    <w:rsid w:val="007F2C7E"/>
    <w:rsid w:val="007F3A47"/>
    <w:rsid w:val="007F3F4B"/>
    <w:rsid w:val="007F49C1"/>
    <w:rsid w:val="007F5494"/>
    <w:rsid w:val="007F6F10"/>
    <w:rsid w:val="00801323"/>
    <w:rsid w:val="00801CB2"/>
    <w:rsid w:val="0080233A"/>
    <w:rsid w:val="008023A4"/>
    <w:rsid w:val="00812BD3"/>
    <w:rsid w:val="00812BDE"/>
    <w:rsid w:val="00813232"/>
    <w:rsid w:val="00813DAF"/>
    <w:rsid w:val="008170EB"/>
    <w:rsid w:val="00817F23"/>
    <w:rsid w:val="00820622"/>
    <w:rsid w:val="00820AB3"/>
    <w:rsid w:val="00822E3B"/>
    <w:rsid w:val="008250C6"/>
    <w:rsid w:val="0083143E"/>
    <w:rsid w:val="0083206E"/>
    <w:rsid w:val="00832241"/>
    <w:rsid w:val="008335EB"/>
    <w:rsid w:val="008336BE"/>
    <w:rsid w:val="008363B4"/>
    <w:rsid w:val="00836E9D"/>
    <w:rsid w:val="0083726F"/>
    <w:rsid w:val="00841B96"/>
    <w:rsid w:val="0084297B"/>
    <w:rsid w:val="008434A4"/>
    <w:rsid w:val="00843566"/>
    <w:rsid w:val="00843946"/>
    <w:rsid w:val="00844380"/>
    <w:rsid w:val="0084654F"/>
    <w:rsid w:val="008468C8"/>
    <w:rsid w:val="00847D58"/>
    <w:rsid w:val="00850146"/>
    <w:rsid w:val="00851A85"/>
    <w:rsid w:val="0085387D"/>
    <w:rsid w:val="00853D29"/>
    <w:rsid w:val="00855048"/>
    <w:rsid w:val="00862FE4"/>
    <w:rsid w:val="0086389A"/>
    <w:rsid w:val="008639E6"/>
    <w:rsid w:val="0086548D"/>
    <w:rsid w:val="00867655"/>
    <w:rsid w:val="00871147"/>
    <w:rsid w:val="0087183B"/>
    <w:rsid w:val="008722F2"/>
    <w:rsid w:val="00872789"/>
    <w:rsid w:val="008732B9"/>
    <w:rsid w:val="0087510C"/>
    <w:rsid w:val="0087605E"/>
    <w:rsid w:val="008770E6"/>
    <w:rsid w:val="00880909"/>
    <w:rsid w:val="00880DB7"/>
    <w:rsid w:val="008817E7"/>
    <w:rsid w:val="00881877"/>
    <w:rsid w:val="008829C8"/>
    <w:rsid w:val="008833CB"/>
    <w:rsid w:val="0088387D"/>
    <w:rsid w:val="00883CFF"/>
    <w:rsid w:val="00884433"/>
    <w:rsid w:val="00886CF1"/>
    <w:rsid w:val="0088724F"/>
    <w:rsid w:val="00890241"/>
    <w:rsid w:val="00891397"/>
    <w:rsid w:val="0089145F"/>
    <w:rsid w:val="008932D4"/>
    <w:rsid w:val="00894531"/>
    <w:rsid w:val="00895C06"/>
    <w:rsid w:val="0089603F"/>
    <w:rsid w:val="00896593"/>
    <w:rsid w:val="008976E3"/>
    <w:rsid w:val="00897D1C"/>
    <w:rsid w:val="008A5436"/>
    <w:rsid w:val="008A731D"/>
    <w:rsid w:val="008B0186"/>
    <w:rsid w:val="008B1347"/>
    <w:rsid w:val="008B13A3"/>
    <w:rsid w:val="008B1FEE"/>
    <w:rsid w:val="008B2656"/>
    <w:rsid w:val="008B2B6A"/>
    <w:rsid w:val="008B4F5B"/>
    <w:rsid w:val="008B5CA8"/>
    <w:rsid w:val="008B70E9"/>
    <w:rsid w:val="008C1163"/>
    <w:rsid w:val="008C1170"/>
    <w:rsid w:val="008C12D4"/>
    <w:rsid w:val="008C16C1"/>
    <w:rsid w:val="008C1A96"/>
    <w:rsid w:val="008C57FC"/>
    <w:rsid w:val="008C7951"/>
    <w:rsid w:val="008C7D51"/>
    <w:rsid w:val="008D11EB"/>
    <w:rsid w:val="008D1581"/>
    <w:rsid w:val="008D32B2"/>
    <w:rsid w:val="008D3E33"/>
    <w:rsid w:val="008D4490"/>
    <w:rsid w:val="008D4606"/>
    <w:rsid w:val="008D726D"/>
    <w:rsid w:val="008E143D"/>
    <w:rsid w:val="008E270E"/>
    <w:rsid w:val="008E463D"/>
    <w:rsid w:val="008E47C1"/>
    <w:rsid w:val="008E503A"/>
    <w:rsid w:val="008E5BDB"/>
    <w:rsid w:val="008E5E12"/>
    <w:rsid w:val="008E5ED0"/>
    <w:rsid w:val="008E65AD"/>
    <w:rsid w:val="008E667C"/>
    <w:rsid w:val="008E67B9"/>
    <w:rsid w:val="008E6B79"/>
    <w:rsid w:val="008E7740"/>
    <w:rsid w:val="008F00E1"/>
    <w:rsid w:val="008F0DA8"/>
    <w:rsid w:val="008F2EDD"/>
    <w:rsid w:val="008F4D6F"/>
    <w:rsid w:val="008F54B8"/>
    <w:rsid w:val="008F6DD7"/>
    <w:rsid w:val="008F7675"/>
    <w:rsid w:val="00902380"/>
    <w:rsid w:val="00902ABD"/>
    <w:rsid w:val="00903C32"/>
    <w:rsid w:val="0090635E"/>
    <w:rsid w:val="009069E1"/>
    <w:rsid w:val="00906A76"/>
    <w:rsid w:val="00907B3F"/>
    <w:rsid w:val="00910EA1"/>
    <w:rsid w:val="00912057"/>
    <w:rsid w:val="00912644"/>
    <w:rsid w:val="00912C4B"/>
    <w:rsid w:val="009145E1"/>
    <w:rsid w:val="00915273"/>
    <w:rsid w:val="00915F82"/>
    <w:rsid w:val="0091685C"/>
    <w:rsid w:val="00916B16"/>
    <w:rsid w:val="009173B9"/>
    <w:rsid w:val="00917A7F"/>
    <w:rsid w:val="00920662"/>
    <w:rsid w:val="00921688"/>
    <w:rsid w:val="00922260"/>
    <w:rsid w:val="0092261F"/>
    <w:rsid w:val="009229D6"/>
    <w:rsid w:val="00924000"/>
    <w:rsid w:val="00925606"/>
    <w:rsid w:val="009259FF"/>
    <w:rsid w:val="009266F0"/>
    <w:rsid w:val="00931132"/>
    <w:rsid w:val="0093335D"/>
    <w:rsid w:val="00934FE7"/>
    <w:rsid w:val="00935068"/>
    <w:rsid w:val="00935D86"/>
    <w:rsid w:val="0093613E"/>
    <w:rsid w:val="0093712D"/>
    <w:rsid w:val="0093790A"/>
    <w:rsid w:val="00940CB6"/>
    <w:rsid w:val="0094152C"/>
    <w:rsid w:val="00943026"/>
    <w:rsid w:val="00944933"/>
    <w:rsid w:val="009502D2"/>
    <w:rsid w:val="009504F0"/>
    <w:rsid w:val="00957B65"/>
    <w:rsid w:val="00960140"/>
    <w:rsid w:val="00961B58"/>
    <w:rsid w:val="009623C9"/>
    <w:rsid w:val="009626D3"/>
    <w:rsid w:val="00962BFD"/>
    <w:rsid w:val="00963FFC"/>
    <w:rsid w:val="009646D1"/>
    <w:rsid w:val="00965277"/>
    <w:rsid w:val="00966B81"/>
    <w:rsid w:val="00966E7C"/>
    <w:rsid w:val="00973103"/>
    <w:rsid w:val="009733A2"/>
    <w:rsid w:val="009740C4"/>
    <w:rsid w:val="00974CB5"/>
    <w:rsid w:val="00976437"/>
    <w:rsid w:val="00980627"/>
    <w:rsid w:val="00980F9B"/>
    <w:rsid w:val="00981C04"/>
    <w:rsid w:val="00982183"/>
    <w:rsid w:val="00982839"/>
    <w:rsid w:val="00982D48"/>
    <w:rsid w:val="009860F6"/>
    <w:rsid w:val="00986294"/>
    <w:rsid w:val="009870F3"/>
    <w:rsid w:val="00987583"/>
    <w:rsid w:val="00987D9C"/>
    <w:rsid w:val="00987FAE"/>
    <w:rsid w:val="00991811"/>
    <w:rsid w:val="00992144"/>
    <w:rsid w:val="009924A8"/>
    <w:rsid w:val="00994626"/>
    <w:rsid w:val="00994CEC"/>
    <w:rsid w:val="00995F92"/>
    <w:rsid w:val="00996A22"/>
    <w:rsid w:val="009A0504"/>
    <w:rsid w:val="009A156C"/>
    <w:rsid w:val="009A235E"/>
    <w:rsid w:val="009A3558"/>
    <w:rsid w:val="009A58FA"/>
    <w:rsid w:val="009A6869"/>
    <w:rsid w:val="009A70DA"/>
    <w:rsid w:val="009A772E"/>
    <w:rsid w:val="009B0641"/>
    <w:rsid w:val="009B096A"/>
    <w:rsid w:val="009B18C9"/>
    <w:rsid w:val="009B4AED"/>
    <w:rsid w:val="009B5FAD"/>
    <w:rsid w:val="009B6E66"/>
    <w:rsid w:val="009C0264"/>
    <w:rsid w:val="009C0800"/>
    <w:rsid w:val="009C0C7D"/>
    <w:rsid w:val="009C1913"/>
    <w:rsid w:val="009C23EC"/>
    <w:rsid w:val="009C390D"/>
    <w:rsid w:val="009C7720"/>
    <w:rsid w:val="009D2683"/>
    <w:rsid w:val="009D37BA"/>
    <w:rsid w:val="009D6D4C"/>
    <w:rsid w:val="009D751F"/>
    <w:rsid w:val="009D78E8"/>
    <w:rsid w:val="009D7DB0"/>
    <w:rsid w:val="009E01BF"/>
    <w:rsid w:val="009E1D2B"/>
    <w:rsid w:val="009E3A9D"/>
    <w:rsid w:val="009E3F5A"/>
    <w:rsid w:val="009E4C4A"/>
    <w:rsid w:val="009E5953"/>
    <w:rsid w:val="009E6420"/>
    <w:rsid w:val="009E735E"/>
    <w:rsid w:val="009F3860"/>
    <w:rsid w:val="009F3FFE"/>
    <w:rsid w:val="009F677A"/>
    <w:rsid w:val="009F7602"/>
    <w:rsid w:val="009F77A4"/>
    <w:rsid w:val="00A01D29"/>
    <w:rsid w:val="00A02AAA"/>
    <w:rsid w:val="00A02B6C"/>
    <w:rsid w:val="00A03829"/>
    <w:rsid w:val="00A03B2E"/>
    <w:rsid w:val="00A06F6E"/>
    <w:rsid w:val="00A071DB"/>
    <w:rsid w:val="00A13EAC"/>
    <w:rsid w:val="00A17D61"/>
    <w:rsid w:val="00A17F6A"/>
    <w:rsid w:val="00A2179F"/>
    <w:rsid w:val="00A23254"/>
    <w:rsid w:val="00A23AFA"/>
    <w:rsid w:val="00A23F60"/>
    <w:rsid w:val="00A27B74"/>
    <w:rsid w:val="00A27F77"/>
    <w:rsid w:val="00A31629"/>
    <w:rsid w:val="00A31B3E"/>
    <w:rsid w:val="00A33484"/>
    <w:rsid w:val="00A335BC"/>
    <w:rsid w:val="00A3580E"/>
    <w:rsid w:val="00A35898"/>
    <w:rsid w:val="00A36450"/>
    <w:rsid w:val="00A3663A"/>
    <w:rsid w:val="00A445CE"/>
    <w:rsid w:val="00A45524"/>
    <w:rsid w:val="00A46EC2"/>
    <w:rsid w:val="00A46F03"/>
    <w:rsid w:val="00A479E2"/>
    <w:rsid w:val="00A507E8"/>
    <w:rsid w:val="00A51198"/>
    <w:rsid w:val="00A53162"/>
    <w:rsid w:val="00A532F3"/>
    <w:rsid w:val="00A54071"/>
    <w:rsid w:val="00A54ADF"/>
    <w:rsid w:val="00A558F9"/>
    <w:rsid w:val="00A5658C"/>
    <w:rsid w:val="00A576E7"/>
    <w:rsid w:val="00A6054E"/>
    <w:rsid w:val="00A63EDB"/>
    <w:rsid w:val="00A64B55"/>
    <w:rsid w:val="00A652DB"/>
    <w:rsid w:val="00A65C97"/>
    <w:rsid w:val="00A66028"/>
    <w:rsid w:val="00A703D6"/>
    <w:rsid w:val="00A76AE8"/>
    <w:rsid w:val="00A80250"/>
    <w:rsid w:val="00A8111D"/>
    <w:rsid w:val="00A82FC3"/>
    <w:rsid w:val="00A82FDA"/>
    <w:rsid w:val="00A8489E"/>
    <w:rsid w:val="00A85311"/>
    <w:rsid w:val="00A85B91"/>
    <w:rsid w:val="00A85D3C"/>
    <w:rsid w:val="00A85DEA"/>
    <w:rsid w:val="00A865A2"/>
    <w:rsid w:val="00A879B2"/>
    <w:rsid w:val="00A91772"/>
    <w:rsid w:val="00A9433B"/>
    <w:rsid w:val="00A95A58"/>
    <w:rsid w:val="00AA11A4"/>
    <w:rsid w:val="00AA1570"/>
    <w:rsid w:val="00AA1BE6"/>
    <w:rsid w:val="00AA314E"/>
    <w:rsid w:val="00AA39DD"/>
    <w:rsid w:val="00AA5B03"/>
    <w:rsid w:val="00AA61E4"/>
    <w:rsid w:val="00AA6F6B"/>
    <w:rsid w:val="00AA7B5A"/>
    <w:rsid w:val="00AB4673"/>
    <w:rsid w:val="00AB5A5E"/>
    <w:rsid w:val="00AB65A2"/>
    <w:rsid w:val="00AB6998"/>
    <w:rsid w:val="00AB7EF7"/>
    <w:rsid w:val="00AC0196"/>
    <w:rsid w:val="00AC29F3"/>
    <w:rsid w:val="00AC4165"/>
    <w:rsid w:val="00AC440B"/>
    <w:rsid w:val="00AC61F6"/>
    <w:rsid w:val="00AC6685"/>
    <w:rsid w:val="00AC747B"/>
    <w:rsid w:val="00AC7570"/>
    <w:rsid w:val="00AC77C7"/>
    <w:rsid w:val="00AD002E"/>
    <w:rsid w:val="00AD1355"/>
    <w:rsid w:val="00AD2367"/>
    <w:rsid w:val="00AD4253"/>
    <w:rsid w:val="00AD5BF2"/>
    <w:rsid w:val="00AD722D"/>
    <w:rsid w:val="00AD7A54"/>
    <w:rsid w:val="00AE509B"/>
    <w:rsid w:val="00AE52C3"/>
    <w:rsid w:val="00AE57F0"/>
    <w:rsid w:val="00AE57FD"/>
    <w:rsid w:val="00AE62FE"/>
    <w:rsid w:val="00AE7268"/>
    <w:rsid w:val="00AF2325"/>
    <w:rsid w:val="00AF2FA4"/>
    <w:rsid w:val="00AF4C14"/>
    <w:rsid w:val="00AF591F"/>
    <w:rsid w:val="00AF5D04"/>
    <w:rsid w:val="00AF6F24"/>
    <w:rsid w:val="00AF7393"/>
    <w:rsid w:val="00AF746E"/>
    <w:rsid w:val="00B052B3"/>
    <w:rsid w:val="00B065B1"/>
    <w:rsid w:val="00B1095C"/>
    <w:rsid w:val="00B119E2"/>
    <w:rsid w:val="00B1612B"/>
    <w:rsid w:val="00B231E5"/>
    <w:rsid w:val="00B232A8"/>
    <w:rsid w:val="00B23EA2"/>
    <w:rsid w:val="00B26220"/>
    <w:rsid w:val="00B2627A"/>
    <w:rsid w:val="00B279CE"/>
    <w:rsid w:val="00B3005C"/>
    <w:rsid w:val="00B30A1F"/>
    <w:rsid w:val="00B30DD1"/>
    <w:rsid w:val="00B31DCC"/>
    <w:rsid w:val="00B320F0"/>
    <w:rsid w:val="00B325C7"/>
    <w:rsid w:val="00B3315C"/>
    <w:rsid w:val="00B336EE"/>
    <w:rsid w:val="00B3450F"/>
    <w:rsid w:val="00B34560"/>
    <w:rsid w:val="00B348A1"/>
    <w:rsid w:val="00B34F91"/>
    <w:rsid w:val="00B37142"/>
    <w:rsid w:val="00B37332"/>
    <w:rsid w:val="00B403FB"/>
    <w:rsid w:val="00B41A06"/>
    <w:rsid w:val="00B4471A"/>
    <w:rsid w:val="00B51C48"/>
    <w:rsid w:val="00B527D2"/>
    <w:rsid w:val="00B54262"/>
    <w:rsid w:val="00B556FE"/>
    <w:rsid w:val="00B56D50"/>
    <w:rsid w:val="00B57930"/>
    <w:rsid w:val="00B633C3"/>
    <w:rsid w:val="00B63677"/>
    <w:rsid w:val="00B65829"/>
    <w:rsid w:val="00B672DA"/>
    <w:rsid w:val="00B705DD"/>
    <w:rsid w:val="00B716FD"/>
    <w:rsid w:val="00B72C5D"/>
    <w:rsid w:val="00B747D7"/>
    <w:rsid w:val="00B755F8"/>
    <w:rsid w:val="00B75912"/>
    <w:rsid w:val="00B76CAA"/>
    <w:rsid w:val="00B777C8"/>
    <w:rsid w:val="00B802ED"/>
    <w:rsid w:val="00B80A01"/>
    <w:rsid w:val="00B80F35"/>
    <w:rsid w:val="00B831A9"/>
    <w:rsid w:val="00B83955"/>
    <w:rsid w:val="00B84173"/>
    <w:rsid w:val="00B86520"/>
    <w:rsid w:val="00B8660B"/>
    <w:rsid w:val="00B869A2"/>
    <w:rsid w:val="00B87A7D"/>
    <w:rsid w:val="00B91D36"/>
    <w:rsid w:val="00B92274"/>
    <w:rsid w:val="00B93406"/>
    <w:rsid w:val="00B9395B"/>
    <w:rsid w:val="00B948D1"/>
    <w:rsid w:val="00B94D6D"/>
    <w:rsid w:val="00B94FAE"/>
    <w:rsid w:val="00B95835"/>
    <w:rsid w:val="00B978C0"/>
    <w:rsid w:val="00BA04B3"/>
    <w:rsid w:val="00BA2BBE"/>
    <w:rsid w:val="00BA4652"/>
    <w:rsid w:val="00BA475E"/>
    <w:rsid w:val="00BA4AA5"/>
    <w:rsid w:val="00BA5342"/>
    <w:rsid w:val="00BA5750"/>
    <w:rsid w:val="00BA6062"/>
    <w:rsid w:val="00BA64FA"/>
    <w:rsid w:val="00BA6E58"/>
    <w:rsid w:val="00BA7ED5"/>
    <w:rsid w:val="00BB16C6"/>
    <w:rsid w:val="00BB1AF3"/>
    <w:rsid w:val="00BB253E"/>
    <w:rsid w:val="00BB317D"/>
    <w:rsid w:val="00BC1A90"/>
    <w:rsid w:val="00BC35EB"/>
    <w:rsid w:val="00BC52B4"/>
    <w:rsid w:val="00BD0A14"/>
    <w:rsid w:val="00BD0ACA"/>
    <w:rsid w:val="00BD0C52"/>
    <w:rsid w:val="00BD3F3D"/>
    <w:rsid w:val="00BD63CD"/>
    <w:rsid w:val="00BD7A76"/>
    <w:rsid w:val="00BE0558"/>
    <w:rsid w:val="00BE4B2E"/>
    <w:rsid w:val="00BF01B6"/>
    <w:rsid w:val="00BF092E"/>
    <w:rsid w:val="00BF1403"/>
    <w:rsid w:val="00BF4664"/>
    <w:rsid w:val="00BF59FD"/>
    <w:rsid w:val="00BF5E8A"/>
    <w:rsid w:val="00C02B87"/>
    <w:rsid w:val="00C03383"/>
    <w:rsid w:val="00C040EB"/>
    <w:rsid w:val="00C05767"/>
    <w:rsid w:val="00C07275"/>
    <w:rsid w:val="00C078B4"/>
    <w:rsid w:val="00C07ACC"/>
    <w:rsid w:val="00C1096D"/>
    <w:rsid w:val="00C130ED"/>
    <w:rsid w:val="00C13B16"/>
    <w:rsid w:val="00C143B0"/>
    <w:rsid w:val="00C1562A"/>
    <w:rsid w:val="00C15A50"/>
    <w:rsid w:val="00C2177F"/>
    <w:rsid w:val="00C233F7"/>
    <w:rsid w:val="00C2527E"/>
    <w:rsid w:val="00C25CC1"/>
    <w:rsid w:val="00C2646E"/>
    <w:rsid w:val="00C26D31"/>
    <w:rsid w:val="00C305AC"/>
    <w:rsid w:val="00C30A11"/>
    <w:rsid w:val="00C32802"/>
    <w:rsid w:val="00C33F94"/>
    <w:rsid w:val="00C359A5"/>
    <w:rsid w:val="00C3665F"/>
    <w:rsid w:val="00C3669E"/>
    <w:rsid w:val="00C366AF"/>
    <w:rsid w:val="00C36FDF"/>
    <w:rsid w:val="00C3760F"/>
    <w:rsid w:val="00C37652"/>
    <w:rsid w:val="00C37D72"/>
    <w:rsid w:val="00C4086D"/>
    <w:rsid w:val="00C41956"/>
    <w:rsid w:val="00C41BCF"/>
    <w:rsid w:val="00C423BA"/>
    <w:rsid w:val="00C4695C"/>
    <w:rsid w:val="00C46964"/>
    <w:rsid w:val="00C506F0"/>
    <w:rsid w:val="00C51F31"/>
    <w:rsid w:val="00C52842"/>
    <w:rsid w:val="00C67D62"/>
    <w:rsid w:val="00C708F3"/>
    <w:rsid w:val="00C71D0D"/>
    <w:rsid w:val="00C74F04"/>
    <w:rsid w:val="00C75505"/>
    <w:rsid w:val="00C7633B"/>
    <w:rsid w:val="00C763BF"/>
    <w:rsid w:val="00C80219"/>
    <w:rsid w:val="00C8142A"/>
    <w:rsid w:val="00C83DAE"/>
    <w:rsid w:val="00C847AA"/>
    <w:rsid w:val="00C8740F"/>
    <w:rsid w:val="00C90F9F"/>
    <w:rsid w:val="00C912F7"/>
    <w:rsid w:val="00C91B20"/>
    <w:rsid w:val="00C935E2"/>
    <w:rsid w:val="00C944C0"/>
    <w:rsid w:val="00C94D0C"/>
    <w:rsid w:val="00C95E25"/>
    <w:rsid w:val="00C972E9"/>
    <w:rsid w:val="00C97A64"/>
    <w:rsid w:val="00CA0026"/>
    <w:rsid w:val="00CA1896"/>
    <w:rsid w:val="00CA203C"/>
    <w:rsid w:val="00CA38E8"/>
    <w:rsid w:val="00CA40DD"/>
    <w:rsid w:val="00CA43A4"/>
    <w:rsid w:val="00CA6F53"/>
    <w:rsid w:val="00CA7158"/>
    <w:rsid w:val="00CA72CC"/>
    <w:rsid w:val="00CB0A47"/>
    <w:rsid w:val="00CB148E"/>
    <w:rsid w:val="00CB21D6"/>
    <w:rsid w:val="00CB2C78"/>
    <w:rsid w:val="00CB393D"/>
    <w:rsid w:val="00CB3BC8"/>
    <w:rsid w:val="00CB4D51"/>
    <w:rsid w:val="00CB5050"/>
    <w:rsid w:val="00CB50E8"/>
    <w:rsid w:val="00CB5B28"/>
    <w:rsid w:val="00CC3391"/>
    <w:rsid w:val="00CC3AC3"/>
    <w:rsid w:val="00CC6037"/>
    <w:rsid w:val="00CC7138"/>
    <w:rsid w:val="00CC7EC2"/>
    <w:rsid w:val="00CD216F"/>
    <w:rsid w:val="00CD3310"/>
    <w:rsid w:val="00CD3AF2"/>
    <w:rsid w:val="00CD5053"/>
    <w:rsid w:val="00CD71F9"/>
    <w:rsid w:val="00CE3690"/>
    <w:rsid w:val="00CE4277"/>
    <w:rsid w:val="00CE43E0"/>
    <w:rsid w:val="00CE45D4"/>
    <w:rsid w:val="00CE6CC7"/>
    <w:rsid w:val="00CF073B"/>
    <w:rsid w:val="00CF347B"/>
    <w:rsid w:val="00CF5371"/>
    <w:rsid w:val="00CF6A02"/>
    <w:rsid w:val="00CF6EEC"/>
    <w:rsid w:val="00CF7104"/>
    <w:rsid w:val="00D01574"/>
    <w:rsid w:val="00D0323A"/>
    <w:rsid w:val="00D0559F"/>
    <w:rsid w:val="00D06947"/>
    <w:rsid w:val="00D077E9"/>
    <w:rsid w:val="00D07938"/>
    <w:rsid w:val="00D07AEF"/>
    <w:rsid w:val="00D1049E"/>
    <w:rsid w:val="00D10817"/>
    <w:rsid w:val="00D10A11"/>
    <w:rsid w:val="00D1466F"/>
    <w:rsid w:val="00D14F36"/>
    <w:rsid w:val="00D16672"/>
    <w:rsid w:val="00D17BB2"/>
    <w:rsid w:val="00D212B0"/>
    <w:rsid w:val="00D2183B"/>
    <w:rsid w:val="00D22096"/>
    <w:rsid w:val="00D22342"/>
    <w:rsid w:val="00D245ED"/>
    <w:rsid w:val="00D26019"/>
    <w:rsid w:val="00D274D5"/>
    <w:rsid w:val="00D3117C"/>
    <w:rsid w:val="00D31998"/>
    <w:rsid w:val="00D337B9"/>
    <w:rsid w:val="00D3562F"/>
    <w:rsid w:val="00D35921"/>
    <w:rsid w:val="00D41B61"/>
    <w:rsid w:val="00D42ACF"/>
    <w:rsid w:val="00D42CB7"/>
    <w:rsid w:val="00D42D38"/>
    <w:rsid w:val="00D4302F"/>
    <w:rsid w:val="00D469FB"/>
    <w:rsid w:val="00D46DDB"/>
    <w:rsid w:val="00D47AFE"/>
    <w:rsid w:val="00D47CBB"/>
    <w:rsid w:val="00D47E2D"/>
    <w:rsid w:val="00D52BC6"/>
    <w:rsid w:val="00D53D66"/>
    <w:rsid w:val="00D5413D"/>
    <w:rsid w:val="00D54338"/>
    <w:rsid w:val="00D558B8"/>
    <w:rsid w:val="00D570A9"/>
    <w:rsid w:val="00D5723A"/>
    <w:rsid w:val="00D630B9"/>
    <w:rsid w:val="00D63522"/>
    <w:rsid w:val="00D6510F"/>
    <w:rsid w:val="00D659F4"/>
    <w:rsid w:val="00D665A9"/>
    <w:rsid w:val="00D67514"/>
    <w:rsid w:val="00D70D02"/>
    <w:rsid w:val="00D72A54"/>
    <w:rsid w:val="00D73941"/>
    <w:rsid w:val="00D74F57"/>
    <w:rsid w:val="00D770C7"/>
    <w:rsid w:val="00D77FDB"/>
    <w:rsid w:val="00D80E7E"/>
    <w:rsid w:val="00D84661"/>
    <w:rsid w:val="00D86945"/>
    <w:rsid w:val="00D87687"/>
    <w:rsid w:val="00D90290"/>
    <w:rsid w:val="00D9059E"/>
    <w:rsid w:val="00D908A5"/>
    <w:rsid w:val="00D91225"/>
    <w:rsid w:val="00D9217D"/>
    <w:rsid w:val="00D92361"/>
    <w:rsid w:val="00D924C6"/>
    <w:rsid w:val="00D92538"/>
    <w:rsid w:val="00D92F59"/>
    <w:rsid w:val="00D96070"/>
    <w:rsid w:val="00DA02D4"/>
    <w:rsid w:val="00DA0FE5"/>
    <w:rsid w:val="00DA1279"/>
    <w:rsid w:val="00DA168F"/>
    <w:rsid w:val="00DA1CCD"/>
    <w:rsid w:val="00DA34A2"/>
    <w:rsid w:val="00DA37DA"/>
    <w:rsid w:val="00DA660A"/>
    <w:rsid w:val="00DB13AF"/>
    <w:rsid w:val="00DB1790"/>
    <w:rsid w:val="00DB1ACD"/>
    <w:rsid w:val="00DB22CD"/>
    <w:rsid w:val="00DB4C1A"/>
    <w:rsid w:val="00DB5AB9"/>
    <w:rsid w:val="00DB7609"/>
    <w:rsid w:val="00DC13AE"/>
    <w:rsid w:val="00DC1B25"/>
    <w:rsid w:val="00DC2391"/>
    <w:rsid w:val="00DC3CD1"/>
    <w:rsid w:val="00DC7F31"/>
    <w:rsid w:val="00DD152F"/>
    <w:rsid w:val="00DD2E24"/>
    <w:rsid w:val="00DD3731"/>
    <w:rsid w:val="00DD3A19"/>
    <w:rsid w:val="00DD7221"/>
    <w:rsid w:val="00DE01A4"/>
    <w:rsid w:val="00DE1B43"/>
    <w:rsid w:val="00DE1FA3"/>
    <w:rsid w:val="00DE213F"/>
    <w:rsid w:val="00DE444A"/>
    <w:rsid w:val="00DF027C"/>
    <w:rsid w:val="00DF4CBE"/>
    <w:rsid w:val="00DF6AFE"/>
    <w:rsid w:val="00DF7E31"/>
    <w:rsid w:val="00E00A32"/>
    <w:rsid w:val="00E02028"/>
    <w:rsid w:val="00E02F8D"/>
    <w:rsid w:val="00E040D0"/>
    <w:rsid w:val="00E04E0D"/>
    <w:rsid w:val="00E051EB"/>
    <w:rsid w:val="00E055AA"/>
    <w:rsid w:val="00E05DEA"/>
    <w:rsid w:val="00E07202"/>
    <w:rsid w:val="00E07ACD"/>
    <w:rsid w:val="00E129B1"/>
    <w:rsid w:val="00E13536"/>
    <w:rsid w:val="00E2078A"/>
    <w:rsid w:val="00E21428"/>
    <w:rsid w:val="00E21C4A"/>
    <w:rsid w:val="00E21F08"/>
    <w:rsid w:val="00E22ACD"/>
    <w:rsid w:val="00E22EC9"/>
    <w:rsid w:val="00E25BA9"/>
    <w:rsid w:val="00E25C44"/>
    <w:rsid w:val="00E27FD1"/>
    <w:rsid w:val="00E301ED"/>
    <w:rsid w:val="00E31BD1"/>
    <w:rsid w:val="00E32AAF"/>
    <w:rsid w:val="00E35678"/>
    <w:rsid w:val="00E35F1D"/>
    <w:rsid w:val="00E36303"/>
    <w:rsid w:val="00E407AF"/>
    <w:rsid w:val="00E436BD"/>
    <w:rsid w:val="00E467A2"/>
    <w:rsid w:val="00E47624"/>
    <w:rsid w:val="00E47961"/>
    <w:rsid w:val="00E5164A"/>
    <w:rsid w:val="00E519B0"/>
    <w:rsid w:val="00E5205C"/>
    <w:rsid w:val="00E5207F"/>
    <w:rsid w:val="00E52FC1"/>
    <w:rsid w:val="00E53BC2"/>
    <w:rsid w:val="00E557E6"/>
    <w:rsid w:val="00E571EB"/>
    <w:rsid w:val="00E57A8E"/>
    <w:rsid w:val="00E57EE7"/>
    <w:rsid w:val="00E600AD"/>
    <w:rsid w:val="00E60CB0"/>
    <w:rsid w:val="00E620B0"/>
    <w:rsid w:val="00E62430"/>
    <w:rsid w:val="00E634AF"/>
    <w:rsid w:val="00E63CDC"/>
    <w:rsid w:val="00E65711"/>
    <w:rsid w:val="00E65778"/>
    <w:rsid w:val="00E70DA5"/>
    <w:rsid w:val="00E714FA"/>
    <w:rsid w:val="00E71F4B"/>
    <w:rsid w:val="00E72E94"/>
    <w:rsid w:val="00E7396C"/>
    <w:rsid w:val="00E74553"/>
    <w:rsid w:val="00E74EF0"/>
    <w:rsid w:val="00E7580F"/>
    <w:rsid w:val="00E765AF"/>
    <w:rsid w:val="00E8141F"/>
    <w:rsid w:val="00E81729"/>
    <w:rsid w:val="00E8189C"/>
    <w:rsid w:val="00E81B40"/>
    <w:rsid w:val="00E826BA"/>
    <w:rsid w:val="00E82A7E"/>
    <w:rsid w:val="00E83502"/>
    <w:rsid w:val="00E83602"/>
    <w:rsid w:val="00E852BC"/>
    <w:rsid w:val="00E9051C"/>
    <w:rsid w:val="00E91FE2"/>
    <w:rsid w:val="00E920D7"/>
    <w:rsid w:val="00E925CB"/>
    <w:rsid w:val="00E94485"/>
    <w:rsid w:val="00E948C8"/>
    <w:rsid w:val="00E96B22"/>
    <w:rsid w:val="00E97102"/>
    <w:rsid w:val="00E97D3B"/>
    <w:rsid w:val="00EA0668"/>
    <w:rsid w:val="00EA3374"/>
    <w:rsid w:val="00EA3B7D"/>
    <w:rsid w:val="00EA4025"/>
    <w:rsid w:val="00EA41F1"/>
    <w:rsid w:val="00EA49B2"/>
    <w:rsid w:val="00EA4D85"/>
    <w:rsid w:val="00EA51FC"/>
    <w:rsid w:val="00EA54F5"/>
    <w:rsid w:val="00EB01DD"/>
    <w:rsid w:val="00EB2354"/>
    <w:rsid w:val="00EB3DFB"/>
    <w:rsid w:val="00EB6670"/>
    <w:rsid w:val="00EB6895"/>
    <w:rsid w:val="00EC0856"/>
    <w:rsid w:val="00EC16E3"/>
    <w:rsid w:val="00EC16F4"/>
    <w:rsid w:val="00EC1C00"/>
    <w:rsid w:val="00EC55E4"/>
    <w:rsid w:val="00EC6120"/>
    <w:rsid w:val="00EC69E4"/>
    <w:rsid w:val="00EC6D9F"/>
    <w:rsid w:val="00EC7A50"/>
    <w:rsid w:val="00ED0590"/>
    <w:rsid w:val="00ED09D9"/>
    <w:rsid w:val="00ED164E"/>
    <w:rsid w:val="00ED1BA0"/>
    <w:rsid w:val="00ED289F"/>
    <w:rsid w:val="00ED31D3"/>
    <w:rsid w:val="00ED3749"/>
    <w:rsid w:val="00ED38C8"/>
    <w:rsid w:val="00ED5027"/>
    <w:rsid w:val="00ED64A9"/>
    <w:rsid w:val="00ED6604"/>
    <w:rsid w:val="00ED6ABB"/>
    <w:rsid w:val="00ED77E6"/>
    <w:rsid w:val="00EE3C46"/>
    <w:rsid w:val="00EE4343"/>
    <w:rsid w:val="00EE4E89"/>
    <w:rsid w:val="00EE5468"/>
    <w:rsid w:val="00EE6CC5"/>
    <w:rsid w:val="00EF1184"/>
    <w:rsid w:val="00EF1D59"/>
    <w:rsid w:val="00EF3CCE"/>
    <w:rsid w:val="00EF4557"/>
    <w:rsid w:val="00EF4728"/>
    <w:rsid w:val="00EF5510"/>
    <w:rsid w:val="00EF555B"/>
    <w:rsid w:val="00EF58D9"/>
    <w:rsid w:val="00EF654C"/>
    <w:rsid w:val="00EF7D51"/>
    <w:rsid w:val="00F00127"/>
    <w:rsid w:val="00F01F59"/>
    <w:rsid w:val="00F027BB"/>
    <w:rsid w:val="00F03646"/>
    <w:rsid w:val="00F03C77"/>
    <w:rsid w:val="00F04A3E"/>
    <w:rsid w:val="00F05C9F"/>
    <w:rsid w:val="00F065E3"/>
    <w:rsid w:val="00F069E0"/>
    <w:rsid w:val="00F0725D"/>
    <w:rsid w:val="00F07B49"/>
    <w:rsid w:val="00F07DF4"/>
    <w:rsid w:val="00F11DCF"/>
    <w:rsid w:val="00F12932"/>
    <w:rsid w:val="00F162EA"/>
    <w:rsid w:val="00F16765"/>
    <w:rsid w:val="00F20C2E"/>
    <w:rsid w:val="00F220E0"/>
    <w:rsid w:val="00F232C0"/>
    <w:rsid w:val="00F23E34"/>
    <w:rsid w:val="00F24811"/>
    <w:rsid w:val="00F25EBB"/>
    <w:rsid w:val="00F27EC2"/>
    <w:rsid w:val="00F314B6"/>
    <w:rsid w:val="00F31F3C"/>
    <w:rsid w:val="00F32D9D"/>
    <w:rsid w:val="00F357F3"/>
    <w:rsid w:val="00F36249"/>
    <w:rsid w:val="00F36FC7"/>
    <w:rsid w:val="00F40305"/>
    <w:rsid w:val="00F40416"/>
    <w:rsid w:val="00F40C4E"/>
    <w:rsid w:val="00F43AD7"/>
    <w:rsid w:val="00F448F7"/>
    <w:rsid w:val="00F45FBF"/>
    <w:rsid w:val="00F45FFE"/>
    <w:rsid w:val="00F46BA9"/>
    <w:rsid w:val="00F500A4"/>
    <w:rsid w:val="00F52D27"/>
    <w:rsid w:val="00F53486"/>
    <w:rsid w:val="00F542AD"/>
    <w:rsid w:val="00F556B6"/>
    <w:rsid w:val="00F56265"/>
    <w:rsid w:val="00F56ECE"/>
    <w:rsid w:val="00F57870"/>
    <w:rsid w:val="00F57BF8"/>
    <w:rsid w:val="00F61569"/>
    <w:rsid w:val="00F61BAA"/>
    <w:rsid w:val="00F61F2B"/>
    <w:rsid w:val="00F62DCF"/>
    <w:rsid w:val="00F62FC4"/>
    <w:rsid w:val="00F63E46"/>
    <w:rsid w:val="00F63E86"/>
    <w:rsid w:val="00F642F8"/>
    <w:rsid w:val="00F66C98"/>
    <w:rsid w:val="00F678BC"/>
    <w:rsid w:val="00F70A01"/>
    <w:rsid w:val="00F71165"/>
    <w:rsid w:val="00F71ACD"/>
    <w:rsid w:val="00F72971"/>
    <w:rsid w:val="00F72A37"/>
    <w:rsid w:val="00F749A0"/>
    <w:rsid w:val="00F74F90"/>
    <w:rsid w:val="00F75C23"/>
    <w:rsid w:val="00F7677A"/>
    <w:rsid w:val="00F767BC"/>
    <w:rsid w:val="00F77B9E"/>
    <w:rsid w:val="00F808AB"/>
    <w:rsid w:val="00F81F98"/>
    <w:rsid w:val="00F82728"/>
    <w:rsid w:val="00F82996"/>
    <w:rsid w:val="00F834A4"/>
    <w:rsid w:val="00F83527"/>
    <w:rsid w:val="00F8364D"/>
    <w:rsid w:val="00F8377E"/>
    <w:rsid w:val="00F83C12"/>
    <w:rsid w:val="00F84DE4"/>
    <w:rsid w:val="00F86888"/>
    <w:rsid w:val="00F8698C"/>
    <w:rsid w:val="00F86EC1"/>
    <w:rsid w:val="00F878F1"/>
    <w:rsid w:val="00F903D1"/>
    <w:rsid w:val="00F921B1"/>
    <w:rsid w:val="00F95759"/>
    <w:rsid w:val="00F9619B"/>
    <w:rsid w:val="00F96678"/>
    <w:rsid w:val="00F9716D"/>
    <w:rsid w:val="00F973ED"/>
    <w:rsid w:val="00FA0365"/>
    <w:rsid w:val="00FA03AC"/>
    <w:rsid w:val="00FA1256"/>
    <w:rsid w:val="00FA2689"/>
    <w:rsid w:val="00FA278C"/>
    <w:rsid w:val="00FA33E4"/>
    <w:rsid w:val="00FA36FE"/>
    <w:rsid w:val="00FB286F"/>
    <w:rsid w:val="00FB2D6C"/>
    <w:rsid w:val="00FB566D"/>
    <w:rsid w:val="00FB5823"/>
    <w:rsid w:val="00FB73C8"/>
    <w:rsid w:val="00FB7B48"/>
    <w:rsid w:val="00FB7EF1"/>
    <w:rsid w:val="00FC11C7"/>
    <w:rsid w:val="00FC15FA"/>
    <w:rsid w:val="00FC1EF1"/>
    <w:rsid w:val="00FC28C2"/>
    <w:rsid w:val="00FC35EE"/>
    <w:rsid w:val="00FC38BD"/>
    <w:rsid w:val="00FC4CE4"/>
    <w:rsid w:val="00FC5A72"/>
    <w:rsid w:val="00FC7025"/>
    <w:rsid w:val="00FD12F9"/>
    <w:rsid w:val="00FD583F"/>
    <w:rsid w:val="00FD6D92"/>
    <w:rsid w:val="00FD71A6"/>
    <w:rsid w:val="00FD7488"/>
    <w:rsid w:val="00FE06D6"/>
    <w:rsid w:val="00FE0789"/>
    <w:rsid w:val="00FE0841"/>
    <w:rsid w:val="00FE18C0"/>
    <w:rsid w:val="00FE25E4"/>
    <w:rsid w:val="00FE3482"/>
    <w:rsid w:val="00FE3FDA"/>
    <w:rsid w:val="00FE7F90"/>
    <w:rsid w:val="00FE7FDB"/>
    <w:rsid w:val="00FF1484"/>
    <w:rsid w:val="00FF16B4"/>
    <w:rsid w:val="00FF1A7D"/>
    <w:rsid w:val="00FF241E"/>
    <w:rsid w:val="00FF2990"/>
    <w:rsid w:val="00FF6FC2"/>
    <w:rsid w:val="00FF7434"/>
    <w:rsid w:val="01F57B0C"/>
    <w:rsid w:val="08458AE1"/>
    <w:rsid w:val="0AC8AB8B"/>
    <w:rsid w:val="0ACD5159"/>
    <w:rsid w:val="0B7ECCA2"/>
    <w:rsid w:val="135713C8"/>
    <w:rsid w:val="1364934E"/>
    <w:rsid w:val="1446BE34"/>
    <w:rsid w:val="14AB6945"/>
    <w:rsid w:val="1902073B"/>
    <w:rsid w:val="19985AEF"/>
    <w:rsid w:val="1A26ED98"/>
    <w:rsid w:val="1D6E4D8A"/>
    <w:rsid w:val="200B0FB3"/>
    <w:rsid w:val="214A234C"/>
    <w:rsid w:val="25FDF74A"/>
    <w:rsid w:val="2DF7A168"/>
    <w:rsid w:val="2F316972"/>
    <w:rsid w:val="323F2764"/>
    <w:rsid w:val="3463A646"/>
    <w:rsid w:val="378DD15E"/>
    <w:rsid w:val="3E7CCCB7"/>
    <w:rsid w:val="3EDC6711"/>
    <w:rsid w:val="40D5AF96"/>
    <w:rsid w:val="413E219B"/>
    <w:rsid w:val="42066776"/>
    <w:rsid w:val="4472EA5C"/>
    <w:rsid w:val="475A8CA7"/>
    <w:rsid w:val="47BEDC7E"/>
    <w:rsid w:val="480B50E9"/>
    <w:rsid w:val="485F4BDD"/>
    <w:rsid w:val="49EFBE56"/>
    <w:rsid w:val="50809C8A"/>
    <w:rsid w:val="51368BCB"/>
    <w:rsid w:val="5447DC14"/>
    <w:rsid w:val="54C7A691"/>
    <w:rsid w:val="57880EAD"/>
    <w:rsid w:val="5FE435AA"/>
    <w:rsid w:val="6349AF1A"/>
    <w:rsid w:val="663740D0"/>
    <w:rsid w:val="6694E656"/>
    <w:rsid w:val="69EE2F6A"/>
    <w:rsid w:val="6A02CE52"/>
    <w:rsid w:val="6A71FB29"/>
    <w:rsid w:val="70400451"/>
    <w:rsid w:val="78615F96"/>
    <w:rsid w:val="7885E7AB"/>
    <w:rsid w:val="7BF42A4C"/>
    <w:rsid w:val="7D719E4E"/>
    <w:rsid w:val="7E1D11DA"/>
    <w:rsid w:val="7EA4EF2B"/>
    <w:rsid w:val="7F41FE1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239CA"/>
  <w15:docId w15:val="{FC75E665-473C-4FC1-B975-33778490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085848"/>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E71F4B"/>
    <w:pPr>
      <w:keepNext/>
      <w:spacing w:after="240" w:line="240" w:lineRule="auto"/>
      <w:outlineLvl w:val="1"/>
    </w:pPr>
    <w:rPr>
      <w:rFonts w:eastAsiaTheme="majorEastAsia" w:cstheme="majorBidi"/>
      <w:b w:val="0"/>
      <w:sz w:val="44"/>
      <w:szCs w:val="26"/>
    </w:rPr>
  </w:style>
  <w:style w:type="paragraph" w:styleId="Heading3">
    <w:name w:val="heading 3"/>
    <w:basedOn w:val="Normal"/>
    <w:next w:val="Normal"/>
    <w:link w:val="Heading3Char"/>
    <w:uiPriority w:val="5"/>
    <w:unhideWhenUsed/>
    <w:qFormat/>
    <w:rsid w:val="00CB148E"/>
    <w:pPr>
      <w:keepNext/>
      <w:keepLines/>
      <w:spacing w:before="40"/>
      <w:outlineLvl w:val="2"/>
    </w:pPr>
    <w:rPr>
      <w:rFonts w:asciiTheme="majorHAnsi" w:eastAsiaTheme="majorEastAsia" w:hAnsiTheme="majorHAnsi" w:cstheme="majorBidi"/>
      <w:b w:val="0"/>
      <w:szCs w:val="24"/>
    </w:rPr>
  </w:style>
  <w:style w:type="paragraph" w:styleId="Heading4">
    <w:name w:val="heading 4"/>
    <w:basedOn w:val="Normal"/>
    <w:next w:val="Normal"/>
    <w:link w:val="Heading4Char"/>
    <w:uiPriority w:val="1"/>
    <w:unhideWhenUsed/>
    <w:qFormat/>
    <w:rsid w:val="006F47CD"/>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86548D"/>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86548D"/>
    <w:pPr>
      <w:keepNext/>
      <w:keepLines/>
      <w:spacing w:before="40"/>
      <w:outlineLvl w:val="5"/>
    </w:pPr>
    <w:rPr>
      <w:rFonts w:asciiTheme="majorHAnsi" w:eastAsiaTheme="majorEastAsia" w:hAnsiTheme="majorHAnsi" w:cstheme="majorBidi"/>
      <w:color w:val="012639" w:themeColor="accent1" w:themeShade="7F"/>
    </w:rPr>
  </w:style>
  <w:style w:type="paragraph" w:styleId="Heading7">
    <w:name w:val="heading 7"/>
    <w:basedOn w:val="Normal"/>
    <w:next w:val="Normal"/>
    <w:link w:val="Heading7Char"/>
    <w:uiPriority w:val="1"/>
    <w:unhideWhenUsed/>
    <w:qFormat/>
    <w:rsid w:val="0086548D"/>
    <w:pPr>
      <w:keepNext/>
      <w:keepLines/>
      <w:spacing w:before="40"/>
      <w:outlineLvl w:val="6"/>
    </w:pPr>
    <w:rPr>
      <w:rFonts w:asciiTheme="majorHAnsi" w:eastAsiaTheme="majorEastAsia" w:hAnsiTheme="majorHAnsi" w:cstheme="majorBidi"/>
      <w:i/>
      <w:iCs/>
      <w:color w:val="012639" w:themeColor="accent1" w:themeShade="7F"/>
    </w:rPr>
  </w:style>
  <w:style w:type="paragraph" w:styleId="Heading8">
    <w:name w:val="heading 8"/>
    <w:basedOn w:val="Normal"/>
    <w:next w:val="Normal"/>
    <w:link w:val="Heading8Char"/>
    <w:uiPriority w:val="1"/>
    <w:unhideWhenUsed/>
    <w:qFormat/>
    <w:rsid w:val="005A5416"/>
    <w:pPr>
      <w:keepNext/>
      <w:keepLines/>
      <w:spacing w:before="40"/>
      <w:outlineLvl w:val="7"/>
    </w:pPr>
    <w:rPr>
      <w:rFonts w:asciiTheme="majorHAnsi" w:eastAsiaTheme="majorEastAsia" w:hAnsiTheme="majorHAnsi" w:cstheme="majorBidi"/>
      <w:color w:val="221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4"/>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4"/>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085848"/>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E71F4B"/>
    <w:rPr>
      <w:rFonts w:eastAsiaTheme="majorEastAsia" w:cstheme="majorBidi"/>
      <w:color w:val="082A75" w:themeColor="text2"/>
      <w:sz w:val="44"/>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680D42"/>
    <w:rPr>
      <w:b w:val="0"/>
      <w:sz w:val="24"/>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680D42"/>
    <w:rPr>
      <w:rFonts w:eastAsiaTheme="minorEastAsia"/>
      <w:color w:val="082A75" w:themeColor="text2"/>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1">
    <w:name w:val="toc 1"/>
    <w:basedOn w:val="Normal"/>
    <w:next w:val="Normal"/>
    <w:autoRedefine/>
    <w:uiPriority w:val="39"/>
    <w:unhideWhenUsed/>
    <w:rsid w:val="00CE45D4"/>
    <w:pPr>
      <w:spacing w:after="100"/>
    </w:pPr>
  </w:style>
  <w:style w:type="paragraph" w:styleId="TOC2">
    <w:name w:val="toc 2"/>
    <w:basedOn w:val="Normal"/>
    <w:next w:val="Normal"/>
    <w:autoRedefine/>
    <w:uiPriority w:val="39"/>
    <w:unhideWhenUsed/>
    <w:rsid w:val="00CE45D4"/>
    <w:pPr>
      <w:spacing w:after="100"/>
      <w:ind w:left="280"/>
    </w:pPr>
  </w:style>
  <w:style w:type="character" w:styleId="Hyperlink">
    <w:name w:val="Hyperlink"/>
    <w:basedOn w:val="DefaultParagraphFont"/>
    <w:uiPriority w:val="99"/>
    <w:unhideWhenUsed/>
    <w:rsid w:val="00CE45D4"/>
    <w:rPr>
      <w:color w:val="3592CF" w:themeColor="hyperlink"/>
      <w:u w:val="single"/>
    </w:rPr>
  </w:style>
  <w:style w:type="character" w:customStyle="1" w:styleId="Heading3Char">
    <w:name w:val="Heading 3 Char"/>
    <w:basedOn w:val="DefaultParagraphFont"/>
    <w:link w:val="Heading3"/>
    <w:uiPriority w:val="5"/>
    <w:rsid w:val="00CB148E"/>
    <w:rPr>
      <w:rFonts w:asciiTheme="majorHAnsi" w:eastAsiaTheme="majorEastAsia" w:hAnsiTheme="majorHAnsi" w:cstheme="majorBidi"/>
      <w:color w:val="082A75" w:themeColor="text2"/>
      <w:sz w:val="28"/>
    </w:rPr>
  </w:style>
  <w:style w:type="paragraph" w:styleId="ListParagraph">
    <w:name w:val="List Paragraph"/>
    <w:basedOn w:val="Normal"/>
    <w:uiPriority w:val="34"/>
    <w:unhideWhenUsed/>
    <w:qFormat/>
    <w:rsid w:val="00680D42"/>
    <w:pPr>
      <w:ind w:left="720"/>
      <w:contextualSpacing/>
    </w:pPr>
    <w:rPr>
      <w:b w:val="0"/>
      <w:sz w:val="24"/>
    </w:rPr>
  </w:style>
  <w:style w:type="paragraph" w:styleId="IntenseQuote">
    <w:name w:val="Intense Quote"/>
    <w:aliases w:val="Alternate Heading 1"/>
    <w:basedOn w:val="Normal"/>
    <w:next w:val="Normal"/>
    <w:link w:val="IntenseQuoteChar"/>
    <w:uiPriority w:val="30"/>
    <w:qFormat/>
    <w:rsid w:val="007540FB"/>
    <w:pPr>
      <w:spacing w:before="120" w:after="120" w:line="240" w:lineRule="auto"/>
    </w:pPr>
    <w:rPr>
      <w:color w:val="77B32F"/>
      <w:szCs w:val="24"/>
    </w:rPr>
  </w:style>
  <w:style w:type="character" w:customStyle="1" w:styleId="IntenseQuoteChar">
    <w:name w:val="Intense Quote Char"/>
    <w:aliases w:val="Alternate Heading 1 Char"/>
    <w:basedOn w:val="DefaultParagraphFont"/>
    <w:link w:val="IntenseQuote"/>
    <w:uiPriority w:val="30"/>
    <w:rsid w:val="007540FB"/>
    <w:rPr>
      <w:rFonts w:eastAsiaTheme="minorEastAsia"/>
      <w:b/>
      <w:color w:val="77B32F"/>
      <w:sz w:val="28"/>
    </w:rPr>
  </w:style>
  <w:style w:type="table" w:styleId="PlainTable1">
    <w:name w:val="Plain Table 1"/>
    <w:basedOn w:val="TableNormal"/>
    <w:uiPriority w:val="41"/>
    <w:rsid w:val="003C0E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D72A54"/>
    <w:pPr>
      <w:spacing w:after="100"/>
      <w:ind w:left="560"/>
    </w:pPr>
  </w:style>
  <w:style w:type="table" w:styleId="PlainTable3">
    <w:name w:val="Plain Table 3"/>
    <w:basedOn w:val="TableNormal"/>
    <w:uiPriority w:val="43"/>
    <w:rsid w:val="00EF654C"/>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9">
    <w:name w:val="Pa9"/>
    <w:basedOn w:val="Normal"/>
    <w:next w:val="Normal"/>
    <w:uiPriority w:val="99"/>
    <w:rsid w:val="00F07B49"/>
    <w:pPr>
      <w:autoSpaceDE w:val="0"/>
      <w:autoSpaceDN w:val="0"/>
      <w:adjustRightInd w:val="0"/>
      <w:spacing w:line="201" w:lineRule="atLeast"/>
    </w:pPr>
    <w:rPr>
      <w:rFonts w:ascii="Univers LT Std 55" w:eastAsiaTheme="minorHAnsi" w:hAnsi="Univers LT Std 55"/>
      <w:b w:val="0"/>
      <w:color w:val="auto"/>
      <w:sz w:val="24"/>
      <w:szCs w:val="24"/>
    </w:rPr>
  </w:style>
  <w:style w:type="paragraph" w:styleId="TableofFigures">
    <w:name w:val="table of figures"/>
    <w:basedOn w:val="Normal"/>
    <w:next w:val="Normal"/>
    <w:uiPriority w:val="99"/>
    <w:unhideWhenUsed/>
    <w:rsid w:val="008E270E"/>
  </w:style>
  <w:style w:type="paragraph" w:customStyle="1" w:styleId="AppendixTitle">
    <w:name w:val="Appendix Title"/>
    <w:basedOn w:val="Heading1"/>
    <w:link w:val="AppendixTitleChar"/>
    <w:qFormat/>
    <w:rsid w:val="008E270E"/>
    <w:pPr>
      <w:jc w:val="center"/>
    </w:pPr>
  </w:style>
  <w:style w:type="character" w:customStyle="1" w:styleId="AppendixTitleChar">
    <w:name w:val="Appendix Title Char"/>
    <w:basedOn w:val="Heading1Char"/>
    <w:link w:val="AppendixTitle"/>
    <w:rsid w:val="008E270E"/>
    <w:rPr>
      <w:rFonts w:asciiTheme="majorHAnsi" w:eastAsiaTheme="majorEastAsia" w:hAnsiTheme="majorHAnsi" w:cstheme="majorBidi"/>
      <w:b/>
      <w:color w:val="061F57" w:themeColor="text2" w:themeShade="BF"/>
      <w:kern w:val="28"/>
      <w:sz w:val="52"/>
      <w:szCs w:val="32"/>
    </w:rPr>
  </w:style>
  <w:style w:type="table" w:styleId="PlainTable2">
    <w:name w:val="Plain Table 2"/>
    <w:basedOn w:val="TableNormal"/>
    <w:uiPriority w:val="42"/>
    <w:rsid w:val="00B8660B"/>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character" w:styleId="CommentReference">
    <w:name w:val="annotation reference"/>
    <w:basedOn w:val="DefaultParagraphFont"/>
    <w:uiPriority w:val="99"/>
    <w:semiHidden/>
    <w:unhideWhenUsed/>
    <w:rsid w:val="00C4695C"/>
    <w:rPr>
      <w:sz w:val="16"/>
      <w:szCs w:val="16"/>
    </w:rPr>
  </w:style>
  <w:style w:type="paragraph" w:styleId="CommentText">
    <w:name w:val="annotation text"/>
    <w:basedOn w:val="Normal"/>
    <w:link w:val="CommentTextChar"/>
    <w:uiPriority w:val="99"/>
    <w:semiHidden/>
    <w:unhideWhenUsed/>
    <w:rsid w:val="00C4695C"/>
    <w:pPr>
      <w:spacing w:line="240" w:lineRule="auto"/>
    </w:pPr>
    <w:rPr>
      <w:sz w:val="20"/>
      <w:szCs w:val="20"/>
    </w:rPr>
  </w:style>
  <w:style w:type="character" w:customStyle="1" w:styleId="CommentTextChar">
    <w:name w:val="Comment Text Char"/>
    <w:basedOn w:val="DefaultParagraphFont"/>
    <w:link w:val="CommentText"/>
    <w:uiPriority w:val="99"/>
    <w:semiHidden/>
    <w:rsid w:val="00C469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C4695C"/>
    <w:rPr>
      <w:bCs/>
    </w:rPr>
  </w:style>
  <w:style w:type="character" w:customStyle="1" w:styleId="CommentSubjectChar">
    <w:name w:val="Comment Subject Char"/>
    <w:basedOn w:val="CommentTextChar"/>
    <w:link w:val="CommentSubject"/>
    <w:uiPriority w:val="99"/>
    <w:semiHidden/>
    <w:rsid w:val="00C4695C"/>
    <w:rPr>
      <w:rFonts w:eastAsiaTheme="minorEastAsia"/>
      <w:b/>
      <w:bCs/>
      <w:color w:val="082A75" w:themeColor="text2"/>
      <w:sz w:val="20"/>
      <w:szCs w:val="20"/>
    </w:rPr>
  </w:style>
  <w:style w:type="character" w:customStyle="1" w:styleId="Heading4Char">
    <w:name w:val="Heading 4 Char"/>
    <w:basedOn w:val="DefaultParagraphFont"/>
    <w:link w:val="Heading4"/>
    <w:uiPriority w:val="1"/>
    <w:rsid w:val="006F47CD"/>
    <w:rPr>
      <w:rFonts w:asciiTheme="majorHAnsi" w:eastAsiaTheme="majorEastAsia" w:hAnsiTheme="majorHAnsi" w:cstheme="majorBidi"/>
      <w:b/>
      <w:i/>
      <w:iCs/>
      <w:color w:val="013A57" w:themeColor="accent1" w:themeShade="BF"/>
      <w:sz w:val="28"/>
      <w:szCs w:val="22"/>
    </w:rPr>
  </w:style>
  <w:style w:type="character" w:styleId="UnresolvedMention">
    <w:name w:val="Unresolved Mention"/>
    <w:basedOn w:val="DefaultParagraphFont"/>
    <w:uiPriority w:val="99"/>
    <w:semiHidden/>
    <w:unhideWhenUsed/>
    <w:rsid w:val="004F1425"/>
    <w:rPr>
      <w:color w:val="605E5C"/>
      <w:shd w:val="clear" w:color="auto" w:fill="E1DFDD"/>
    </w:rPr>
  </w:style>
  <w:style w:type="character" w:customStyle="1" w:styleId="Heading5Char">
    <w:name w:val="Heading 5 Char"/>
    <w:basedOn w:val="DefaultParagraphFont"/>
    <w:link w:val="Heading5"/>
    <w:uiPriority w:val="1"/>
    <w:rsid w:val="0086548D"/>
    <w:rPr>
      <w:rFonts w:asciiTheme="majorHAnsi" w:eastAsiaTheme="majorEastAsia" w:hAnsiTheme="majorHAnsi" w:cstheme="majorBidi"/>
      <w:b/>
      <w:color w:val="013A57" w:themeColor="accent1" w:themeShade="BF"/>
      <w:sz w:val="28"/>
      <w:szCs w:val="22"/>
    </w:rPr>
  </w:style>
  <w:style w:type="character" w:customStyle="1" w:styleId="Heading6Char">
    <w:name w:val="Heading 6 Char"/>
    <w:basedOn w:val="DefaultParagraphFont"/>
    <w:link w:val="Heading6"/>
    <w:uiPriority w:val="1"/>
    <w:rsid w:val="0086548D"/>
    <w:rPr>
      <w:rFonts w:asciiTheme="majorHAnsi" w:eastAsiaTheme="majorEastAsia" w:hAnsiTheme="majorHAnsi" w:cstheme="majorBidi"/>
      <w:b/>
      <w:color w:val="012639" w:themeColor="accent1" w:themeShade="7F"/>
      <w:sz w:val="28"/>
      <w:szCs w:val="22"/>
    </w:rPr>
  </w:style>
  <w:style w:type="character" w:customStyle="1" w:styleId="Heading7Char">
    <w:name w:val="Heading 7 Char"/>
    <w:basedOn w:val="DefaultParagraphFont"/>
    <w:link w:val="Heading7"/>
    <w:uiPriority w:val="1"/>
    <w:rsid w:val="0086548D"/>
    <w:rPr>
      <w:rFonts w:asciiTheme="majorHAnsi" w:eastAsiaTheme="majorEastAsia" w:hAnsiTheme="majorHAnsi" w:cstheme="majorBidi"/>
      <w:b/>
      <w:i/>
      <w:iCs/>
      <w:color w:val="012639" w:themeColor="accent1" w:themeShade="7F"/>
      <w:sz w:val="28"/>
      <w:szCs w:val="22"/>
    </w:rPr>
  </w:style>
  <w:style w:type="character" w:customStyle="1" w:styleId="Heading8Char">
    <w:name w:val="Heading 8 Char"/>
    <w:basedOn w:val="DefaultParagraphFont"/>
    <w:link w:val="Heading8"/>
    <w:uiPriority w:val="1"/>
    <w:rsid w:val="005A5416"/>
    <w:rPr>
      <w:rFonts w:asciiTheme="majorHAnsi" w:eastAsiaTheme="majorEastAsia" w:hAnsiTheme="majorHAnsi" w:cstheme="majorBidi"/>
      <w:b/>
      <w:color w:val="221D5D" w:themeColor="text1" w:themeTint="D8"/>
      <w:sz w:val="21"/>
      <w:szCs w:val="21"/>
    </w:rPr>
  </w:style>
  <w:style w:type="paragraph" w:styleId="NormalWeb">
    <w:name w:val="Normal (Web)"/>
    <w:basedOn w:val="Normal"/>
    <w:uiPriority w:val="99"/>
    <w:semiHidden/>
    <w:unhideWhenUsed/>
    <w:rsid w:val="00B527D2"/>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FollowedHyperlink">
    <w:name w:val="FollowedHyperlink"/>
    <w:basedOn w:val="DefaultParagraphFont"/>
    <w:uiPriority w:val="99"/>
    <w:semiHidden/>
    <w:unhideWhenUsed/>
    <w:rsid w:val="003E185C"/>
    <w:rPr>
      <w:color w:val="3592CF" w:themeColor="followedHyperlink"/>
      <w:u w:val="single"/>
    </w:rPr>
  </w:style>
  <w:style w:type="paragraph" w:styleId="Revision">
    <w:name w:val="Revision"/>
    <w:hidden/>
    <w:uiPriority w:val="99"/>
    <w:semiHidden/>
    <w:rsid w:val="000D5C93"/>
    <w:pPr>
      <w:spacing w:after="0" w:line="240" w:lineRule="auto"/>
    </w:pPr>
    <w:rPr>
      <w:rFonts w:eastAsiaTheme="minorEastAsia"/>
      <w:b/>
      <w:color w:val="082A75" w:themeColor="text2"/>
      <w:sz w:val="28"/>
      <w:szCs w:val="22"/>
    </w:rPr>
  </w:style>
  <w:style w:type="character" w:customStyle="1" w:styleId="UnresolvedMention1">
    <w:name w:val="Unresolved Mention1"/>
    <w:basedOn w:val="DefaultParagraphFont"/>
    <w:uiPriority w:val="99"/>
    <w:semiHidden/>
    <w:unhideWhenUsed/>
    <w:rsid w:val="00C36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3749">
      <w:bodyDiv w:val="1"/>
      <w:marLeft w:val="0"/>
      <w:marRight w:val="0"/>
      <w:marTop w:val="0"/>
      <w:marBottom w:val="0"/>
      <w:divBdr>
        <w:top w:val="none" w:sz="0" w:space="0" w:color="auto"/>
        <w:left w:val="none" w:sz="0" w:space="0" w:color="auto"/>
        <w:bottom w:val="none" w:sz="0" w:space="0" w:color="auto"/>
        <w:right w:val="none" w:sz="0" w:space="0" w:color="auto"/>
      </w:divBdr>
    </w:div>
    <w:div w:id="81223721">
      <w:bodyDiv w:val="1"/>
      <w:marLeft w:val="0"/>
      <w:marRight w:val="0"/>
      <w:marTop w:val="0"/>
      <w:marBottom w:val="0"/>
      <w:divBdr>
        <w:top w:val="none" w:sz="0" w:space="0" w:color="auto"/>
        <w:left w:val="none" w:sz="0" w:space="0" w:color="auto"/>
        <w:bottom w:val="none" w:sz="0" w:space="0" w:color="auto"/>
        <w:right w:val="none" w:sz="0" w:space="0" w:color="auto"/>
      </w:divBdr>
    </w:div>
    <w:div w:id="191498549">
      <w:bodyDiv w:val="1"/>
      <w:marLeft w:val="0"/>
      <w:marRight w:val="0"/>
      <w:marTop w:val="0"/>
      <w:marBottom w:val="0"/>
      <w:divBdr>
        <w:top w:val="none" w:sz="0" w:space="0" w:color="auto"/>
        <w:left w:val="none" w:sz="0" w:space="0" w:color="auto"/>
        <w:bottom w:val="none" w:sz="0" w:space="0" w:color="auto"/>
        <w:right w:val="none" w:sz="0" w:space="0" w:color="auto"/>
      </w:divBdr>
    </w:div>
    <w:div w:id="293171983">
      <w:bodyDiv w:val="1"/>
      <w:marLeft w:val="0"/>
      <w:marRight w:val="0"/>
      <w:marTop w:val="0"/>
      <w:marBottom w:val="0"/>
      <w:divBdr>
        <w:top w:val="none" w:sz="0" w:space="0" w:color="auto"/>
        <w:left w:val="none" w:sz="0" w:space="0" w:color="auto"/>
        <w:bottom w:val="none" w:sz="0" w:space="0" w:color="auto"/>
        <w:right w:val="none" w:sz="0" w:space="0" w:color="auto"/>
      </w:divBdr>
      <w:divsChild>
        <w:div w:id="1082334017">
          <w:marLeft w:val="547"/>
          <w:marRight w:val="0"/>
          <w:marTop w:val="0"/>
          <w:marBottom w:val="0"/>
          <w:divBdr>
            <w:top w:val="none" w:sz="0" w:space="0" w:color="auto"/>
            <w:left w:val="none" w:sz="0" w:space="0" w:color="auto"/>
            <w:bottom w:val="none" w:sz="0" w:space="0" w:color="auto"/>
            <w:right w:val="none" w:sz="0" w:space="0" w:color="auto"/>
          </w:divBdr>
        </w:div>
      </w:divsChild>
    </w:div>
    <w:div w:id="410397885">
      <w:bodyDiv w:val="1"/>
      <w:marLeft w:val="0"/>
      <w:marRight w:val="0"/>
      <w:marTop w:val="0"/>
      <w:marBottom w:val="0"/>
      <w:divBdr>
        <w:top w:val="none" w:sz="0" w:space="0" w:color="auto"/>
        <w:left w:val="none" w:sz="0" w:space="0" w:color="auto"/>
        <w:bottom w:val="none" w:sz="0" w:space="0" w:color="auto"/>
        <w:right w:val="none" w:sz="0" w:space="0" w:color="auto"/>
      </w:divBdr>
      <w:divsChild>
        <w:div w:id="540442265">
          <w:marLeft w:val="1238"/>
          <w:marRight w:val="0"/>
          <w:marTop w:val="80"/>
          <w:marBottom w:val="0"/>
          <w:divBdr>
            <w:top w:val="none" w:sz="0" w:space="0" w:color="auto"/>
            <w:left w:val="none" w:sz="0" w:space="0" w:color="auto"/>
            <w:bottom w:val="none" w:sz="0" w:space="0" w:color="auto"/>
            <w:right w:val="none" w:sz="0" w:space="0" w:color="auto"/>
          </w:divBdr>
        </w:div>
        <w:div w:id="641538577">
          <w:marLeft w:val="1238"/>
          <w:marRight w:val="0"/>
          <w:marTop w:val="80"/>
          <w:marBottom w:val="0"/>
          <w:divBdr>
            <w:top w:val="none" w:sz="0" w:space="0" w:color="auto"/>
            <w:left w:val="none" w:sz="0" w:space="0" w:color="auto"/>
            <w:bottom w:val="none" w:sz="0" w:space="0" w:color="auto"/>
            <w:right w:val="none" w:sz="0" w:space="0" w:color="auto"/>
          </w:divBdr>
        </w:div>
        <w:div w:id="988829664">
          <w:marLeft w:val="1238"/>
          <w:marRight w:val="0"/>
          <w:marTop w:val="80"/>
          <w:marBottom w:val="0"/>
          <w:divBdr>
            <w:top w:val="none" w:sz="0" w:space="0" w:color="auto"/>
            <w:left w:val="none" w:sz="0" w:space="0" w:color="auto"/>
            <w:bottom w:val="none" w:sz="0" w:space="0" w:color="auto"/>
            <w:right w:val="none" w:sz="0" w:space="0" w:color="auto"/>
          </w:divBdr>
        </w:div>
        <w:div w:id="631373918">
          <w:marLeft w:val="1238"/>
          <w:marRight w:val="0"/>
          <w:marTop w:val="80"/>
          <w:marBottom w:val="0"/>
          <w:divBdr>
            <w:top w:val="none" w:sz="0" w:space="0" w:color="auto"/>
            <w:left w:val="none" w:sz="0" w:space="0" w:color="auto"/>
            <w:bottom w:val="none" w:sz="0" w:space="0" w:color="auto"/>
            <w:right w:val="none" w:sz="0" w:space="0" w:color="auto"/>
          </w:divBdr>
        </w:div>
      </w:divsChild>
    </w:div>
    <w:div w:id="522090281">
      <w:bodyDiv w:val="1"/>
      <w:marLeft w:val="0"/>
      <w:marRight w:val="0"/>
      <w:marTop w:val="0"/>
      <w:marBottom w:val="0"/>
      <w:divBdr>
        <w:top w:val="none" w:sz="0" w:space="0" w:color="auto"/>
        <w:left w:val="none" w:sz="0" w:space="0" w:color="auto"/>
        <w:bottom w:val="none" w:sz="0" w:space="0" w:color="auto"/>
        <w:right w:val="none" w:sz="0" w:space="0" w:color="auto"/>
      </w:divBdr>
      <w:divsChild>
        <w:div w:id="1286765671">
          <w:marLeft w:val="547"/>
          <w:marRight w:val="0"/>
          <w:marTop w:val="0"/>
          <w:marBottom w:val="0"/>
          <w:divBdr>
            <w:top w:val="none" w:sz="0" w:space="0" w:color="auto"/>
            <w:left w:val="none" w:sz="0" w:space="0" w:color="auto"/>
            <w:bottom w:val="none" w:sz="0" w:space="0" w:color="auto"/>
            <w:right w:val="none" w:sz="0" w:space="0" w:color="auto"/>
          </w:divBdr>
        </w:div>
      </w:divsChild>
    </w:div>
    <w:div w:id="545724661">
      <w:bodyDiv w:val="1"/>
      <w:marLeft w:val="0"/>
      <w:marRight w:val="0"/>
      <w:marTop w:val="0"/>
      <w:marBottom w:val="0"/>
      <w:divBdr>
        <w:top w:val="none" w:sz="0" w:space="0" w:color="auto"/>
        <w:left w:val="none" w:sz="0" w:space="0" w:color="auto"/>
        <w:bottom w:val="none" w:sz="0" w:space="0" w:color="auto"/>
        <w:right w:val="none" w:sz="0" w:space="0" w:color="auto"/>
      </w:divBdr>
      <w:divsChild>
        <w:div w:id="617295602">
          <w:marLeft w:val="547"/>
          <w:marRight w:val="0"/>
          <w:marTop w:val="0"/>
          <w:marBottom w:val="0"/>
          <w:divBdr>
            <w:top w:val="none" w:sz="0" w:space="0" w:color="auto"/>
            <w:left w:val="none" w:sz="0" w:space="0" w:color="auto"/>
            <w:bottom w:val="none" w:sz="0" w:space="0" w:color="auto"/>
            <w:right w:val="none" w:sz="0" w:space="0" w:color="auto"/>
          </w:divBdr>
        </w:div>
      </w:divsChild>
    </w:div>
    <w:div w:id="641425658">
      <w:bodyDiv w:val="1"/>
      <w:marLeft w:val="0"/>
      <w:marRight w:val="0"/>
      <w:marTop w:val="0"/>
      <w:marBottom w:val="0"/>
      <w:divBdr>
        <w:top w:val="none" w:sz="0" w:space="0" w:color="auto"/>
        <w:left w:val="none" w:sz="0" w:space="0" w:color="auto"/>
        <w:bottom w:val="none" w:sz="0" w:space="0" w:color="auto"/>
        <w:right w:val="none" w:sz="0" w:space="0" w:color="auto"/>
      </w:divBdr>
    </w:div>
    <w:div w:id="688146026">
      <w:bodyDiv w:val="1"/>
      <w:marLeft w:val="0"/>
      <w:marRight w:val="0"/>
      <w:marTop w:val="0"/>
      <w:marBottom w:val="0"/>
      <w:divBdr>
        <w:top w:val="none" w:sz="0" w:space="0" w:color="auto"/>
        <w:left w:val="none" w:sz="0" w:space="0" w:color="auto"/>
        <w:bottom w:val="none" w:sz="0" w:space="0" w:color="auto"/>
        <w:right w:val="none" w:sz="0" w:space="0" w:color="auto"/>
      </w:divBdr>
    </w:div>
    <w:div w:id="762529095">
      <w:bodyDiv w:val="1"/>
      <w:marLeft w:val="0"/>
      <w:marRight w:val="0"/>
      <w:marTop w:val="0"/>
      <w:marBottom w:val="0"/>
      <w:divBdr>
        <w:top w:val="none" w:sz="0" w:space="0" w:color="auto"/>
        <w:left w:val="none" w:sz="0" w:space="0" w:color="auto"/>
        <w:bottom w:val="none" w:sz="0" w:space="0" w:color="auto"/>
        <w:right w:val="none" w:sz="0" w:space="0" w:color="auto"/>
      </w:divBdr>
    </w:div>
    <w:div w:id="784421880">
      <w:bodyDiv w:val="1"/>
      <w:marLeft w:val="0"/>
      <w:marRight w:val="0"/>
      <w:marTop w:val="0"/>
      <w:marBottom w:val="0"/>
      <w:divBdr>
        <w:top w:val="none" w:sz="0" w:space="0" w:color="auto"/>
        <w:left w:val="none" w:sz="0" w:space="0" w:color="auto"/>
        <w:bottom w:val="none" w:sz="0" w:space="0" w:color="auto"/>
        <w:right w:val="none" w:sz="0" w:space="0" w:color="auto"/>
      </w:divBdr>
    </w:div>
    <w:div w:id="819808144">
      <w:bodyDiv w:val="1"/>
      <w:marLeft w:val="0"/>
      <w:marRight w:val="0"/>
      <w:marTop w:val="0"/>
      <w:marBottom w:val="0"/>
      <w:divBdr>
        <w:top w:val="none" w:sz="0" w:space="0" w:color="auto"/>
        <w:left w:val="none" w:sz="0" w:space="0" w:color="auto"/>
        <w:bottom w:val="none" w:sz="0" w:space="0" w:color="auto"/>
        <w:right w:val="none" w:sz="0" w:space="0" w:color="auto"/>
      </w:divBdr>
    </w:div>
    <w:div w:id="1027222657">
      <w:bodyDiv w:val="1"/>
      <w:marLeft w:val="0"/>
      <w:marRight w:val="0"/>
      <w:marTop w:val="0"/>
      <w:marBottom w:val="0"/>
      <w:divBdr>
        <w:top w:val="none" w:sz="0" w:space="0" w:color="auto"/>
        <w:left w:val="none" w:sz="0" w:space="0" w:color="auto"/>
        <w:bottom w:val="none" w:sz="0" w:space="0" w:color="auto"/>
        <w:right w:val="none" w:sz="0" w:space="0" w:color="auto"/>
      </w:divBdr>
    </w:div>
    <w:div w:id="1135635265">
      <w:bodyDiv w:val="1"/>
      <w:marLeft w:val="0"/>
      <w:marRight w:val="0"/>
      <w:marTop w:val="0"/>
      <w:marBottom w:val="0"/>
      <w:divBdr>
        <w:top w:val="none" w:sz="0" w:space="0" w:color="auto"/>
        <w:left w:val="none" w:sz="0" w:space="0" w:color="auto"/>
        <w:bottom w:val="none" w:sz="0" w:space="0" w:color="auto"/>
        <w:right w:val="none" w:sz="0" w:space="0" w:color="auto"/>
      </w:divBdr>
    </w:div>
    <w:div w:id="1178349675">
      <w:bodyDiv w:val="1"/>
      <w:marLeft w:val="0"/>
      <w:marRight w:val="0"/>
      <w:marTop w:val="0"/>
      <w:marBottom w:val="0"/>
      <w:divBdr>
        <w:top w:val="none" w:sz="0" w:space="0" w:color="auto"/>
        <w:left w:val="none" w:sz="0" w:space="0" w:color="auto"/>
        <w:bottom w:val="none" w:sz="0" w:space="0" w:color="auto"/>
        <w:right w:val="none" w:sz="0" w:space="0" w:color="auto"/>
      </w:divBdr>
      <w:divsChild>
        <w:div w:id="487750049">
          <w:marLeft w:val="2506"/>
          <w:marRight w:val="0"/>
          <w:marTop w:val="80"/>
          <w:marBottom w:val="0"/>
          <w:divBdr>
            <w:top w:val="none" w:sz="0" w:space="0" w:color="auto"/>
            <w:left w:val="none" w:sz="0" w:space="0" w:color="auto"/>
            <w:bottom w:val="none" w:sz="0" w:space="0" w:color="auto"/>
            <w:right w:val="none" w:sz="0" w:space="0" w:color="auto"/>
          </w:divBdr>
        </w:div>
      </w:divsChild>
    </w:div>
    <w:div w:id="1184519147">
      <w:bodyDiv w:val="1"/>
      <w:marLeft w:val="0"/>
      <w:marRight w:val="0"/>
      <w:marTop w:val="0"/>
      <w:marBottom w:val="0"/>
      <w:divBdr>
        <w:top w:val="none" w:sz="0" w:space="0" w:color="auto"/>
        <w:left w:val="none" w:sz="0" w:space="0" w:color="auto"/>
        <w:bottom w:val="none" w:sz="0" w:space="0" w:color="auto"/>
        <w:right w:val="none" w:sz="0" w:space="0" w:color="auto"/>
      </w:divBdr>
      <w:divsChild>
        <w:div w:id="378938423">
          <w:marLeft w:val="2506"/>
          <w:marRight w:val="0"/>
          <w:marTop w:val="80"/>
          <w:marBottom w:val="0"/>
          <w:divBdr>
            <w:top w:val="none" w:sz="0" w:space="0" w:color="auto"/>
            <w:left w:val="none" w:sz="0" w:space="0" w:color="auto"/>
            <w:bottom w:val="none" w:sz="0" w:space="0" w:color="auto"/>
            <w:right w:val="none" w:sz="0" w:space="0" w:color="auto"/>
          </w:divBdr>
        </w:div>
        <w:div w:id="156698243">
          <w:marLeft w:val="2506"/>
          <w:marRight w:val="0"/>
          <w:marTop w:val="80"/>
          <w:marBottom w:val="0"/>
          <w:divBdr>
            <w:top w:val="none" w:sz="0" w:space="0" w:color="auto"/>
            <w:left w:val="none" w:sz="0" w:space="0" w:color="auto"/>
            <w:bottom w:val="none" w:sz="0" w:space="0" w:color="auto"/>
            <w:right w:val="none" w:sz="0" w:space="0" w:color="auto"/>
          </w:divBdr>
        </w:div>
      </w:divsChild>
    </w:div>
    <w:div w:id="1250427635">
      <w:bodyDiv w:val="1"/>
      <w:marLeft w:val="0"/>
      <w:marRight w:val="0"/>
      <w:marTop w:val="0"/>
      <w:marBottom w:val="0"/>
      <w:divBdr>
        <w:top w:val="none" w:sz="0" w:space="0" w:color="auto"/>
        <w:left w:val="none" w:sz="0" w:space="0" w:color="auto"/>
        <w:bottom w:val="none" w:sz="0" w:space="0" w:color="auto"/>
        <w:right w:val="none" w:sz="0" w:space="0" w:color="auto"/>
      </w:divBdr>
    </w:div>
    <w:div w:id="1418865801">
      <w:bodyDiv w:val="1"/>
      <w:marLeft w:val="0"/>
      <w:marRight w:val="0"/>
      <w:marTop w:val="0"/>
      <w:marBottom w:val="0"/>
      <w:divBdr>
        <w:top w:val="none" w:sz="0" w:space="0" w:color="auto"/>
        <w:left w:val="none" w:sz="0" w:space="0" w:color="auto"/>
        <w:bottom w:val="none" w:sz="0" w:space="0" w:color="auto"/>
        <w:right w:val="none" w:sz="0" w:space="0" w:color="auto"/>
      </w:divBdr>
      <w:divsChild>
        <w:div w:id="1016811008">
          <w:marLeft w:val="547"/>
          <w:marRight w:val="0"/>
          <w:marTop w:val="0"/>
          <w:marBottom w:val="0"/>
          <w:divBdr>
            <w:top w:val="none" w:sz="0" w:space="0" w:color="auto"/>
            <w:left w:val="none" w:sz="0" w:space="0" w:color="auto"/>
            <w:bottom w:val="none" w:sz="0" w:space="0" w:color="auto"/>
            <w:right w:val="none" w:sz="0" w:space="0" w:color="auto"/>
          </w:divBdr>
        </w:div>
        <w:div w:id="1001783606">
          <w:marLeft w:val="547"/>
          <w:marRight w:val="0"/>
          <w:marTop w:val="0"/>
          <w:marBottom w:val="0"/>
          <w:divBdr>
            <w:top w:val="none" w:sz="0" w:space="0" w:color="auto"/>
            <w:left w:val="none" w:sz="0" w:space="0" w:color="auto"/>
            <w:bottom w:val="none" w:sz="0" w:space="0" w:color="auto"/>
            <w:right w:val="none" w:sz="0" w:space="0" w:color="auto"/>
          </w:divBdr>
        </w:div>
        <w:div w:id="664553723">
          <w:marLeft w:val="547"/>
          <w:marRight w:val="0"/>
          <w:marTop w:val="0"/>
          <w:marBottom w:val="0"/>
          <w:divBdr>
            <w:top w:val="none" w:sz="0" w:space="0" w:color="auto"/>
            <w:left w:val="none" w:sz="0" w:space="0" w:color="auto"/>
            <w:bottom w:val="none" w:sz="0" w:space="0" w:color="auto"/>
            <w:right w:val="none" w:sz="0" w:space="0" w:color="auto"/>
          </w:divBdr>
        </w:div>
      </w:divsChild>
    </w:div>
    <w:div w:id="1479112666">
      <w:bodyDiv w:val="1"/>
      <w:marLeft w:val="0"/>
      <w:marRight w:val="0"/>
      <w:marTop w:val="0"/>
      <w:marBottom w:val="0"/>
      <w:divBdr>
        <w:top w:val="none" w:sz="0" w:space="0" w:color="auto"/>
        <w:left w:val="none" w:sz="0" w:space="0" w:color="auto"/>
        <w:bottom w:val="none" w:sz="0" w:space="0" w:color="auto"/>
        <w:right w:val="none" w:sz="0" w:space="0" w:color="auto"/>
      </w:divBdr>
    </w:div>
    <w:div w:id="1665087806">
      <w:bodyDiv w:val="1"/>
      <w:marLeft w:val="0"/>
      <w:marRight w:val="0"/>
      <w:marTop w:val="0"/>
      <w:marBottom w:val="0"/>
      <w:divBdr>
        <w:top w:val="none" w:sz="0" w:space="0" w:color="auto"/>
        <w:left w:val="none" w:sz="0" w:space="0" w:color="auto"/>
        <w:bottom w:val="none" w:sz="0" w:space="0" w:color="auto"/>
        <w:right w:val="none" w:sz="0" w:space="0" w:color="auto"/>
      </w:divBdr>
    </w:div>
    <w:div w:id="1706054531">
      <w:bodyDiv w:val="1"/>
      <w:marLeft w:val="0"/>
      <w:marRight w:val="0"/>
      <w:marTop w:val="0"/>
      <w:marBottom w:val="0"/>
      <w:divBdr>
        <w:top w:val="none" w:sz="0" w:space="0" w:color="auto"/>
        <w:left w:val="none" w:sz="0" w:space="0" w:color="auto"/>
        <w:bottom w:val="none" w:sz="0" w:space="0" w:color="auto"/>
        <w:right w:val="none" w:sz="0" w:space="0" w:color="auto"/>
      </w:divBdr>
    </w:div>
    <w:div w:id="1795636117">
      <w:bodyDiv w:val="1"/>
      <w:marLeft w:val="0"/>
      <w:marRight w:val="0"/>
      <w:marTop w:val="0"/>
      <w:marBottom w:val="0"/>
      <w:divBdr>
        <w:top w:val="none" w:sz="0" w:space="0" w:color="auto"/>
        <w:left w:val="none" w:sz="0" w:space="0" w:color="auto"/>
        <w:bottom w:val="none" w:sz="0" w:space="0" w:color="auto"/>
        <w:right w:val="none" w:sz="0" w:space="0" w:color="auto"/>
      </w:divBdr>
    </w:div>
    <w:div w:id="1838302949">
      <w:bodyDiv w:val="1"/>
      <w:marLeft w:val="0"/>
      <w:marRight w:val="0"/>
      <w:marTop w:val="0"/>
      <w:marBottom w:val="0"/>
      <w:divBdr>
        <w:top w:val="none" w:sz="0" w:space="0" w:color="auto"/>
        <w:left w:val="none" w:sz="0" w:space="0" w:color="auto"/>
        <w:bottom w:val="none" w:sz="0" w:space="0" w:color="auto"/>
        <w:right w:val="none" w:sz="0" w:space="0" w:color="auto"/>
      </w:divBdr>
      <w:divsChild>
        <w:div w:id="95367885">
          <w:marLeft w:val="547"/>
          <w:marRight w:val="0"/>
          <w:marTop w:val="0"/>
          <w:marBottom w:val="0"/>
          <w:divBdr>
            <w:top w:val="none" w:sz="0" w:space="0" w:color="auto"/>
            <w:left w:val="none" w:sz="0" w:space="0" w:color="auto"/>
            <w:bottom w:val="none" w:sz="0" w:space="0" w:color="auto"/>
            <w:right w:val="none" w:sz="0" w:space="0" w:color="auto"/>
          </w:divBdr>
        </w:div>
      </w:divsChild>
    </w:div>
    <w:div w:id="1982344987">
      <w:bodyDiv w:val="1"/>
      <w:marLeft w:val="0"/>
      <w:marRight w:val="0"/>
      <w:marTop w:val="0"/>
      <w:marBottom w:val="0"/>
      <w:divBdr>
        <w:top w:val="none" w:sz="0" w:space="0" w:color="auto"/>
        <w:left w:val="none" w:sz="0" w:space="0" w:color="auto"/>
        <w:bottom w:val="none" w:sz="0" w:space="0" w:color="auto"/>
        <w:right w:val="none" w:sz="0" w:space="0" w:color="auto"/>
      </w:divBdr>
    </w:div>
    <w:div w:id="2016615194">
      <w:bodyDiv w:val="1"/>
      <w:marLeft w:val="0"/>
      <w:marRight w:val="0"/>
      <w:marTop w:val="0"/>
      <w:marBottom w:val="0"/>
      <w:divBdr>
        <w:top w:val="none" w:sz="0" w:space="0" w:color="auto"/>
        <w:left w:val="none" w:sz="0" w:space="0" w:color="auto"/>
        <w:bottom w:val="none" w:sz="0" w:space="0" w:color="auto"/>
        <w:right w:val="none" w:sz="0" w:space="0" w:color="auto"/>
      </w:divBdr>
      <w:divsChild>
        <w:div w:id="448546440">
          <w:marLeft w:val="547"/>
          <w:marRight w:val="0"/>
          <w:marTop w:val="0"/>
          <w:marBottom w:val="0"/>
          <w:divBdr>
            <w:top w:val="none" w:sz="0" w:space="0" w:color="auto"/>
            <w:left w:val="none" w:sz="0" w:space="0" w:color="auto"/>
            <w:bottom w:val="none" w:sz="0" w:space="0" w:color="auto"/>
            <w:right w:val="none" w:sz="0" w:space="0" w:color="auto"/>
          </w:divBdr>
        </w:div>
      </w:divsChild>
    </w:div>
    <w:div w:id="2085180358">
      <w:bodyDiv w:val="1"/>
      <w:marLeft w:val="0"/>
      <w:marRight w:val="0"/>
      <w:marTop w:val="0"/>
      <w:marBottom w:val="0"/>
      <w:divBdr>
        <w:top w:val="none" w:sz="0" w:space="0" w:color="auto"/>
        <w:left w:val="none" w:sz="0" w:space="0" w:color="auto"/>
        <w:bottom w:val="none" w:sz="0" w:space="0" w:color="auto"/>
        <w:right w:val="none" w:sz="0" w:space="0" w:color="auto"/>
      </w:divBdr>
      <w:divsChild>
        <w:div w:id="69481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pti-learn.net/LMS/EPAPlanPage.aspx?c=15&amp;t=NACT%20221"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11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0602\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778C9AA3CA45E0AF20F67BB95869EA"/>
        <w:category>
          <w:name w:val="General"/>
          <w:gallery w:val="placeholder"/>
        </w:category>
        <w:types>
          <w:type w:val="bbPlcHdr"/>
        </w:types>
        <w:behaviors>
          <w:behavior w:val="content"/>
        </w:behaviors>
        <w:guid w:val="{F3B0B1F3-0949-49D0-B6AF-3D9D8FA85321}"/>
      </w:docPartPr>
      <w:docPartBody>
        <w:p w:rsidR="00E8092C" w:rsidRDefault="002A4E65" w:rsidP="002A4E65">
          <w:pPr>
            <w:pStyle w:val="4E778C9AA3CA45E0AF20F67BB95869E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162"/>
    <w:rsid w:val="000541D9"/>
    <w:rsid w:val="0005751D"/>
    <w:rsid w:val="0006266C"/>
    <w:rsid w:val="0008204C"/>
    <w:rsid w:val="001722B2"/>
    <w:rsid w:val="0019315B"/>
    <w:rsid w:val="001A4C12"/>
    <w:rsid w:val="001B0E86"/>
    <w:rsid w:val="001E54D3"/>
    <w:rsid w:val="00273E66"/>
    <w:rsid w:val="002A4E65"/>
    <w:rsid w:val="002A7C7F"/>
    <w:rsid w:val="002D2F14"/>
    <w:rsid w:val="0037024B"/>
    <w:rsid w:val="0038687B"/>
    <w:rsid w:val="00474BAD"/>
    <w:rsid w:val="004F51B6"/>
    <w:rsid w:val="00546983"/>
    <w:rsid w:val="00576494"/>
    <w:rsid w:val="005B6F4A"/>
    <w:rsid w:val="00625111"/>
    <w:rsid w:val="006A7B4B"/>
    <w:rsid w:val="006B61F9"/>
    <w:rsid w:val="006D0365"/>
    <w:rsid w:val="007362D5"/>
    <w:rsid w:val="007C7B97"/>
    <w:rsid w:val="00831EB6"/>
    <w:rsid w:val="00833887"/>
    <w:rsid w:val="008A3258"/>
    <w:rsid w:val="00965BB1"/>
    <w:rsid w:val="0099742F"/>
    <w:rsid w:val="009B5E2A"/>
    <w:rsid w:val="009C0A56"/>
    <w:rsid w:val="009C4D2B"/>
    <w:rsid w:val="009D1446"/>
    <w:rsid w:val="009F378B"/>
    <w:rsid w:val="00A2388D"/>
    <w:rsid w:val="00B04D0E"/>
    <w:rsid w:val="00B277AD"/>
    <w:rsid w:val="00B56550"/>
    <w:rsid w:val="00B61CCB"/>
    <w:rsid w:val="00BA7D7D"/>
    <w:rsid w:val="00C33E09"/>
    <w:rsid w:val="00C37E26"/>
    <w:rsid w:val="00CD3842"/>
    <w:rsid w:val="00CF7185"/>
    <w:rsid w:val="00DB3FEA"/>
    <w:rsid w:val="00E771B2"/>
    <w:rsid w:val="00E8092C"/>
    <w:rsid w:val="00E93BB5"/>
    <w:rsid w:val="00EA78E4"/>
    <w:rsid w:val="00F20162"/>
    <w:rsid w:val="00F754BE"/>
    <w:rsid w:val="00F845C4"/>
    <w:rsid w:val="00FB7770"/>
    <w:rsid w:val="00FF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A2388D"/>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A2388D"/>
    <w:rPr>
      <w:caps/>
      <w:color w:val="44546A" w:themeColor="text2"/>
      <w:spacing w:val="20"/>
      <w:sz w:val="32"/>
    </w:rPr>
  </w:style>
  <w:style w:type="paragraph" w:customStyle="1" w:styleId="5193A80C5A3842EEA879919CD85D9958">
    <w:name w:val="5193A80C5A3842EEA879919CD85D9958"/>
  </w:style>
  <w:style w:type="paragraph" w:customStyle="1" w:styleId="4B03578B45EA4FF8B976D692F98E3287">
    <w:name w:val="4B03578B45EA4FF8B976D692F98E3287"/>
  </w:style>
  <w:style w:type="paragraph" w:customStyle="1" w:styleId="E5507BFE9C194410BDCBC3B2057A64D8">
    <w:name w:val="E5507BFE9C194410BDCBC3B2057A64D8"/>
  </w:style>
  <w:style w:type="paragraph" w:customStyle="1" w:styleId="2F8877781B854BE4A60E144B3693C5F8">
    <w:name w:val="2F8877781B854BE4A60E144B3693C5F8"/>
  </w:style>
  <w:style w:type="paragraph" w:customStyle="1" w:styleId="DB601BF40708468D83DE046CC5A1EE00">
    <w:name w:val="DB601BF40708468D83DE046CC5A1EE00"/>
  </w:style>
  <w:style w:type="paragraph" w:customStyle="1" w:styleId="AA9AF7A00CF5456E8FABEBF341EFA62A">
    <w:name w:val="AA9AF7A00CF5456E8FABEBF341EFA62A"/>
  </w:style>
  <w:style w:type="paragraph" w:customStyle="1" w:styleId="8568024CFB804D55AD685373163198B5">
    <w:name w:val="8568024CFB804D55AD685373163198B5"/>
  </w:style>
  <w:style w:type="paragraph" w:customStyle="1" w:styleId="7AA4D52E77F94C98A21BB1B87EBD2622">
    <w:name w:val="7AA4D52E77F94C98A21BB1B87EBD2622"/>
  </w:style>
  <w:style w:type="paragraph" w:customStyle="1" w:styleId="9A6BB3D1552D4BE3BB00E1A6C43CCF66">
    <w:name w:val="9A6BB3D1552D4BE3BB00E1A6C43CCF66"/>
    <w:rsid w:val="00F20162"/>
  </w:style>
  <w:style w:type="paragraph" w:customStyle="1" w:styleId="AA7E5BD77ABC4FF6895C959546107353">
    <w:name w:val="AA7E5BD77ABC4FF6895C959546107353"/>
    <w:rsid w:val="00A2388D"/>
  </w:style>
  <w:style w:type="paragraph" w:customStyle="1" w:styleId="3ABFC2CDFC754C7E88E517D4C3AD9A8F">
    <w:name w:val="3ABFC2CDFC754C7E88E517D4C3AD9A8F"/>
    <w:rsid w:val="00A2388D"/>
  </w:style>
  <w:style w:type="paragraph" w:customStyle="1" w:styleId="4E778C9AA3CA45E0AF20F67BB95869EA">
    <w:name w:val="4E778C9AA3CA45E0AF20F67BB95869EA"/>
    <w:rsid w:val="002A4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e3f09c3df709400db2417a7161762d62 xmlns="22d004a6-2f8d-4a75-9f1d-859e2ae55add">
      <Terms xmlns="http://schemas.microsoft.com/office/infopath/2007/PartnerControls"/>
    </e3f09c3df709400db2417a7161762d62>
    <Document_x0020_Creation_x0020_Date xmlns="4ffa91fb-a0ff-4ac5-b2db-65c790d184a4">2020-02-14T05:00:00+00:00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22d004a6-2f8d-4a75-9f1d-859e2ae55add">
      <UserInfo>
        <DisplayName>Garnett, Kim</DisplayName>
        <AccountId>5043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745B6F5BA0DB46BA8C1B0146813348" ma:contentTypeVersion="15" ma:contentTypeDescription="Create a new document." ma:contentTypeScope="" ma:versionID="44286e82c75417524776e5d6b824880a">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2d004a6-2f8d-4a75-9f1d-859e2ae55add" xmlns:ns6="17622ab0-b98f-4e8e-afef-2c80c1a276fc" targetNamespace="http://schemas.microsoft.com/office/2006/metadata/properties" ma:root="true" ma:fieldsID="bbc77cf1eb18b9f3211eabe86ca8b6ab" ns1:_="" ns2:_="" ns3:_="" ns4:_="" ns5:_="" ns6:_="">
    <xsd:import namespace="http://schemas.microsoft.com/sharepoint/v3"/>
    <xsd:import namespace="4ffa91fb-a0ff-4ac5-b2db-65c790d184a4"/>
    <xsd:import namespace="http://schemas.microsoft.com/sharepoint.v3"/>
    <xsd:import namespace="http://schemas.microsoft.com/sharepoint/v3/fields"/>
    <xsd:import namespace="22d004a6-2f8d-4a75-9f1d-859e2ae55add"/>
    <xsd:import namespace="17622ab0-b98f-4e8e-afef-2c80c1a276f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6:MediaServiceDateTaken" minOccurs="0"/>
                <xsd:element ref="ns6:MediaServiceAutoTags" minOccurs="0"/>
                <xsd:element ref="ns6:MediaServiceOCR" minOccurs="0"/>
                <xsd:element ref="ns6:MediaServiceGenerationTime" minOccurs="0"/>
                <xsd:element ref="ns6:MediaServiceEventHashCode" minOccurs="0"/>
                <xsd:element ref="ns5:SharedWithUsers" minOccurs="0"/>
                <xsd:element ref="ns5:SharedWithDetails"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54f485cd-92c0-4abe-a378-745fe4335b12}" ma:internalName="TaxCatchAllLabel" ma:readOnly="true" ma:showField="CatchAllDataLabel" ma:web="22d004a6-2f8d-4a75-9f1d-859e2ae55ad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54f485cd-92c0-4abe-a378-745fe4335b12}" ma:internalName="TaxCatchAll" ma:showField="CatchAllData" ma:web="22d004a6-2f8d-4a75-9f1d-859e2ae55a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004a6-2f8d-4a75-9f1d-859e2ae55add"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22ab0-b98f-4e8e-afef-2c80c1a276fc"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51CD6-D147-4026-9103-994D84719505}">
  <ds:schemaRefs>
    <ds:schemaRef ds:uri="http://schemas.microsoft.com/sharepoint/v3/contenttype/forms"/>
  </ds:schemaRefs>
</ds:datastoreItem>
</file>

<file path=customXml/itemProps2.xml><?xml version="1.0" encoding="utf-8"?>
<ds:datastoreItem xmlns:ds="http://schemas.openxmlformats.org/officeDocument/2006/customXml" ds:itemID="{054209D7-EC73-4081-93E6-3117024972E6}">
  <ds:schemaRefs>
    <ds:schemaRef ds:uri="http://schemas.microsoft.com/sharepoint/v3"/>
    <ds:schemaRef ds:uri="17622ab0-b98f-4e8e-afef-2c80c1a276f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2d004a6-2f8d-4a75-9f1d-859e2ae55add"/>
    <ds:schemaRef ds:uri="http://schemas.microsoft.com/sharepoint/v3/fields"/>
    <ds:schemaRef ds:uri="http://purl.org/dc/elements/1.1/"/>
    <ds:schemaRef ds:uri="http://schemas.microsoft.com/office/2006/metadata/properties"/>
    <ds:schemaRef ds:uri="http://schemas.microsoft.com/sharepoint.v3"/>
    <ds:schemaRef ds:uri="4ffa91fb-a0ff-4ac5-b2db-65c790d184a4"/>
    <ds:schemaRef ds:uri="http://www.w3.org/XML/1998/namespace"/>
    <ds:schemaRef ds:uri="http://purl.org/dc/dcmitype/"/>
  </ds:schemaRefs>
</ds:datastoreItem>
</file>

<file path=customXml/itemProps3.xml><?xml version="1.0" encoding="utf-8"?>
<ds:datastoreItem xmlns:ds="http://schemas.openxmlformats.org/officeDocument/2006/customXml" ds:itemID="{0F93C266-1C2F-41E6-8795-6CBB065F2E6B}"/>
</file>

<file path=customXml/itemProps4.xml><?xml version="1.0" encoding="utf-8"?>
<ds:datastoreItem xmlns:ds="http://schemas.openxmlformats.org/officeDocument/2006/customXml" ds:itemID="{6EDC535D-107C-4B00-B3F5-23489365CE8C}">
  <ds:schemaRefs>
    <ds:schemaRef ds:uri="Microsoft.SharePoint.Taxonomy.ContentTypeSync"/>
  </ds:schemaRefs>
</ds:datastoreItem>
</file>

<file path=customXml/itemProps5.xml><?xml version="1.0" encoding="utf-8"?>
<ds:datastoreItem xmlns:ds="http://schemas.openxmlformats.org/officeDocument/2006/customXml" ds:itemID="{CE35E5CE-10EA-4B54-8868-9D623252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Scarlett, Tammy</dc:creator>
  <cp:keywords/>
  <cp:lastModifiedBy>Kristin Riha</cp:lastModifiedBy>
  <cp:revision>2</cp:revision>
  <cp:lastPrinted>2006-08-01T17:47:00Z</cp:lastPrinted>
  <dcterms:created xsi:type="dcterms:W3CDTF">2020-09-24T14:21:00Z</dcterms:created>
  <dcterms:modified xsi:type="dcterms:W3CDTF">2020-09-24T14:21:00Z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0x01010094745B6F5BA0DB46BA8C1B0146813348</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