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rFonts w:asciiTheme="majorHAnsi" w:eastAsiaTheme="majorEastAsia" w:hAnsiTheme="majorHAnsi" w:cstheme="majorBidi"/>
          <w:bCs/>
          <w:color w:val="024F75" w:themeColor="accent1"/>
          <w:sz w:val="32"/>
          <w:szCs w:val="32"/>
        </w:rPr>
        <w:id w:val="-1740469667"/>
        <w:placeholder>
          <w:docPart w:val="EC02674283954E149F24268CB8FE37F0"/>
        </w:placeholder>
      </w:sdtPr>
      <w:sdtEndPr/>
      <w:sdtContent>
        <w:p w14:paraId="21E6C3A6" w14:textId="77777777" w:rsidR="00B46718" w:rsidRPr="007B0434" w:rsidRDefault="00B46718" w:rsidP="00B46718">
          <w:pPr>
            <w:spacing w:line="240" w:lineRule="auto"/>
            <w:jc w:val="right"/>
            <w:rPr>
              <w:color w:val="024F75" w:themeColor="accent1"/>
              <w:sz w:val="32"/>
              <w:szCs w:val="32"/>
            </w:rPr>
          </w:pPr>
          <w:r w:rsidRPr="007B0434">
            <w:rPr>
              <w:rFonts w:asciiTheme="majorHAnsi" w:eastAsiaTheme="majorEastAsia" w:hAnsiTheme="majorHAnsi" w:cstheme="majorBidi"/>
              <w:color w:val="024F75" w:themeColor="accent1"/>
              <w:sz w:val="32"/>
              <w:szCs w:val="32"/>
            </w:rPr>
            <w:t xml:space="preserve"> </w:t>
          </w:r>
          <w:r w:rsidRPr="007B0434">
            <w:rPr>
              <w:color w:val="024F75" w:themeColor="accent1"/>
              <w:sz w:val="32"/>
              <w:szCs w:val="32"/>
            </w:rPr>
            <w:t>UNITED STATES</w:t>
          </w:r>
        </w:p>
        <w:p w14:paraId="2CEC8276" w14:textId="77777777" w:rsidR="00B46718" w:rsidRPr="007B0434" w:rsidRDefault="00B46718" w:rsidP="00B46718">
          <w:pPr>
            <w:spacing w:line="240" w:lineRule="auto"/>
            <w:jc w:val="right"/>
            <w:rPr>
              <w:color w:val="024F75" w:themeColor="accent1"/>
              <w:sz w:val="32"/>
              <w:szCs w:val="24"/>
            </w:rPr>
          </w:pPr>
          <w:r w:rsidRPr="007B0434">
            <w:rPr>
              <w:color w:val="024F75" w:themeColor="accent1"/>
              <w:sz w:val="32"/>
              <w:szCs w:val="24"/>
            </w:rPr>
            <w:t xml:space="preserve"> ENVIRONMENTAL</w:t>
          </w:r>
        </w:p>
        <w:p w14:paraId="0855A377" w14:textId="77777777" w:rsidR="00B46718" w:rsidRPr="007B0434" w:rsidRDefault="00B46718" w:rsidP="00B46718">
          <w:pPr>
            <w:spacing w:line="240" w:lineRule="auto"/>
            <w:jc w:val="right"/>
            <w:rPr>
              <w:color w:val="024F75" w:themeColor="accent1"/>
              <w:sz w:val="32"/>
              <w:szCs w:val="24"/>
            </w:rPr>
          </w:pPr>
          <w:r w:rsidRPr="007B0434">
            <w:rPr>
              <w:color w:val="024F75" w:themeColor="accent1"/>
              <w:sz w:val="32"/>
              <w:szCs w:val="24"/>
            </w:rPr>
            <w:t xml:space="preserve"> PROTECTION AGENCY</w:t>
          </w:r>
        </w:p>
        <w:p w14:paraId="586CC15A" w14:textId="77777777" w:rsidR="00B46718" w:rsidRPr="007B0434" w:rsidRDefault="00B46718" w:rsidP="00B46718">
          <w:pPr>
            <w:jc w:val="right"/>
            <w:rPr>
              <w:color w:val="024F75" w:themeColor="accent1"/>
              <w:sz w:val="32"/>
              <w:szCs w:val="24"/>
            </w:rPr>
          </w:pPr>
        </w:p>
        <w:p w14:paraId="5F429194" w14:textId="77777777" w:rsidR="00B46718" w:rsidRPr="007B0434" w:rsidRDefault="00B46718" w:rsidP="00B46718">
          <w:pPr>
            <w:pStyle w:val="Title"/>
            <w:spacing w:after="0"/>
            <w:rPr>
              <w:color w:val="024F75" w:themeColor="accent1"/>
            </w:rPr>
          </w:pPr>
        </w:p>
        <w:p w14:paraId="17D7CC96" w14:textId="77777777" w:rsidR="00B46718" w:rsidRPr="007B0434" w:rsidRDefault="00B46718" w:rsidP="00B46718">
          <w:pPr>
            <w:pStyle w:val="Title"/>
            <w:spacing w:after="0"/>
            <w:rPr>
              <w:color w:val="024F75" w:themeColor="accent1"/>
            </w:rPr>
          </w:pPr>
        </w:p>
        <w:p w14:paraId="4CD04698" w14:textId="77777777" w:rsidR="00B46718" w:rsidRPr="007B0434" w:rsidRDefault="00B46718" w:rsidP="00B46718">
          <w:pPr>
            <w:pStyle w:val="Title"/>
            <w:spacing w:after="0"/>
            <w:rPr>
              <w:color w:val="024F75" w:themeColor="accent1"/>
            </w:rPr>
          </w:pPr>
          <w:r w:rsidRPr="007B0434">
            <w:rPr>
              <w:color w:val="024F75" w:themeColor="accent1"/>
            </w:rPr>
            <w:t>INTRODUCTION TO CONTINUOUS MONITORING SYSTEMS</w:t>
          </w:r>
        </w:p>
        <w:p w14:paraId="6D312695" w14:textId="189371F0" w:rsidR="00B46718" w:rsidRPr="007B0434" w:rsidRDefault="00B46718" w:rsidP="00B46718">
          <w:pPr>
            <w:pStyle w:val="Title"/>
            <w:spacing w:after="0"/>
            <w:rPr>
              <w:color w:val="024F75" w:themeColor="accent1"/>
              <w:sz w:val="32"/>
              <w:szCs w:val="32"/>
            </w:rPr>
          </w:pPr>
        </w:p>
        <w:p w14:paraId="6B86CF90" w14:textId="2484727A" w:rsidR="009F5935" w:rsidRPr="007B0434" w:rsidRDefault="009F5935" w:rsidP="00B46718">
          <w:pPr>
            <w:pStyle w:val="Title"/>
            <w:spacing w:after="0"/>
            <w:rPr>
              <w:color w:val="024F75" w:themeColor="accent1"/>
              <w:sz w:val="32"/>
              <w:szCs w:val="32"/>
            </w:rPr>
          </w:pPr>
        </w:p>
        <w:p w14:paraId="08286F17" w14:textId="123A84BF" w:rsidR="009F5935" w:rsidRPr="007B0434" w:rsidRDefault="009F5935" w:rsidP="00B46718">
          <w:pPr>
            <w:pStyle w:val="Title"/>
            <w:spacing w:after="0"/>
            <w:rPr>
              <w:color w:val="024F75" w:themeColor="accent1"/>
              <w:sz w:val="32"/>
              <w:szCs w:val="32"/>
            </w:rPr>
          </w:pPr>
        </w:p>
        <w:p w14:paraId="6A03607C" w14:textId="1E9971BB" w:rsidR="009F5935" w:rsidRPr="007B0434" w:rsidRDefault="009F5935" w:rsidP="00B46718">
          <w:pPr>
            <w:pStyle w:val="Title"/>
            <w:spacing w:after="0"/>
            <w:rPr>
              <w:color w:val="024F75" w:themeColor="accent1"/>
              <w:sz w:val="32"/>
              <w:szCs w:val="32"/>
            </w:rPr>
          </w:pPr>
        </w:p>
        <w:p w14:paraId="7FACCFFF" w14:textId="77777777" w:rsidR="009F5935" w:rsidRPr="007B0434" w:rsidRDefault="009F5935" w:rsidP="00B46718">
          <w:pPr>
            <w:pStyle w:val="Title"/>
            <w:spacing w:after="0"/>
            <w:rPr>
              <w:color w:val="024F75" w:themeColor="accent1"/>
              <w:sz w:val="32"/>
              <w:szCs w:val="32"/>
            </w:rPr>
          </w:pPr>
        </w:p>
        <w:p w14:paraId="11A21B84" w14:textId="77777777" w:rsidR="00B46718" w:rsidRPr="007B0434" w:rsidRDefault="00B46718" w:rsidP="009F5935">
          <w:pPr>
            <w:pStyle w:val="Title"/>
            <w:spacing w:after="0"/>
            <w:ind w:left="720"/>
            <w:jc w:val="right"/>
            <w:rPr>
              <w:color w:val="024F75" w:themeColor="accent1"/>
              <w:sz w:val="32"/>
              <w:szCs w:val="32"/>
            </w:rPr>
          </w:pPr>
        </w:p>
        <w:p w14:paraId="13065453" w14:textId="379F4B32" w:rsidR="00B46718" w:rsidRPr="007B0434" w:rsidRDefault="009F5935" w:rsidP="009F5935">
          <w:pPr>
            <w:pStyle w:val="Title"/>
            <w:spacing w:after="0"/>
            <w:ind w:left="720"/>
            <w:jc w:val="right"/>
            <w:rPr>
              <w:color w:val="024F75" w:themeColor="accent1"/>
              <w:sz w:val="40"/>
              <w:szCs w:val="40"/>
            </w:rPr>
          </w:pPr>
          <w:r w:rsidRPr="007B0434">
            <w:rPr>
              <w:color w:val="024F75" w:themeColor="accent1"/>
              <w:sz w:val="40"/>
              <w:szCs w:val="40"/>
            </w:rPr>
            <w:t>PARTICIPANT GUIDE</w:t>
          </w:r>
        </w:p>
        <w:p w14:paraId="75148192" w14:textId="77777777" w:rsidR="009F5935" w:rsidRPr="007B0434" w:rsidRDefault="009F5935" w:rsidP="009F5935">
          <w:pPr>
            <w:pStyle w:val="Title"/>
            <w:spacing w:after="0"/>
            <w:ind w:left="720"/>
            <w:jc w:val="right"/>
            <w:rPr>
              <w:color w:val="024F75" w:themeColor="accent1"/>
              <w:sz w:val="32"/>
              <w:szCs w:val="32"/>
            </w:rPr>
          </w:pPr>
        </w:p>
        <w:p w14:paraId="74DD9E8F" w14:textId="1C3E0503" w:rsidR="00B46718" w:rsidRPr="007B0434" w:rsidRDefault="00B46718" w:rsidP="00B46718">
          <w:pPr>
            <w:pStyle w:val="Title"/>
            <w:spacing w:after="0"/>
            <w:rPr>
              <w:color w:val="024F75" w:themeColor="accent1"/>
              <w:sz w:val="32"/>
              <w:szCs w:val="32"/>
            </w:rPr>
          </w:pPr>
          <w:r w:rsidRPr="007B0434">
            <w:rPr>
              <w:noProof/>
              <w:color w:val="024F75" w:themeColor="accent1"/>
            </w:rPr>
            <w:drawing>
              <wp:inline distT="0" distB="0" distL="0" distR="0" wp14:anchorId="782C2999" wp14:editId="12531684">
                <wp:extent cx="6309360" cy="1351280"/>
                <wp:effectExtent l="0" t="0" r="0" b="1270"/>
                <wp:docPr id="178" name="Picture 178" descr="picture of students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ure of students in a classroom"/>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09360" cy="1351280"/>
                        </a:xfrm>
                        <a:prstGeom prst="rect">
                          <a:avLst/>
                        </a:prstGeom>
                        <a:noFill/>
                      </pic:spPr>
                    </pic:pic>
                  </a:graphicData>
                </a:graphic>
              </wp:inline>
            </w:drawing>
          </w:r>
        </w:p>
      </w:sdtContent>
    </w:sdt>
    <w:p w14:paraId="63A08318" w14:textId="46422603" w:rsidR="008B5CA8" w:rsidRPr="007B0434" w:rsidRDefault="008B5CA8">
      <w:pPr>
        <w:spacing w:after="200"/>
        <w:rPr>
          <w:color w:val="024F75" w:themeColor="accent1"/>
        </w:rPr>
        <w:sectPr w:rsidR="008B5CA8" w:rsidRPr="007B0434" w:rsidSect="009F625F">
          <w:headerReference w:type="default" r:id="rId13"/>
          <w:footerReference w:type="default" r:id="rId14"/>
          <w:pgSz w:w="12240" w:h="15840"/>
          <w:pgMar w:top="1800" w:right="1152" w:bottom="450" w:left="1152" w:header="0" w:footer="0" w:gutter="0"/>
          <w:pgNumType w:start="1"/>
          <w:cols w:space="720"/>
          <w:docGrid w:linePitch="382"/>
        </w:sectPr>
      </w:pPr>
    </w:p>
    <w:p w14:paraId="3050B4C8" w14:textId="6A5DFB91" w:rsidR="00CE45D4" w:rsidRPr="007B0434" w:rsidRDefault="00CE45D4" w:rsidP="00D82DC3">
      <w:pPr>
        <w:spacing w:after="200"/>
        <w:jc w:val="center"/>
        <w:rPr>
          <w:rFonts w:asciiTheme="majorHAnsi" w:hAnsiTheme="majorHAnsi" w:cstheme="majorHAnsi"/>
          <w:color w:val="024F75" w:themeColor="accent1"/>
          <w:sz w:val="44"/>
          <w:szCs w:val="44"/>
        </w:rPr>
      </w:pPr>
      <w:r w:rsidRPr="007B0434">
        <w:rPr>
          <w:rFonts w:asciiTheme="majorHAnsi" w:hAnsiTheme="majorHAnsi" w:cstheme="majorHAnsi"/>
          <w:color w:val="024F75" w:themeColor="accent1"/>
          <w:sz w:val="44"/>
          <w:szCs w:val="44"/>
        </w:rPr>
        <w:lastRenderedPageBreak/>
        <w:t>TABLE OF CONTENTS</w:t>
      </w:r>
    </w:p>
    <w:p w14:paraId="29BA01FD" w14:textId="21F38700" w:rsidR="00B46718" w:rsidRPr="007B0434" w:rsidRDefault="00B46718" w:rsidP="00B46718">
      <w:pPr>
        <w:pStyle w:val="TOCHeading"/>
        <w:rPr>
          <w:color w:val="024F75" w:themeColor="accent1"/>
        </w:rPr>
      </w:pPr>
    </w:p>
    <w:p w14:paraId="48340C7E" w14:textId="11886BE5" w:rsidR="007B0434" w:rsidRPr="007B0434" w:rsidRDefault="00BC39A6">
      <w:pPr>
        <w:pStyle w:val="TOC1"/>
        <w:tabs>
          <w:tab w:val="right" w:leader="dot" w:pos="9926"/>
        </w:tabs>
        <w:rPr>
          <w:rFonts w:asciiTheme="minorHAnsi" w:hAnsiTheme="minorHAnsi"/>
          <w:b w:val="0"/>
          <w:noProof/>
          <w:color w:val="024F75" w:themeColor="accent1"/>
          <w:sz w:val="22"/>
        </w:rPr>
      </w:pPr>
      <w:r w:rsidRPr="007B0434">
        <w:rPr>
          <w:color w:val="024F75" w:themeColor="accent1"/>
        </w:rPr>
        <w:fldChar w:fldCharType="begin"/>
      </w:r>
      <w:r w:rsidRPr="007B0434">
        <w:rPr>
          <w:color w:val="024F75" w:themeColor="accent1"/>
        </w:rPr>
        <w:instrText xml:space="preserve"> TOC \o "2-3" \h \z \t "Heading 1,1,Appendix Title,1,Appendix subtitle,2" </w:instrText>
      </w:r>
      <w:r w:rsidRPr="007B0434">
        <w:rPr>
          <w:color w:val="024F75" w:themeColor="accent1"/>
        </w:rPr>
        <w:fldChar w:fldCharType="separate"/>
      </w:r>
      <w:hyperlink w:anchor="_Toc48899491" w:history="1">
        <w:r w:rsidR="007B0434" w:rsidRPr="007B0434">
          <w:rPr>
            <w:rStyle w:val="Hyperlink"/>
            <w:noProof/>
            <w:color w:val="024F75" w:themeColor="accent1"/>
          </w:rPr>
          <w:t>Welcome!</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_Toc48899491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1</w:t>
        </w:r>
        <w:r w:rsidR="007B0434" w:rsidRPr="007B0434">
          <w:rPr>
            <w:noProof/>
            <w:webHidden/>
            <w:color w:val="024F75" w:themeColor="accent1"/>
          </w:rPr>
          <w:fldChar w:fldCharType="end"/>
        </w:r>
      </w:hyperlink>
    </w:p>
    <w:p w14:paraId="0FD013A5" w14:textId="47B48427" w:rsidR="007B0434" w:rsidRPr="007B0434" w:rsidRDefault="008B7EEA">
      <w:pPr>
        <w:pStyle w:val="TOC2"/>
        <w:tabs>
          <w:tab w:val="right" w:leader="dot" w:pos="9926"/>
        </w:tabs>
        <w:rPr>
          <w:b w:val="0"/>
          <w:noProof/>
          <w:color w:val="024F75" w:themeColor="accent1"/>
          <w:sz w:val="22"/>
        </w:rPr>
      </w:pPr>
      <w:hyperlink w:anchor="_Toc48899492" w:history="1">
        <w:r w:rsidR="007B0434" w:rsidRPr="007B0434">
          <w:rPr>
            <w:rStyle w:val="Hyperlink"/>
            <w:noProof/>
            <w:color w:val="024F75" w:themeColor="accent1"/>
          </w:rPr>
          <w:t>About this Course</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_Toc48899492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1</w:t>
        </w:r>
        <w:r w:rsidR="007B0434" w:rsidRPr="007B0434">
          <w:rPr>
            <w:noProof/>
            <w:webHidden/>
            <w:color w:val="024F75" w:themeColor="accent1"/>
          </w:rPr>
          <w:fldChar w:fldCharType="end"/>
        </w:r>
      </w:hyperlink>
    </w:p>
    <w:p w14:paraId="3C8E5A90" w14:textId="27AFC18C" w:rsidR="007B0434" w:rsidRPr="007B0434" w:rsidRDefault="008B7EEA">
      <w:pPr>
        <w:pStyle w:val="TOC2"/>
        <w:tabs>
          <w:tab w:val="right" w:leader="dot" w:pos="9926"/>
        </w:tabs>
        <w:rPr>
          <w:b w:val="0"/>
          <w:noProof/>
          <w:color w:val="024F75" w:themeColor="accent1"/>
          <w:sz w:val="22"/>
        </w:rPr>
      </w:pPr>
      <w:hyperlink w:anchor="_Toc48899493" w:history="1">
        <w:r w:rsidR="007B0434" w:rsidRPr="007B0434">
          <w:rPr>
            <w:rStyle w:val="Hyperlink"/>
            <w:noProof/>
            <w:color w:val="024F75" w:themeColor="accent1"/>
          </w:rPr>
          <w:t>Course Organization</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_Toc48899493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1</w:t>
        </w:r>
        <w:r w:rsidR="007B0434" w:rsidRPr="007B0434">
          <w:rPr>
            <w:noProof/>
            <w:webHidden/>
            <w:color w:val="024F75" w:themeColor="accent1"/>
          </w:rPr>
          <w:fldChar w:fldCharType="end"/>
        </w:r>
      </w:hyperlink>
    </w:p>
    <w:p w14:paraId="3C3513F0" w14:textId="6DB1346C" w:rsidR="007B0434" w:rsidRPr="007B0434" w:rsidRDefault="008B7EEA">
      <w:pPr>
        <w:pStyle w:val="TOC2"/>
        <w:tabs>
          <w:tab w:val="right" w:leader="dot" w:pos="9926"/>
        </w:tabs>
        <w:rPr>
          <w:b w:val="0"/>
          <w:noProof/>
          <w:color w:val="024F75" w:themeColor="accent1"/>
          <w:sz w:val="22"/>
        </w:rPr>
      </w:pPr>
      <w:hyperlink w:anchor="_Toc48899494" w:history="1">
        <w:r w:rsidR="007B0434" w:rsidRPr="007B0434">
          <w:rPr>
            <w:rStyle w:val="Hyperlink"/>
            <w:noProof/>
            <w:color w:val="024F75" w:themeColor="accent1"/>
          </w:rPr>
          <w:t>Target Audience</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_Toc48899494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1</w:t>
        </w:r>
        <w:r w:rsidR="007B0434" w:rsidRPr="007B0434">
          <w:rPr>
            <w:noProof/>
            <w:webHidden/>
            <w:color w:val="024F75" w:themeColor="accent1"/>
          </w:rPr>
          <w:fldChar w:fldCharType="end"/>
        </w:r>
      </w:hyperlink>
    </w:p>
    <w:p w14:paraId="5B4ABEEB" w14:textId="323858BE" w:rsidR="007B0434" w:rsidRPr="007B0434" w:rsidRDefault="008B7EEA">
      <w:pPr>
        <w:pStyle w:val="TOC2"/>
        <w:tabs>
          <w:tab w:val="right" w:leader="dot" w:pos="9926"/>
        </w:tabs>
        <w:rPr>
          <w:b w:val="0"/>
          <w:noProof/>
          <w:color w:val="024F75" w:themeColor="accent1"/>
          <w:sz w:val="22"/>
        </w:rPr>
      </w:pPr>
      <w:hyperlink w:anchor="_Toc48899495" w:history="1">
        <w:r w:rsidR="007B0434" w:rsidRPr="007B0434">
          <w:rPr>
            <w:rStyle w:val="Hyperlink"/>
            <w:noProof/>
            <w:color w:val="024F75" w:themeColor="accent1"/>
          </w:rPr>
          <w:t>Course Goals and Learning Objectives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_Toc48899495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2</w:t>
        </w:r>
        <w:r w:rsidR="007B0434" w:rsidRPr="007B0434">
          <w:rPr>
            <w:noProof/>
            <w:webHidden/>
            <w:color w:val="024F75" w:themeColor="accent1"/>
          </w:rPr>
          <w:fldChar w:fldCharType="end"/>
        </w:r>
      </w:hyperlink>
    </w:p>
    <w:p w14:paraId="5D8B2A51" w14:textId="178C8BBD" w:rsidR="007B0434" w:rsidRPr="007B0434" w:rsidRDefault="008B7EEA">
      <w:pPr>
        <w:pStyle w:val="TOC2"/>
        <w:tabs>
          <w:tab w:val="right" w:leader="dot" w:pos="9926"/>
        </w:tabs>
        <w:rPr>
          <w:b w:val="0"/>
          <w:noProof/>
          <w:color w:val="024F75" w:themeColor="accent1"/>
          <w:sz w:val="22"/>
        </w:rPr>
      </w:pPr>
      <w:hyperlink w:anchor="_Toc48899496" w:history="1">
        <w:r w:rsidR="007B0434" w:rsidRPr="007B0434">
          <w:rPr>
            <w:rStyle w:val="Hyperlink"/>
            <w:noProof/>
            <w:color w:val="024F75" w:themeColor="accent1"/>
          </w:rPr>
          <w:t>Prerequisites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_Toc48899496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2</w:t>
        </w:r>
        <w:r w:rsidR="007B0434" w:rsidRPr="007B0434">
          <w:rPr>
            <w:noProof/>
            <w:webHidden/>
            <w:color w:val="024F75" w:themeColor="accent1"/>
          </w:rPr>
          <w:fldChar w:fldCharType="end"/>
        </w:r>
      </w:hyperlink>
    </w:p>
    <w:p w14:paraId="3EE34350" w14:textId="53D95694" w:rsidR="007B0434" w:rsidRPr="007B0434" w:rsidRDefault="008B7EEA">
      <w:pPr>
        <w:pStyle w:val="TOC2"/>
        <w:tabs>
          <w:tab w:val="right" w:leader="dot" w:pos="9926"/>
        </w:tabs>
        <w:rPr>
          <w:b w:val="0"/>
          <w:noProof/>
          <w:color w:val="024F75" w:themeColor="accent1"/>
          <w:sz w:val="22"/>
        </w:rPr>
      </w:pPr>
      <w:hyperlink w:anchor="_Toc48899497" w:history="1">
        <w:r w:rsidR="007B0434" w:rsidRPr="007B0434">
          <w:rPr>
            <w:rStyle w:val="Hyperlink"/>
            <w:noProof/>
            <w:color w:val="024F75" w:themeColor="accent1"/>
          </w:rPr>
          <w:t>Evaluation</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_Toc48899497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2</w:t>
        </w:r>
        <w:r w:rsidR="007B0434" w:rsidRPr="007B0434">
          <w:rPr>
            <w:noProof/>
            <w:webHidden/>
            <w:color w:val="024F75" w:themeColor="accent1"/>
          </w:rPr>
          <w:fldChar w:fldCharType="end"/>
        </w:r>
      </w:hyperlink>
    </w:p>
    <w:p w14:paraId="2F9A1E65" w14:textId="6BAB39F2" w:rsidR="007B0434" w:rsidRPr="007B0434" w:rsidRDefault="008B7EEA">
      <w:pPr>
        <w:pStyle w:val="TOC2"/>
        <w:tabs>
          <w:tab w:val="right" w:leader="dot" w:pos="9926"/>
        </w:tabs>
        <w:rPr>
          <w:b w:val="0"/>
          <w:noProof/>
          <w:color w:val="024F75" w:themeColor="accent1"/>
          <w:sz w:val="22"/>
        </w:rPr>
      </w:pPr>
      <w:hyperlink w:anchor="_Toc48899498" w:history="1">
        <w:r w:rsidR="007B0434" w:rsidRPr="007B0434">
          <w:rPr>
            <w:rStyle w:val="Hyperlink"/>
            <w:noProof/>
            <w:color w:val="024F75" w:themeColor="accent1"/>
          </w:rPr>
          <w:t>Class Size</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_Toc48899498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2</w:t>
        </w:r>
        <w:r w:rsidR="007B0434" w:rsidRPr="007B0434">
          <w:rPr>
            <w:noProof/>
            <w:webHidden/>
            <w:color w:val="024F75" w:themeColor="accent1"/>
          </w:rPr>
          <w:fldChar w:fldCharType="end"/>
        </w:r>
      </w:hyperlink>
    </w:p>
    <w:p w14:paraId="468CC35C" w14:textId="557FBB6A" w:rsidR="007B0434" w:rsidRPr="007B0434" w:rsidRDefault="008B7EEA">
      <w:pPr>
        <w:pStyle w:val="TOC2"/>
        <w:tabs>
          <w:tab w:val="right" w:leader="dot" w:pos="9926"/>
        </w:tabs>
        <w:rPr>
          <w:b w:val="0"/>
          <w:noProof/>
          <w:color w:val="024F75" w:themeColor="accent1"/>
          <w:sz w:val="22"/>
        </w:rPr>
      </w:pPr>
      <w:hyperlink w:anchor="_Toc48899499" w:history="1">
        <w:r w:rsidR="007B0434" w:rsidRPr="007B0434">
          <w:rPr>
            <w:rStyle w:val="Hyperlink"/>
            <w:noProof/>
            <w:color w:val="024F75" w:themeColor="accent1"/>
          </w:rPr>
          <w:t>Course Agenda</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_Toc48899499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3</w:t>
        </w:r>
        <w:r w:rsidR="007B0434" w:rsidRPr="007B0434">
          <w:rPr>
            <w:noProof/>
            <w:webHidden/>
            <w:color w:val="024F75" w:themeColor="accent1"/>
          </w:rPr>
          <w:fldChar w:fldCharType="end"/>
        </w:r>
      </w:hyperlink>
    </w:p>
    <w:p w14:paraId="212F82E1" w14:textId="337F3673" w:rsidR="007B0434" w:rsidRPr="007B0434" w:rsidRDefault="008B7EEA">
      <w:pPr>
        <w:pStyle w:val="TOC2"/>
        <w:tabs>
          <w:tab w:val="right" w:leader="dot" w:pos="9926"/>
        </w:tabs>
        <w:rPr>
          <w:b w:val="0"/>
          <w:noProof/>
          <w:color w:val="024F75" w:themeColor="accent1"/>
          <w:sz w:val="22"/>
        </w:rPr>
      </w:pPr>
      <w:hyperlink w:anchor="_Toc48899500" w:history="1">
        <w:r w:rsidR="007B0434" w:rsidRPr="007B0434">
          <w:rPr>
            <w:rStyle w:val="Hyperlink"/>
            <w:noProof/>
            <w:color w:val="024F75" w:themeColor="accent1"/>
          </w:rPr>
          <w:t>About the Participant Guide</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_Toc48899500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4</w:t>
        </w:r>
        <w:r w:rsidR="007B0434" w:rsidRPr="007B0434">
          <w:rPr>
            <w:noProof/>
            <w:webHidden/>
            <w:color w:val="024F75" w:themeColor="accent1"/>
          </w:rPr>
          <w:fldChar w:fldCharType="end"/>
        </w:r>
      </w:hyperlink>
    </w:p>
    <w:p w14:paraId="36BCBF24" w14:textId="04D52777" w:rsidR="007B0434" w:rsidRPr="007B0434" w:rsidRDefault="008B7EEA">
      <w:pPr>
        <w:pStyle w:val="TOC3"/>
        <w:tabs>
          <w:tab w:val="right" w:leader="dot" w:pos="9926"/>
        </w:tabs>
        <w:rPr>
          <w:b w:val="0"/>
          <w:noProof/>
          <w:color w:val="024F75" w:themeColor="accent1"/>
          <w:sz w:val="22"/>
        </w:rPr>
      </w:pPr>
      <w:hyperlink w:anchor="_Toc48899501" w:history="1">
        <w:r w:rsidR="007B0434" w:rsidRPr="007B0434">
          <w:rPr>
            <w:rStyle w:val="Hyperlink"/>
            <w:noProof/>
            <w:color w:val="024F75" w:themeColor="accent1"/>
          </w:rPr>
          <w:t>PowerPoint Slides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_Toc48899501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4</w:t>
        </w:r>
        <w:r w:rsidR="007B0434" w:rsidRPr="007B0434">
          <w:rPr>
            <w:noProof/>
            <w:webHidden/>
            <w:color w:val="024F75" w:themeColor="accent1"/>
          </w:rPr>
          <w:fldChar w:fldCharType="end"/>
        </w:r>
      </w:hyperlink>
    </w:p>
    <w:p w14:paraId="01FD93E9" w14:textId="502DE00B" w:rsidR="007B0434" w:rsidRPr="007B0434" w:rsidRDefault="008B7EEA">
      <w:pPr>
        <w:pStyle w:val="TOC3"/>
        <w:tabs>
          <w:tab w:val="right" w:leader="dot" w:pos="9926"/>
        </w:tabs>
        <w:rPr>
          <w:b w:val="0"/>
          <w:noProof/>
          <w:color w:val="024F75" w:themeColor="accent1"/>
          <w:sz w:val="22"/>
        </w:rPr>
      </w:pPr>
      <w:hyperlink w:anchor="_Toc48899502" w:history="1">
        <w:r w:rsidR="007B0434" w:rsidRPr="007B0434">
          <w:rPr>
            <w:rStyle w:val="Hyperlink"/>
            <w:noProof/>
            <w:color w:val="024F75" w:themeColor="accent1"/>
          </w:rPr>
          <w:t>Appendices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_Toc48899502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4</w:t>
        </w:r>
        <w:r w:rsidR="007B0434" w:rsidRPr="007B0434">
          <w:rPr>
            <w:noProof/>
            <w:webHidden/>
            <w:color w:val="024F75" w:themeColor="accent1"/>
          </w:rPr>
          <w:fldChar w:fldCharType="end"/>
        </w:r>
      </w:hyperlink>
    </w:p>
    <w:p w14:paraId="781FFE39" w14:textId="6468E559" w:rsidR="007B0434" w:rsidRPr="007B0434" w:rsidRDefault="008B7EEA">
      <w:pPr>
        <w:pStyle w:val="TOC1"/>
        <w:tabs>
          <w:tab w:val="right" w:leader="dot" w:pos="9926"/>
        </w:tabs>
        <w:rPr>
          <w:rFonts w:asciiTheme="minorHAnsi" w:hAnsiTheme="minorHAnsi"/>
          <w:b w:val="0"/>
          <w:noProof/>
          <w:color w:val="024F75" w:themeColor="accent1"/>
          <w:sz w:val="22"/>
        </w:rPr>
      </w:pPr>
      <w:hyperlink w:anchor="_Toc48899503" w:history="1">
        <w:r w:rsidR="007B0434" w:rsidRPr="007B0434">
          <w:rPr>
            <w:rStyle w:val="Hyperlink"/>
            <w:noProof/>
            <w:color w:val="024F75" w:themeColor="accent1"/>
          </w:rPr>
          <w:t>Module 1: Purpose and Types of CMS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_Toc48899503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12</w:t>
        </w:r>
        <w:r w:rsidR="007B0434" w:rsidRPr="007B0434">
          <w:rPr>
            <w:noProof/>
            <w:webHidden/>
            <w:color w:val="024F75" w:themeColor="accent1"/>
          </w:rPr>
          <w:fldChar w:fldCharType="end"/>
        </w:r>
      </w:hyperlink>
    </w:p>
    <w:p w14:paraId="7E68D3D5" w14:textId="68CDC6CF" w:rsidR="007B0434" w:rsidRPr="007B0434" w:rsidRDefault="008B7EEA">
      <w:pPr>
        <w:pStyle w:val="TOC1"/>
        <w:tabs>
          <w:tab w:val="right" w:leader="dot" w:pos="9926"/>
        </w:tabs>
        <w:rPr>
          <w:rFonts w:asciiTheme="minorHAnsi" w:hAnsiTheme="minorHAnsi"/>
          <w:b w:val="0"/>
          <w:noProof/>
          <w:color w:val="024F75" w:themeColor="accent1"/>
          <w:sz w:val="22"/>
        </w:rPr>
      </w:pPr>
      <w:hyperlink w:anchor="_Toc48899504" w:history="1">
        <w:r w:rsidR="007B0434" w:rsidRPr="007B0434">
          <w:rPr>
            <w:rStyle w:val="Hyperlink"/>
            <w:noProof/>
            <w:color w:val="024F75" w:themeColor="accent1"/>
          </w:rPr>
          <w:t>Module 2: CMS in Federal Regulations</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_Toc48899504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50</w:t>
        </w:r>
        <w:r w:rsidR="007B0434" w:rsidRPr="007B0434">
          <w:rPr>
            <w:noProof/>
            <w:webHidden/>
            <w:color w:val="024F75" w:themeColor="accent1"/>
          </w:rPr>
          <w:fldChar w:fldCharType="end"/>
        </w:r>
      </w:hyperlink>
    </w:p>
    <w:p w14:paraId="16937E5A" w14:textId="59E8FB31" w:rsidR="007B0434" w:rsidRPr="007B0434" w:rsidRDefault="008B7EEA">
      <w:pPr>
        <w:pStyle w:val="TOC1"/>
        <w:tabs>
          <w:tab w:val="right" w:leader="dot" w:pos="9926"/>
        </w:tabs>
        <w:rPr>
          <w:rFonts w:asciiTheme="minorHAnsi" w:hAnsiTheme="minorHAnsi"/>
          <w:b w:val="0"/>
          <w:noProof/>
          <w:color w:val="024F75" w:themeColor="accent1"/>
          <w:sz w:val="22"/>
        </w:rPr>
      </w:pPr>
      <w:hyperlink w:anchor="_Toc48899505" w:history="1">
        <w:r w:rsidR="007B0434" w:rsidRPr="007B0434">
          <w:rPr>
            <w:rStyle w:val="Hyperlink"/>
            <w:noProof/>
            <w:color w:val="024F75" w:themeColor="accent1"/>
          </w:rPr>
          <w:t>Module 3: Audits/Inspection and Enforcement</w:t>
        </w:r>
        <w:r w:rsidR="007B0434" w:rsidRPr="007B0434">
          <w:rPr>
            <w:noProof/>
            <w:webHidden/>
            <w:color w:val="024F75" w:themeColor="accent1"/>
          </w:rPr>
          <w:tab/>
        </w:r>
        <w:r w:rsidR="007B0434" w:rsidRPr="007B0434">
          <w:rPr>
            <w:noProof/>
            <w:webHidden/>
            <w:color w:val="024F75" w:themeColor="accent1"/>
          </w:rPr>
          <w:fldChar w:fldCharType="begin"/>
        </w:r>
        <w:r w:rsidR="007B0434" w:rsidRPr="007B0434">
          <w:rPr>
            <w:noProof/>
            <w:webHidden/>
            <w:color w:val="024F75" w:themeColor="accent1"/>
          </w:rPr>
          <w:instrText xml:space="preserve"> PAGEREF _Toc48899505 \h </w:instrText>
        </w:r>
        <w:r w:rsidR="007B0434" w:rsidRPr="007B0434">
          <w:rPr>
            <w:noProof/>
            <w:webHidden/>
            <w:color w:val="024F75" w:themeColor="accent1"/>
          </w:rPr>
        </w:r>
        <w:r w:rsidR="007B0434" w:rsidRPr="007B0434">
          <w:rPr>
            <w:noProof/>
            <w:webHidden/>
            <w:color w:val="024F75" w:themeColor="accent1"/>
          </w:rPr>
          <w:fldChar w:fldCharType="separate"/>
        </w:r>
        <w:r w:rsidR="007B0434" w:rsidRPr="007B0434">
          <w:rPr>
            <w:noProof/>
            <w:webHidden/>
            <w:color w:val="024F75" w:themeColor="accent1"/>
          </w:rPr>
          <w:t>57</w:t>
        </w:r>
        <w:r w:rsidR="007B0434" w:rsidRPr="007B0434">
          <w:rPr>
            <w:noProof/>
            <w:webHidden/>
            <w:color w:val="024F75" w:themeColor="accent1"/>
          </w:rPr>
          <w:fldChar w:fldCharType="end"/>
        </w:r>
      </w:hyperlink>
    </w:p>
    <w:p w14:paraId="25AB3158" w14:textId="336312CB" w:rsidR="00CE45D4" w:rsidRPr="007B0434" w:rsidRDefault="00BC39A6">
      <w:pPr>
        <w:spacing w:after="200"/>
        <w:rPr>
          <w:color w:val="024F75" w:themeColor="accent1"/>
        </w:rPr>
      </w:pPr>
      <w:r w:rsidRPr="007B0434">
        <w:rPr>
          <w:rFonts w:ascii="Calibri" w:hAnsi="Calibri"/>
          <w:color w:val="024F75" w:themeColor="accent1"/>
        </w:rPr>
        <w:fldChar w:fldCharType="end"/>
      </w:r>
    </w:p>
    <w:p w14:paraId="3F18999F" w14:textId="77777777" w:rsidR="00953E92" w:rsidRPr="007B0434" w:rsidRDefault="00953E92">
      <w:pPr>
        <w:spacing w:after="200"/>
        <w:rPr>
          <w:color w:val="024F75" w:themeColor="accent1"/>
        </w:rPr>
        <w:sectPr w:rsidR="00953E92" w:rsidRPr="007B0434" w:rsidSect="00EE29C0">
          <w:headerReference w:type="default" r:id="rId15"/>
          <w:footerReference w:type="default" r:id="rId16"/>
          <w:pgSz w:w="12240" w:h="15840"/>
          <w:pgMar w:top="1390" w:right="1152" w:bottom="720" w:left="1152" w:header="576" w:footer="432" w:gutter="0"/>
          <w:pgNumType w:fmt="lowerRoman" w:start="1"/>
          <w:cols w:space="720"/>
          <w:docGrid w:linePitch="382"/>
        </w:sectPr>
      </w:pPr>
    </w:p>
    <w:p w14:paraId="31DCDE8A" w14:textId="6E4F3141" w:rsidR="00FC7025" w:rsidRPr="007B0434" w:rsidRDefault="00C5259E" w:rsidP="00FC7025">
      <w:pPr>
        <w:pStyle w:val="Heading1"/>
        <w:rPr>
          <w:color w:val="024F75" w:themeColor="accent1"/>
        </w:rPr>
      </w:pPr>
      <w:bookmarkStart w:id="0" w:name="_Toc32406292"/>
      <w:bookmarkStart w:id="1" w:name="_Toc32406686"/>
      <w:bookmarkStart w:id="2" w:name="_Toc46740606"/>
      <w:bookmarkStart w:id="3" w:name="_Toc48899491"/>
      <w:r w:rsidRPr="007B0434">
        <w:rPr>
          <w:color w:val="024F75" w:themeColor="accent1"/>
        </w:rPr>
        <w:lastRenderedPageBreak/>
        <w:t>Welcome!</w:t>
      </w:r>
      <w:bookmarkEnd w:id="0"/>
      <w:bookmarkEnd w:id="1"/>
      <w:bookmarkEnd w:id="2"/>
      <w:bookmarkEnd w:id="3"/>
    </w:p>
    <w:p w14:paraId="7857F65B" w14:textId="3CF9E5C3" w:rsidR="00987FAE" w:rsidRPr="007B0434" w:rsidRDefault="00987FAE" w:rsidP="00987FAE">
      <w:pPr>
        <w:pStyle w:val="Content"/>
        <w:rPr>
          <w:color w:val="024F75" w:themeColor="accent1"/>
        </w:rPr>
      </w:pPr>
    </w:p>
    <w:p w14:paraId="4FAC505D" w14:textId="2310725C" w:rsidR="005638AA" w:rsidRPr="007B0434" w:rsidRDefault="005638AA" w:rsidP="005638AA">
      <w:pPr>
        <w:pStyle w:val="Heading2"/>
        <w:rPr>
          <w:color w:val="024F75" w:themeColor="accent1"/>
        </w:rPr>
      </w:pPr>
      <w:bookmarkStart w:id="4" w:name="_Toc32406293"/>
      <w:bookmarkStart w:id="5" w:name="_Toc32406687"/>
      <w:bookmarkStart w:id="6" w:name="_Toc46740607"/>
      <w:bookmarkStart w:id="7" w:name="_Toc48899492"/>
      <w:r w:rsidRPr="007B0434">
        <w:rPr>
          <w:color w:val="024F75" w:themeColor="accent1"/>
        </w:rPr>
        <w:t>About this Course</w:t>
      </w:r>
      <w:bookmarkEnd w:id="4"/>
      <w:bookmarkEnd w:id="5"/>
      <w:bookmarkEnd w:id="6"/>
      <w:bookmarkEnd w:id="7"/>
    </w:p>
    <w:p w14:paraId="5C07A39D" w14:textId="77777777" w:rsidR="00C5259E" w:rsidRPr="007B0434" w:rsidRDefault="00C5259E" w:rsidP="00987FAE">
      <w:pPr>
        <w:pStyle w:val="Content"/>
        <w:rPr>
          <w:color w:val="024F75" w:themeColor="accent1"/>
        </w:rPr>
      </w:pPr>
    </w:p>
    <w:p w14:paraId="25FAF58A" w14:textId="7B438952" w:rsidR="00112E9E" w:rsidRPr="007B0434" w:rsidRDefault="00112E9E" w:rsidP="00112E9E">
      <w:pPr>
        <w:pStyle w:val="Content"/>
        <w:rPr>
          <w:color w:val="024F75" w:themeColor="accent1"/>
        </w:rPr>
      </w:pPr>
      <w:bookmarkStart w:id="8" w:name="_Toc46476812"/>
      <w:bookmarkStart w:id="9" w:name="_Toc43464716"/>
      <w:bookmarkStart w:id="10" w:name="_Toc46740610"/>
      <w:r w:rsidRPr="007B0434">
        <w:rPr>
          <w:color w:val="024F75" w:themeColor="accent1"/>
        </w:rPr>
        <w:t xml:space="preserve">The one-day classroom </w:t>
      </w:r>
      <w:r w:rsidRPr="007B0434">
        <w:rPr>
          <w:i/>
          <w:iCs/>
          <w:color w:val="024F75" w:themeColor="accent1"/>
        </w:rPr>
        <w:t>Introduction to</w:t>
      </w:r>
      <w:r w:rsidRPr="007B0434">
        <w:rPr>
          <w:color w:val="024F75" w:themeColor="accent1"/>
        </w:rPr>
        <w:t xml:space="preserve"> </w:t>
      </w:r>
      <w:r w:rsidRPr="007B0434">
        <w:rPr>
          <w:i/>
          <w:iCs/>
          <w:color w:val="024F75" w:themeColor="accent1"/>
        </w:rPr>
        <w:t xml:space="preserve">Continuous Monitoring Systems (CMS) Course </w:t>
      </w:r>
      <w:r w:rsidRPr="007B0434">
        <w:rPr>
          <w:color w:val="024F75" w:themeColor="accent1"/>
        </w:rPr>
        <w:t>provides participants with a basic understanding of CMS. It provides an overview of key concepts and information on CMS, including purpose and uses, types, systems design and components, regulations, audits/inspections, and enforcement procedures. This course is an introductory course to CMS.  For a more in-depth and comprehensive training course on CMS please refer to APTI 474, CMS.</w:t>
      </w:r>
    </w:p>
    <w:p w14:paraId="27AA7797" w14:textId="77777777" w:rsidR="00112E9E" w:rsidRPr="007B0434" w:rsidRDefault="00112E9E" w:rsidP="00112E9E">
      <w:pPr>
        <w:pStyle w:val="Content"/>
        <w:rPr>
          <w:color w:val="024F75" w:themeColor="accent1"/>
        </w:rPr>
      </w:pPr>
    </w:p>
    <w:p w14:paraId="51BAA822" w14:textId="77777777" w:rsidR="00112E9E" w:rsidRPr="007B0434" w:rsidRDefault="00112E9E" w:rsidP="00112E9E">
      <w:pPr>
        <w:pStyle w:val="Heading2"/>
        <w:rPr>
          <w:color w:val="024F75" w:themeColor="accent1"/>
        </w:rPr>
      </w:pPr>
      <w:bookmarkStart w:id="11" w:name="_Toc30018472"/>
      <w:bookmarkStart w:id="12" w:name="_Toc43464715"/>
      <w:bookmarkStart w:id="13" w:name="_Toc48819813"/>
      <w:bookmarkStart w:id="14" w:name="_Toc48899493"/>
      <w:r w:rsidRPr="007B0434">
        <w:rPr>
          <w:color w:val="024F75" w:themeColor="accent1"/>
        </w:rPr>
        <w:t>Course Organization</w:t>
      </w:r>
      <w:bookmarkEnd w:id="11"/>
      <w:bookmarkEnd w:id="12"/>
      <w:bookmarkEnd w:id="13"/>
      <w:bookmarkEnd w:id="14"/>
    </w:p>
    <w:p w14:paraId="00D0F6C0" w14:textId="77777777" w:rsidR="00112E9E" w:rsidRPr="007B0434" w:rsidRDefault="00112E9E" w:rsidP="00112E9E">
      <w:pPr>
        <w:pStyle w:val="Content"/>
        <w:rPr>
          <w:color w:val="024F75" w:themeColor="accent1"/>
        </w:rPr>
      </w:pPr>
      <w:r w:rsidRPr="007B0434">
        <w:rPr>
          <w:color w:val="024F75" w:themeColor="accent1"/>
        </w:rPr>
        <w:t>There are three modules in this course:</w:t>
      </w:r>
    </w:p>
    <w:p w14:paraId="6B96C16B" w14:textId="77777777" w:rsidR="00112E9E" w:rsidRPr="007B0434" w:rsidRDefault="00112E9E" w:rsidP="00112E9E">
      <w:pPr>
        <w:pStyle w:val="Content"/>
        <w:numPr>
          <w:ilvl w:val="0"/>
          <w:numId w:val="8"/>
        </w:numPr>
        <w:rPr>
          <w:color w:val="024F75" w:themeColor="accent1"/>
        </w:rPr>
      </w:pPr>
      <w:r w:rsidRPr="007B0434">
        <w:rPr>
          <w:color w:val="024F75" w:themeColor="accent1"/>
        </w:rPr>
        <w:t>Module 1: Purpose and Types of CMS</w:t>
      </w:r>
    </w:p>
    <w:p w14:paraId="11872361" w14:textId="77777777" w:rsidR="00112E9E" w:rsidRPr="007B0434" w:rsidRDefault="00112E9E" w:rsidP="00112E9E">
      <w:pPr>
        <w:pStyle w:val="Content"/>
        <w:numPr>
          <w:ilvl w:val="0"/>
          <w:numId w:val="8"/>
        </w:numPr>
        <w:rPr>
          <w:color w:val="024F75" w:themeColor="accent1"/>
        </w:rPr>
      </w:pPr>
      <w:r w:rsidRPr="007B0434">
        <w:rPr>
          <w:color w:val="024F75" w:themeColor="accent1"/>
        </w:rPr>
        <w:t>Module 2: Regulatory Aspects for CMS</w:t>
      </w:r>
    </w:p>
    <w:p w14:paraId="449F64BE" w14:textId="63938FC3" w:rsidR="00112E9E" w:rsidRPr="007B0434" w:rsidRDefault="00112E9E" w:rsidP="00112E9E">
      <w:pPr>
        <w:pStyle w:val="Content"/>
        <w:numPr>
          <w:ilvl w:val="0"/>
          <w:numId w:val="8"/>
        </w:numPr>
        <w:rPr>
          <w:color w:val="024F75" w:themeColor="accent1"/>
        </w:rPr>
      </w:pPr>
      <w:r w:rsidRPr="007B0434">
        <w:rPr>
          <w:color w:val="024F75" w:themeColor="accent1"/>
        </w:rPr>
        <w:t>Module 3: Audits/Inspections and Enforcement</w:t>
      </w:r>
      <w:bookmarkEnd w:id="8"/>
      <w:bookmarkEnd w:id="9"/>
      <w:bookmarkEnd w:id="10"/>
    </w:p>
    <w:p w14:paraId="31E8AF83" w14:textId="77777777" w:rsidR="00112E9E" w:rsidRPr="007B0434" w:rsidRDefault="00112E9E" w:rsidP="00112E9E">
      <w:pPr>
        <w:pStyle w:val="Content"/>
        <w:rPr>
          <w:color w:val="024F75" w:themeColor="accent1"/>
        </w:rPr>
      </w:pPr>
    </w:p>
    <w:p w14:paraId="46A2110D" w14:textId="77777777" w:rsidR="00112E9E" w:rsidRPr="007B0434" w:rsidRDefault="00112E9E" w:rsidP="00112E9E">
      <w:pPr>
        <w:pStyle w:val="Heading2"/>
        <w:rPr>
          <w:color w:val="024F75" w:themeColor="accent1"/>
        </w:rPr>
      </w:pPr>
      <w:bookmarkStart w:id="15" w:name="_Toc30018473"/>
      <w:bookmarkStart w:id="16" w:name="_Toc48819814"/>
      <w:bookmarkStart w:id="17" w:name="_Toc48899494"/>
      <w:r w:rsidRPr="007B0434">
        <w:rPr>
          <w:color w:val="024F75" w:themeColor="accent1"/>
        </w:rPr>
        <w:t>Target Audience</w:t>
      </w:r>
      <w:bookmarkEnd w:id="15"/>
      <w:bookmarkEnd w:id="16"/>
      <w:bookmarkEnd w:id="17"/>
    </w:p>
    <w:p w14:paraId="5274FF1B" w14:textId="77777777" w:rsidR="00112E9E" w:rsidRPr="007B0434" w:rsidRDefault="00112E9E" w:rsidP="00112E9E">
      <w:pPr>
        <w:pStyle w:val="Content"/>
        <w:rPr>
          <w:color w:val="024F75" w:themeColor="accent1"/>
        </w:rPr>
      </w:pPr>
      <w:r w:rsidRPr="007B0434">
        <w:rPr>
          <w:color w:val="024F75" w:themeColor="accent1"/>
        </w:rPr>
        <w:t xml:space="preserve">This course is intended for a </w:t>
      </w:r>
      <w:proofErr w:type="gramStart"/>
      <w:r w:rsidRPr="007B0434">
        <w:rPr>
          <w:color w:val="024F75" w:themeColor="accent1"/>
        </w:rPr>
        <w:t>fairly broad</w:t>
      </w:r>
      <w:proofErr w:type="gramEnd"/>
      <w:r w:rsidRPr="007B0434">
        <w:rPr>
          <w:color w:val="024F75" w:themeColor="accent1"/>
        </w:rPr>
        <w:t xml:space="preserve"> audience and could include participants with non-technical backgrounds (e.g., a basic degree in science) as well as technical backgrounds (e.g., a chemical engineering degree). This course is an introductory course for </w:t>
      </w:r>
      <w:proofErr w:type="gramStart"/>
      <w:r w:rsidRPr="007B0434">
        <w:rPr>
          <w:color w:val="024F75" w:themeColor="accent1"/>
        </w:rPr>
        <w:t>CMS,</w:t>
      </w:r>
      <w:proofErr w:type="gramEnd"/>
      <w:r w:rsidRPr="007B0434">
        <w:rPr>
          <w:color w:val="024F75" w:themeColor="accent1"/>
        </w:rPr>
        <w:t xml:space="preserve"> therefore, no prior knowledge of CMS is presumed. This course is intended primarily for new hires or any participants who need a basic understanding of CMS in their job responsibilities. </w:t>
      </w:r>
    </w:p>
    <w:p w14:paraId="6D6B9169" w14:textId="77777777" w:rsidR="00112E9E" w:rsidRPr="007B0434" w:rsidRDefault="00112E9E" w:rsidP="00112E9E">
      <w:pPr>
        <w:pStyle w:val="Content"/>
        <w:rPr>
          <w:color w:val="024F75" w:themeColor="accent1"/>
        </w:rPr>
      </w:pPr>
    </w:p>
    <w:p w14:paraId="52B66AD8" w14:textId="77777777" w:rsidR="00112E9E" w:rsidRPr="007B0434" w:rsidRDefault="00112E9E" w:rsidP="00112E9E">
      <w:pPr>
        <w:pStyle w:val="Content"/>
        <w:rPr>
          <w:color w:val="024F75" w:themeColor="accent1"/>
        </w:rPr>
      </w:pPr>
      <w:r w:rsidRPr="007B0434">
        <w:rPr>
          <w:color w:val="024F75" w:themeColor="accent1"/>
        </w:rPr>
        <w:t>Staff who could benefit from the course include, but are not limited to the following:</w:t>
      </w:r>
    </w:p>
    <w:p w14:paraId="3B2DCA7E" w14:textId="77777777" w:rsidR="00112E9E" w:rsidRPr="007B0434" w:rsidRDefault="00112E9E" w:rsidP="00112E9E">
      <w:pPr>
        <w:pStyle w:val="Content"/>
        <w:numPr>
          <w:ilvl w:val="0"/>
          <w:numId w:val="9"/>
        </w:numPr>
        <w:rPr>
          <w:color w:val="024F75" w:themeColor="accent1"/>
        </w:rPr>
      </w:pPr>
      <w:r w:rsidRPr="007B0434">
        <w:rPr>
          <w:color w:val="024F75" w:themeColor="accent1"/>
        </w:rPr>
        <w:t>Staff who are inspection and/or enforcement personnel</w:t>
      </w:r>
    </w:p>
    <w:p w14:paraId="66BE1E6F" w14:textId="77777777" w:rsidR="00112E9E" w:rsidRPr="007B0434" w:rsidRDefault="00112E9E" w:rsidP="00112E9E">
      <w:pPr>
        <w:pStyle w:val="Content"/>
        <w:numPr>
          <w:ilvl w:val="0"/>
          <w:numId w:val="9"/>
        </w:numPr>
        <w:spacing w:after="200"/>
        <w:rPr>
          <w:color w:val="024F75" w:themeColor="accent1"/>
        </w:rPr>
      </w:pPr>
      <w:r w:rsidRPr="007B0434">
        <w:rPr>
          <w:color w:val="024F75" w:themeColor="accent1"/>
        </w:rPr>
        <w:t>Staff who observe stack test and CMS certifications</w:t>
      </w:r>
      <w:r w:rsidRPr="007B0434">
        <w:rPr>
          <w:color w:val="024F75" w:themeColor="accent1"/>
        </w:rPr>
        <w:br w:type="page"/>
      </w:r>
    </w:p>
    <w:p w14:paraId="26A28049" w14:textId="77777777" w:rsidR="00112E9E" w:rsidRPr="007B0434" w:rsidRDefault="00112E9E" w:rsidP="00112E9E">
      <w:pPr>
        <w:pStyle w:val="Content"/>
        <w:numPr>
          <w:ilvl w:val="0"/>
          <w:numId w:val="9"/>
        </w:numPr>
        <w:rPr>
          <w:color w:val="024F75" w:themeColor="accent1"/>
        </w:rPr>
      </w:pPr>
      <w:r w:rsidRPr="007B0434">
        <w:rPr>
          <w:color w:val="024F75" w:themeColor="accent1"/>
        </w:rPr>
        <w:lastRenderedPageBreak/>
        <w:t>Staff who review audit reports</w:t>
      </w:r>
    </w:p>
    <w:p w14:paraId="432042F1" w14:textId="77777777" w:rsidR="00112E9E" w:rsidRPr="007B0434" w:rsidRDefault="00112E9E" w:rsidP="00112E9E">
      <w:pPr>
        <w:pStyle w:val="Content"/>
        <w:numPr>
          <w:ilvl w:val="0"/>
          <w:numId w:val="9"/>
        </w:numPr>
        <w:rPr>
          <w:color w:val="024F75" w:themeColor="accent1"/>
        </w:rPr>
      </w:pPr>
      <w:r w:rsidRPr="007B0434">
        <w:rPr>
          <w:color w:val="024F75" w:themeColor="accent1"/>
        </w:rPr>
        <w:t>Staff who work on permits</w:t>
      </w:r>
    </w:p>
    <w:p w14:paraId="02D8A95C" w14:textId="77777777" w:rsidR="00E46C2A" w:rsidRPr="007B0434" w:rsidRDefault="00E46C2A" w:rsidP="00E46C2A">
      <w:pPr>
        <w:pStyle w:val="Content"/>
        <w:rPr>
          <w:color w:val="024F75" w:themeColor="accent1"/>
        </w:rPr>
      </w:pPr>
    </w:p>
    <w:p w14:paraId="2C10B021" w14:textId="77777777" w:rsidR="00112E9E" w:rsidRPr="007B0434" w:rsidRDefault="00112E9E" w:rsidP="00112E9E">
      <w:pPr>
        <w:pStyle w:val="Heading2"/>
        <w:rPr>
          <w:color w:val="024F75" w:themeColor="accent1"/>
        </w:rPr>
      </w:pPr>
      <w:bookmarkStart w:id="18" w:name="_Toc30018474"/>
      <w:bookmarkStart w:id="19" w:name="_Toc43464717"/>
      <w:bookmarkStart w:id="20" w:name="_Toc48819815"/>
      <w:bookmarkStart w:id="21" w:name="_Toc48899495"/>
      <w:r w:rsidRPr="007B0434">
        <w:rPr>
          <w:color w:val="024F75" w:themeColor="accent1"/>
        </w:rPr>
        <w:t>Course Goals</w:t>
      </w:r>
      <w:bookmarkEnd w:id="18"/>
      <w:bookmarkEnd w:id="19"/>
      <w:r w:rsidRPr="007B0434">
        <w:rPr>
          <w:color w:val="024F75" w:themeColor="accent1"/>
        </w:rPr>
        <w:t xml:space="preserve"> and Learning Objectives</w:t>
      </w:r>
      <w:bookmarkEnd w:id="20"/>
      <w:bookmarkEnd w:id="21"/>
    </w:p>
    <w:p w14:paraId="1741A4C1" w14:textId="77777777" w:rsidR="00112E9E" w:rsidRPr="007B0434" w:rsidRDefault="00112E9E" w:rsidP="00112E9E">
      <w:pPr>
        <w:pStyle w:val="Content"/>
        <w:rPr>
          <w:color w:val="024F75" w:themeColor="accent1"/>
        </w:rPr>
      </w:pPr>
      <w:r w:rsidRPr="007B0434">
        <w:rPr>
          <w:color w:val="024F75" w:themeColor="accent1"/>
        </w:rPr>
        <w:t xml:space="preserve">Upon completing this course, learners will gain a basic understanding of Continuous Monitoring Systems (CMS). They will be able to use the knowledge gained on the following topics to assess the accuracy of CMS data and the ongoing compliance of sources monitored by CMS: </w:t>
      </w:r>
    </w:p>
    <w:p w14:paraId="4C5A2D85" w14:textId="77777777" w:rsidR="00112E9E" w:rsidRPr="007B0434" w:rsidRDefault="00112E9E" w:rsidP="00112E9E">
      <w:pPr>
        <w:pStyle w:val="Content"/>
        <w:numPr>
          <w:ilvl w:val="0"/>
          <w:numId w:val="15"/>
        </w:numPr>
        <w:rPr>
          <w:color w:val="024F75" w:themeColor="accent1"/>
        </w:rPr>
      </w:pPr>
      <w:r w:rsidRPr="007B0434">
        <w:rPr>
          <w:color w:val="024F75" w:themeColor="accent1"/>
        </w:rPr>
        <w:t>Types and purposes of CMS</w:t>
      </w:r>
    </w:p>
    <w:p w14:paraId="3A912401" w14:textId="77777777" w:rsidR="00112E9E" w:rsidRPr="007B0434" w:rsidRDefault="00112E9E" w:rsidP="00112E9E">
      <w:pPr>
        <w:pStyle w:val="Content"/>
        <w:numPr>
          <w:ilvl w:val="0"/>
          <w:numId w:val="15"/>
        </w:numPr>
        <w:rPr>
          <w:color w:val="024F75" w:themeColor="accent1"/>
        </w:rPr>
      </w:pPr>
      <w:r w:rsidRPr="007B0434">
        <w:rPr>
          <w:color w:val="024F75" w:themeColor="accent1"/>
        </w:rPr>
        <w:t>Review of regulatory basis for CMS</w:t>
      </w:r>
    </w:p>
    <w:p w14:paraId="6D1F0849" w14:textId="77777777" w:rsidR="00112E9E" w:rsidRPr="007B0434" w:rsidRDefault="00112E9E" w:rsidP="00112E9E">
      <w:pPr>
        <w:pStyle w:val="Content"/>
        <w:numPr>
          <w:ilvl w:val="0"/>
          <w:numId w:val="15"/>
        </w:numPr>
        <w:rPr>
          <w:color w:val="024F75" w:themeColor="accent1"/>
        </w:rPr>
      </w:pPr>
      <w:r w:rsidRPr="007B0434">
        <w:rPr>
          <w:color w:val="024F75" w:themeColor="accent1"/>
        </w:rPr>
        <w:t>Overview of enforcement aspects for CMS</w:t>
      </w:r>
    </w:p>
    <w:p w14:paraId="5A8DD520" w14:textId="77777777" w:rsidR="00112E9E" w:rsidRPr="007B0434" w:rsidRDefault="00112E9E" w:rsidP="00112E9E">
      <w:pPr>
        <w:pStyle w:val="Content"/>
        <w:ind w:left="1440"/>
        <w:rPr>
          <w:color w:val="024F75" w:themeColor="accent1"/>
        </w:rPr>
      </w:pPr>
    </w:p>
    <w:p w14:paraId="0E36092A" w14:textId="77777777" w:rsidR="00112E9E" w:rsidRPr="007B0434" w:rsidRDefault="00112E9E" w:rsidP="00112E9E">
      <w:pPr>
        <w:pStyle w:val="Content"/>
        <w:rPr>
          <w:color w:val="024F75" w:themeColor="accent1"/>
        </w:rPr>
      </w:pPr>
      <w:r w:rsidRPr="007B0434">
        <w:rPr>
          <w:color w:val="024F75" w:themeColor="accent1"/>
        </w:rPr>
        <w:t xml:space="preserve">At the end of this course, learners will be able to: </w:t>
      </w:r>
    </w:p>
    <w:p w14:paraId="4A0A503F" w14:textId="77777777" w:rsidR="00112E9E" w:rsidRPr="007B0434" w:rsidRDefault="00112E9E" w:rsidP="00112E9E">
      <w:pPr>
        <w:pStyle w:val="Content"/>
        <w:numPr>
          <w:ilvl w:val="0"/>
          <w:numId w:val="16"/>
        </w:numPr>
        <w:rPr>
          <w:color w:val="024F75" w:themeColor="accent1"/>
        </w:rPr>
      </w:pPr>
      <w:r w:rsidRPr="007B0434">
        <w:rPr>
          <w:color w:val="024F75" w:themeColor="accent1"/>
        </w:rPr>
        <w:t>Understand the purpose of CMS and different types and uses of CMS</w:t>
      </w:r>
    </w:p>
    <w:p w14:paraId="08B55F60" w14:textId="77777777" w:rsidR="00112E9E" w:rsidRPr="007B0434" w:rsidRDefault="00112E9E" w:rsidP="00112E9E">
      <w:pPr>
        <w:pStyle w:val="Content"/>
        <w:numPr>
          <w:ilvl w:val="0"/>
          <w:numId w:val="16"/>
        </w:numPr>
        <w:rPr>
          <w:color w:val="024F75" w:themeColor="accent1"/>
        </w:rPr>
      </w:pPr>
      <w:r w:rsidRPr="007B0434">
        <w:rPr>
          <w:color w:val="024F75" w:themeColor="accent1"/>
        </w:rPr>
        <w:t>Identify the regulations that contain CMS requirements</w:t>
      </w:r>
    </w:p>
    <w:p w14:paraId="31189B3A" w14:textId="77777777" w:rsidR="00112E9E" w:rsidRPr="007B0434" w:rsidRDefault="00112E9E" w:rsidP="00112E9E">
      <w:pPr>
        <w:pStyle w:val="Content"/>
        <w:numPr>
          <w:ilvl w:val="0"/>
          <w:numId w:val="16"/>
        </w:numPr>
        <w:rPr>
          <w:color w:val="024F75" w:themeColor="accent1"/>
        </w:rPr>
      </w:pPr>
      <w:r w:rsidRPr="007B0434">
        <w:rPr>
          <w:color w:val="024F75" w:themeColor="accent1"/>
        </w:rPr>
        <w:t>Recognize enforcement aspects of CMS</w:t>
      </w:r>
    </w:p>
    <w:p w14:paraId="7439DF60" w14:textId="77777777" w:rsidR="00C5259E" w:rsidRPr="007B0434" w:rsidRDefault="00C5259E" w:rsidP="00CB148E">
      <w:pPr>
        <w:pStyle w:val="Content"/>
        <w:rPr>
          <w:color w:val="024F75" w:themeColor="accent1"/>
        </w:rPr>
      </w:pPr>
    </w:p>
    <w:p w14:paraId="2E002B3F" w14:textId="77777777" w:rsidR="00112E9E" w:rsidRPr="007B0434" w:rsidRDefault="00112E9E" w:rsidP="00112E9E">
      <w:pPr>
        <w:pStyle w:val="Heading2"/>
        <w:rPr>
          <w:color w:val="024F75" w:themeColor="accent1"/>
        </w:rPr>
      </w:pPr>
      <w:bookmarkStart w:id="22" w:name="_Toc30018475"/>
      <w:bookmarkStart w:id="23" w:name="_Toc43464718"/>
      <w:bookmarkStart w:id="24" w:name="_Toc48819816"/>
      <w:bookmarkStart w:id="25" w:name="_Toc48899496"/>
      <w:bookmarkStart w:id="26" w:name="_Toc32406300"/>
      <w:bookmarkStart w:id="27" w:name="_Toc32406694"/>
      <w:bookmarkStart w:id="28" w:name="_Toc46740615"/>
      <w:r w:rsidRPr="007B0434">
        <w:rPr>
          <w:color w:val="024F75" w:themeColor="accent1"/>
        </w:rPr>
        <w:t>Prerequisites</w:t>
      </w:r>
      <w:bookmarkEnd w:id="22"/>
      <w:bookmarkEnd w:id="23"/>
      <w:bookmarkEnd w:id="24"/>
      <w:bookmarkEnd w:id="25"/>
    </w:p>
    <w:p w14:paraId="5787D8CA" w14:textId="77777777" w:rsidR="00112E9E" w:rsidRPr="007B0434" w:rsidRDefault="00112E9E" w:rsidP="00112E9E">
      <w:pPr>
        <w:rPr>
          <w:b w:val="0"/>
          <w:color w:val="024F75" w:themeColor="accent1"/>
          <w:sz w:val="24"/>
        </w:rPr>
      </w:pPr>
      <w:r w:rsidRPr="007B0434">
        <w:rPr>
          <w:b w:val="0"/>
          <w:color w:val="024F75" w:themeColor="accent1"/>
          <w:sz w:val="24"/>
        </w:rPr>
        <w:t xml:space="preserve">There are no prerequisites for this course. </w:t>
      </w:r>
    </w:p>
    <w:p w14:paraId="1194B379" w14:textId="77777777" w:rsidR="00112E9E" w:rsidRPr="007B0434" w:rsidRDefault="00112E9E" w:rsidP="00112E9E">
      <w:pPr>
        <w:pStyle w:val="Content"/>
        <w:rPr>
          <w:color w:val="024F75" w:themeColor="accent1"/>
        </w:rPr>
      </w:pPr>
    </w:p>
    <w:p w14:paraId="10B5E6A0" w14:textId="77777777" w:rsidR="00112E9E" w:rsidRPr="007B0434" w:rsidRDefault="00112E9E" w:rsidP="00112E9E">
      <w:pPr>
        <w:pStyle w:val="Heading2"/>
        <w:rPr>
          <w:color w:val="024F75" w:themeColor="accent1"/>
        </w:rPr>
      </w:pPr>
      <w:bookmarkStart w:id="29" w:name="_Toc30018476"/>
      <w:bookmarkStart w:id="30" w:name="_Toc43464719"/>
      <w:bookmarkStart w:id="31" w:name="_Toc48819817"/>
      <w:bookmarkStart w:id="32" w:name="_Toc48899497"/>
      <w:r w:rsidRPr="007B0434">
        <w:rPr>
          <w:color w:val="024F75" w:themeColor="accent1"/>
        </w:rPr>
        <w:t>Evaluation</w:t>
      </w:r>
      <w:bookmarkEnd w:id="29"/>
      <w:bookmarkEnd w:id="30"/>
      <w:bookmarkEnd w:id="31"/>
      <w:bookmarkEnd w:id="32"/>
    </w:p>
    <w:p w14:paraId="2D5D4E69" w14:textId="77777777" w:rsidR="00112E9E" w:rsidRPr="007B0434" w:rsidRDefault="00112E9E" w:rsidP="00112E9E">
      <w:pPr>
        <w:pStyle w:val="Content"/>
        <w:rPr>
          <w:color w:val="024F75" w:themeColor="accent1"/>
        </w:rPr>
      </w:pPr>
      <w:r w:rsidRPr="007B0434">
        <w:rPr>
          <w:color w:val="024F75" w:themeColor="accent1"/>
        </w:rPr>
        <w:t>The following types of evaluation will be conducted:</w:t>
      </w:r>
    </w:p>
    <w:p w14:paraId="6F95D427" w14:textId="77777777" w:rsidR="00112E9E" w:rsidRPr="007B0434" w:rsidRDefault="00112E9E" w:rsidP="00112E9E">
      <w:pPr>
        <w:pStyle w:val="Content"/>
        <w:numPr>
          <w:ilvl w:val="0"/>
          <w:numId w:val="10"/>
        </w:numPr>
        <w:rPr>
          <w:color w:val="024F75" w:themeColor="accent1"/>
        </w:rPr>
      </w:pPr>
      <w:r w:rsidRPr="007B0434">
        <w:rPr>
          <w:color w:val="024F75" w:themeColor="accent1"/>
        </w:rPr>
        <w:t xml:space="preserve">Level 1 evaluation (reaction): accomplished </w:t>
      </w:r>
      <w:proofErr w:type="gramStart"/>
      <w:r w:rsidRPr="007B0434">
        <w:rPr>
          <w:color w:val="024F75" w:themeColor="accent1"/>
        </w:rPr>
        <w:t>through the use of</w:t>
      </w:r>
      <w:proofErr w:type="gramEnd"/>
      <w:r w:rsidRPr="007B0434">
        <w:rPr>
          <w:color w:val="024F75" w:themeColor="accent1"/>
        </w:rPr>
        <w:t xml:space="preserve"> the standard end-of-course evaluation</w:t>
      </w:r>
    </w:p>
    <w:p w14:paraId="61F8DD58" w14:textId="77777777" w:rsidR="00112E9E" w:rsidRPr="007B0434" w:rsidRDefault="00112E9E" w:rsidP="00112E9E">
      <w:pPr>
        <w:pStyle w:val="Content"/>
        <w:numPr>
          <w:ilvl w:val="0"/>
          <w:numId w:val="10"/>
        </w:numPr>
        <w:rPr>
          <w:color w:val="024F75" w:themeColor="accent1"/>
        </w:rPr>
      </w:pPr>
      <w:r w:rsidRPr="007B0434">
        <w:rPr>
          <w:color w:val="024F75" w:themeColor="accent1"/>
        </w:rPr>
        <w:t>Level 2 evaluation (learning): accomplished through the completion of post-training assessment (this could include the Post Self-Assessment, Course Exam, or both)</w:t>
      </w:r>
    </w:p>
    <w:p w14:paraId="23505881" w14:textId="77777777" w:rsidR="00112E9E" w:rsidRPr="007B0434" w:rsidRDefault="00112E9E" w:rsidP="00112E9E">
      <w:pPr>
        <w:pStyle w:val="Content"/>
        <w:rPr>
          <w:color w:val="024F75" w:themeColor="accent1"/>
        </w:rPr>
      </w:pPr>
    </w:p>
    <w:p w14:paraId="5C60170A" w14:textId="77777777" w:rsidR="00112E9E" w:rsidRPr="007B0434" w:rsidRDefault="00112E9E" w:rsidP="00112E9E">
      <w:pPr>
        <w:pStyle w:val="Heading2"/>
        <w:rPr>
          <w:color w:val="024F75" w:themeColor="accent1"/>
        </w:rPr>
      </w:pPr>
      <w:bookmarkStart w:id="33" w:name="_Toc30018477"/>
      <w:bookmarkStart w:id="34" w:name="_Toc43464720"/>
      <w:bookmarkStart w:id="35" w:name="_Toc48819818"/>
      <w:bookmarkStart w:id="36" w:name="_Toc48899498"/>
      <w:r w:rsidRPr="007B0434">
        <w:rPr>
          <w:color w:val="024F75" w:themeColor="accent1"/>
        </w:rPr>
        <w:t>Class Size</w:t>
      </w:r>
      <w:bookmarkEnd w:id="33"/>
      <w:bookmarkEnd w:id="34"/>
      <w:bookmarkEnd w:id="35"/>
      <w:bookmarkEnd w:id="36"/>
    </w:p>
    <w:p w14:paraId="6D60D417" w14:textId="77777777" w:rsidR="00112E9E" w:rsidRPr="007B0434" w:rsidRDefault="00112E9E" w:rsidP="00112E9E">
      <w:pPr>
        <w:pStyle w:val="Content"/>
        <w:rPr>
          <w:color w:val="024F75" w:themeColor="accent1"/>
        </w:rPr>
      </w:pPr>
      <w:r w:rsidRPr="007B0434">
        <w:rPr>
          <w:color w:val="024F75" w:themeColor="accent1"/>
        </w:rPr>
        <w:t xml:space="preserve">Typically, class size should be limited to 30 participants or fewer to increase engagement, pace, and interaction among the facilitator(s) and participants. </w:t>
      </w:r>
    </w:p>
    <w:p w14:paraId="5B5BE4F4" w14:textId="77777777" w:rsidR="00112E9E" w:rsidRPr="007B0434" w:rsidRDefault="00112E9E" w:rsidP="00112E9E">
      <w:pPr>
        <w:pStyle w:val="Heading2"/>
        <w:rPr>
          <w:color w:val="024F75" w:themeColor="accent1"/>
        </w:rPr>
      </w:pPr>
      <w:bookmarkStart w:id="37" w:name="_Toc30018479"/>
      <w:bookmarkStart w:id="38" w:name="_Toc43464722"/>
      <w:bookmarkStart w:id="39" w:name="_Toc48819820"/>
      <w:bookmarkStart w:id="40" w:name="_Toc48899499"/>
      <w:bookmarkEnd w:id="26"/>
      <w:bookmarkEnd w:id="27"/>
      <w:bookmarkEnd w:id="28"/>
      <w:r w:rsidRPr="007B0434">
        <w:rPr>
          <w:color w:val="024F75" w:themeColor="accent1"/>
        </w:rPr>
        <w:lastRenderedPageBreak/>
        <w:t>Course Agenda</w:t>
      </w:r>
      <w:bookmarkEnd w:id="37"/>
      <w:bookmarkEnd w:id="38"/>
      <w:bookmarkEnd w:id="39"/>
      <w:bookmarkEnd w:id="40"/>
    </w:p>
    <w:tbl>
      <w:tblPr>
        <w:tblStyle w:val="PlainTable1"/>
        <w:tblW w:w="9898" w:type="dxa"/>
        <w:tblLook w:val="04A0" w:firstRow="1" w:lastRow="0" w:firstColumn="1" w:lastColumn="0" w:noHBand="0" w:noVBand="1"/>
      </w:tblPr>
      <w:tblGrid>
        <w:gridCol w:w="2428"/>
        <w:gridCol w:w="4768"/>
        <w:gridCol w:w="2702"/>
      </w:tblGrid>
      <w:tr w:rsidR="007B0434" w:rsidRPr="007B0434" w14:paraId="35C9DEB2" w14:textId="77777777" w:rsidTr="006634C7">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428" w:type="dxa"/>
            <w:shd w:val="clear" w:color="auto" w:fill="auto"/>
          </w:tcPr>
          <w:p w14:paraId="6F6B3988" w14:textId="77777777" w:rsidR="00112E9E" w:rsidRPr="007B0434" w:rsidRDefault="00112E9E" w:rsidP="006634C7">
            <w:pPr>
              <w:jc w:val="center"/>
              <w:rPr>
                <w:color w:val="024F75" w:themeColor="accent1"/>
                <w:sz w:val="24"/>
                <w:szCs w:val="24"/>
              </w:rPr>
            </w:pPr>
            <w:bookmarkStart w:id="41" w:name="_Hlk46737137"/>
            <w:r w:rsidRPr="007B0434">
              <w:rPr>
                <w:rFonts w:cstheme="minorHAnsi"/>
                <w:b/>
                <w:bCs w:val="0"/>
                <w:color w:val="024F75" w:themeColor="accent1"/>
                <w:sz w:val="24"/>
              </w:rPr>
              <w:t>Scheduled Time</w:t>
            </w:r>
          </w:p>
        </w:tc>
        <w:tc>
          <w:tcPr>
            <w:tcW w:w="4768" w:type="dxa"/>
            <w:shd w:val="clear" w:color="auto" w:fill="auto"/>
          </w:tcPr>
          <w:p w14:paraId="7F8B0EE3" w14:textId="77777777" w:rsidR="00112E9E" w:rsidRPr="007B0434" w:rsidRDefault="00112E9E" w:rsidP="006634C7">
            <w:pPr>
              <w:jc w:val="center"/>
              <w:cnfStyle w:val="100000000000" w:firstRow="1" w:lastRow="0" w:firstColumn="0" w:lastColumn="0" w:oddVBand="0" w:evenVBand="0" w:oddHBand="0" w:evenHBand="0" w:firstRowFirstColumn="0" w:firstRowLastColumn="0" w:lastRowFirstColumn="0" w:lastRowLastColumn="0"/>
              <w:rPr>
                <w:color w:val="024F75" w:themeColor="accent1"/>
                <w:sz w:val="24"/>
                <w:szCs w:val="24"/>
              </w:rPr>
            </w:pPr>
            <w:r w:rsidRPr="007B0434">
              <w:rPr>
                <w:rFonts w:cstheme="minorHAnsi"/>
                <w:b/>
                <w:bCs w:val="0"/>
                <w:color w:val="024F75" w:themeColor="accent1"/>
                <w:sz w:val="24"/>
              </w:rPr>
              <w:t>Module</w:t>
            </w:r>
          </w:p>
        </w:tc>
        <w:tc>
          <w:tcPr>
            <w:tcW w:w="2702" w:type="dxa"/>
            <w:shd w:val="clear" w:color="auto" w:fill="auto"/>
          </w:tcPr>
          <w:p w14:paraId="14C71DAB" w14:textId="77777777" w:rsidR="00112E9E" w:rsidRPr="007B0434" w:rsidRDefault="00112E9E" w:rsidP="006634C7">
            <w:pPr>
              <w:jc w:val="center"/>
              <w:cnfStyle w:val="100000000000" w:firstRow="1" w:lastRow="0" w:firstColumn="0" w:lastColumn="0" w:oddVBand="0" w:evenVBand="0" w:oddHBand="0" w:evenHBand="0" w:firstRowFirstColumn="0" w:firstRowLastColumn="0" w:lastRowFirstColumn="0" w:lastRowLastColumn="0"/>
              <w:rPr>
                <w:color w:val="024F75" w:themeColor="accent1"/>
                <w:sz w:val="24"/>
                <w:szCs w:val="24"/>
              </w:rPr>
            </w:pPr>
            <w:r w:rsidRPr="007B0434">
              <w:rPr>
                <w:rFonts w:cstheme="minorHAnsi"/>
                <w:b/>
                <w:bCs w:val="0"/>
                <w:color w:val="024F75" w:themeColor="accent1"/>
                <w:sz w:val="24"/>
              </w:rPr>
              <w:t>Duration</w:t>
            </w:r>
          </w:p>
        </w:tc>
      </w:tr>
      <w:tr w:rsidR="007B0434" w:rsidRPr="007B0434" w14:paraId="331A84F1" w14:textId="77777777" w:rsidTr="00663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8" w:type="dxa"/>
            <w:shd w:val="clear" w:color="auto" w:fill="D9D9D9" w:themeFill="background1" w:themeFillShade="D9"/>
          </w:tcPr>
          <w:p w14:paraId="1C7127A3" w14:textId="77777777" w:rsidR="00112E9E" w:rsidRPr="007B0434" w:rsidRDefault="00112E9E" w:rsidP="006634C7">
            <w:pPr>
              <w:rPr>
                <w:color w:val="024F75" w:themeColor="accent1"/>
                <w:sz w:val="24"/>
                <w:szCs w:val="24"/>
              </w:rPr>
            </w:pPr>
          </w:p>
        </w:tc>
        <w:tc>
          <w:tcPr>
            <w:tcW w:w="4768" w:type="dxa"/>
            <w:shd w:val="clear" w:color="auto" w:fill="D9D9D9" w:themeFill="background1" w:themeFillShade="D9"/>
          </w:tcPr>
          <w:p w14:paraId="3C0A4AF1"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p>
        </w:tc>
        <w:tc>
          <w:tcPr>
            <w:tcW w:w="2702" w:type="dxa"/>
            <w:shd w:val="clear" w:color="auto" w:fill="D9D9D9" w:themeFill="background1" w:themeFillShade="D9"/>
          </w:tcPr>
          <w:p w14:paraId="71E9D843"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p>
        </w:tc>
      </w:tr>
      <w:tr w:rsidR="007B0434" w:rsidRPr="007B0434" w14:paraId="79C60B43" w14:textId="77777777" w:rsidTr="006634C7">
        <w:tc>
          <w:tcPr>
            <w:cnfStyle w:val="001000000000" w:firstRow="0" w:lastRow="0" w:firstColumn="1" w:lastColumn="0" w:oddVBand="0" w:evenVBand="0" w:oddHBand="0" w:evenHBand="0" w:firstRowFirstColumn="0" w:firstRowLastColumn="0" w:lastRowFirstColumn="0" w:lastRowLastColumn="0"/>
            <w:tcW w:w="2428" w:type="dxa"/>
          </w:tcPr>
          <w:p w14:paraId="1B6ADC1B" w14:textId="77777777" w:rsidR="00112E9E" w:rsidRPr="007B0434" w:rsidRDefault="00112E9E" w:rsidP="006634C7">
            <w:pPr>
              <w:rPr>
                <w:color w:val="024F75" w:themeColor="accent1"/>
                <w:sz w:val="24"/>
                <w:szCs w:val="24"/>
              </w:rPr>
            </w:pPr>
            <w:r w:rsidRPr="007B0434">
              <w:rPr>
                <w:color w:val="024F75" w:themeColor="accent1"/>
                <w:sz w:val="24"/>
                <w:szCs w:val="24"/>
              </w:rPr>
              <w:t>8:30 am – 9:00 am</w:t>
            </w:r>
          </w:p>
        </w:tc>
        <w:tc>
          <w:tcPr>
            <w:tcW w:w="4768" w:type="dxa"/>
          </w:tcPr>
          <w:p w14:paraId="6D8AC761"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 xml:space="preserve">Introductions </w:t>
            </w:r>
          </w:p>
        </w:tc>
        <w:tc>
          <w:tcPr>
            <w:tcW w:w="2702" w:type="dxa"/>
          </w:tcPr>
          <w:p w14:paraId="000FD0B3"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30 minutes</w:t>
            </w:r>
          </w:p>
        </w:tc>
      </w:tr>
      <w:tr w:rsidR="007B0434" w:rsidRPr="007B0434" w14:paraId="47187F8C" w14:textId="77777777" w:rsidTr="00663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8" w:type="dxa"/>
          </w:tcPr>
          <w:p w14:paraId="3DAAF7F0" w14:textId="77777777" w:rsidR="00112E9E" w:rsidRPr="007B0434" w:rsidRDefault="00112E9E" w:rsidP="006634C7">
            <w:pPr>
              <w:rPr>
                <w:color w:val="024F75" w:themeColor="accent1"/>
                <w:sz w:val="24"/>
                <w:szCs w:val="24"/>
              </w:rPr>
            </w:pPr>
            <w:r w:rsidRPr="007B0434">
              <w:rPr>
                <w:color w:val="024F75" w:themeColor="accent1"/>
                <w:sz w:val="24"/>
                <w:szCs w:val="24"/>
              </w:rPr>
              <w:t>9:00 am – 10:45 am</w:t>
            </w:r>
          </w:p>
        </w:tc>
        <w:tc>
          <w:tcPr>
            <w:tcW w:w="4768" w:type="dxa"/>
          </w:tcPr>
          <w:p w14:paraId="62F67758"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Module 1</w:t>
            </w:r>
          </w:p>
        </w:tc>
        <w:tc>
          <w:tcPr>
            <w:tcW w:w="2702" w:type="dxa"/>
          </w:tcPr>
          <w:p w14:paraId="244D5DE9"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105 minutes</w:t>
            </w:r>
          </w:p>
        </w:tc>
      </w:tr>
      <w:tr w:rsidR="007B0434" w:rsidRPr="007B0434" w14:paraId="48F03A4C" w14:textId="77777777" w:rsidTr="006634C7">
        <w:tc>
          <w:tcPr>
            <w:cnfStyle w:val="001000000000" w:firstRow="0" w:lastRow="0" w:firstColumn="1" w:lastColumn="0" w:oddVBand="0" w:evenVBand="0" w:oddHBand="0" w:evenHBand="0" w:firstRowFirstColumn="0" w:firstRowLastColumn="0" w:lastRowFirstColumn="0" w:lastRowLastColumn="0"/>
            <w:tcW w:w="2428" w:type="dxa"/>
          </w:tcPr>
          <w:p w14:paraId="11E1F7C7" w14:textId="77777777" w:rsidR="00112E9E" w:rsidRPr="007B0434" w:rsidRDefault="00112E9E" w:rsidP="006634C7">
            <w:pPr>
              <w:rPr>
                <w:color w:val="024F75" w:themeColor="accent1"/>
                <w:sz w:val="24"/>
                <w:szCs w:val="24"/>
              </w:rPr>
            </w:pPr>
            <w:r w:rsidRPr="007B0434">
              <w:rPr>
                <w:color w:val="024F75" w:themeColor="accent1"/>
                <w:sz w:val="24"/>
                <w:szCs w:val="24"/>
              </w:rPr>
              <w:t>10:45 am – 11:00 am</w:t>
            </w:r>
          </w:p>
        </w:tc>
        <w:tc>
          <w:tcPr>
            <w:tcW w:w="4768" w:type="dxa"/>
          </w:tcPr>
          <w:p w14:paraId="24EB3F92"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Break</w:t>
            </w:r>
          </w:p>
        </w:tc>
        <w:tc>
          <w:tcPr>
            <w:tcW w:w="2702" w:type="dxa"/>
          </w:tcPr>
          <w:p w14:paraId="6FF2994E"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15 minutes</w:t>
            </w:r>
          </w:p>
        </w:tc>
      </w:tr>
      <w:tr w:rsidR="007B0434" w:rsidRPr="007B0434" w14:paraId="5FC5B94A" w14:textId="77777777" w:rsidTr="00663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8" w:type="dxa"/>
          </w:tcPr>
          <w:p w14:paraId="42F96447" w14:textId="77777777" w:rsidR="00112E9E" w:rsidRPr="007B0434" w:rsidRDefault="00112E9E" w:rsidP="006634C7">
            <w:pPr>
              <w:rPr>
                <w:color w:val="024F75" w:themeColor="accent1"/>
                <w:sz w:val="24"/>
                <w:szCs w:val="24"/>
              </w:rPr>
            </w:pPr>
            <w:r w:rsidRPr="007B0434">
              <w:rPr>
                <w:color w:val="024F75" w:themeColor="accent1"/>
                <w:sz w:val="24"/>
                <w:szCs w:val="24"/>
              </w:rPr>
              <w:t>11:00 am – 11:30 am</w:t>
            </w:r>
          </w:p>
        </w:tc>
        <w:tc>
          <w:tcPr>
            <w:tcW w:w="4768" w:type="dxa"/>
          </w:tcPr>
          <w:p w14:paraId="7488DC7E"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Module 2</w:t>
            </w:r>
          </w:p>
        </w:tc>
        <w:tc>
          <w:tcPr>
            <w:tcW w:w="2702" w:type="dxa"/>
          </w:tcPr>
          <w:p w14:paraId="417FD2C5"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30 minutes</w:t>
            </w:r>
          </w:p>
        </w:tc>
      </w:tr>
      <w:tr w:rsidR="007B0434" w:rsidRPr="007B0434" w14:paraId="760ECED4" w14:textId="77777777" w:rsidTr="006634C7">
        <w:tc>
          <w:tcPr>
            <w:cnfStyle w:val="001000000000" w:firstRow="0" w:lastRow="0" w:firstColumn="1" w:lastColumn="0" w:oddVBand="0" w:evenVBand="0" w:oddHBand="0" w:evenHBand="0" w:firstRowFirstColumn="0" w:firstRowLastColumn="0" w:lastRowFirstColumn="0" w:lastRowLastColumn="0"/>
            <w:tcW w:w="2428" w:type="dxa"/>
          </w:tcPr>
          <w:p w14:paraId="3F623109" w14:textId="77777777" w:rsidR="00112E9E" w:rsidRPr="007B0434" w:rsidRDefault="00112E9E" w:rsidP="006634C7">
            <w:pPr>
              <w:rPr>
                <w:color w:val="024F75" w:themeColor="accent1"/>
                <w:sz w:val="24"/>
                <w:szCs w:val="24"/>
              </w:rPr>
            </w:pPr>
            <w:r w:rsidRPr="007B0434">
              <w:rPr>
                <w:color w:val="024F75" w:themeColor="accent1"/>
                <w:sz w:val="24"/>
                <w:szCs w:val="24"/>
              </w:rPr>
              <w:t>11:30 am – 12:00 pm</w:t>
            </w:r>
          </w:p>
        </w:tc>
        <w:tc>
          <w:tcPr>
            <w:tcW w:w="4768" w:type="dxa"/>
          </w:tcPr>
          <w:p w14:paraId="3500085A"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Module 3</w:t>
            </w:r>
          </w:p>
        </w:tc>
        <w:tc>
          <w:tcPr>
            <w:tcW w:w="2702" w:type="dxa"/>
          </w:tcPr>
          <w:p w14:paraId="5D4D359E"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30 minutes</w:t>
            </w:r>
          </w:p>
        </w:tc>
      </w:tr>
      <w:tr w:rsidR="007B0434" w:rsidRPr="007B0434" w14:paraId="76ED2FE6" w14:textId="77777777" w:rsidTr="00663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8" w:type="dxa"/>
          </w:tcPr>
          <w:p w14:paraId="31219274" w14:textId="77777777" w:rsidR="00112E9E" w:rsidRPr="007B0434" w:rsidRDefault="00112E9E" w:rsidP="006634C7">
            <w:pPr>
              <w:rPr>
                <w:color w:val="024F75" w:themeColor="accent1"/>
                <w:sz w:val="24"/>
                <w:szCs w:val="24"/>
              </w:rPr>
            </w:pPr>
            <w:r w:rsidRPr="007B0434">
              <w:rPr>
                <w:color w:val="024F75" w:themeColor="accent1"/>
                <w:sz w:val="24"/>
                <w:szCs w:val="24"/>
              </w:rPr>
              <w:t xml:space="preserve">12 pm – 1:00 pm </w:t>
            </w:r>
          </w:p>
        </w:tc>
        <w:tc>
          <w:tcPr>
            <w:tcW w:w="4768" w:type="dxa"/>
          </w:tcPr>
          <w:p w14:paraId="6FFC344B"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Lunch</w:t>
            </w:r>
          </w:p>
        </w:tc>
        <w:tc>
          <w:tcPr>
            <w:tcW w:w="2702" w:type="dxa"/>
          </w:tcPr>
          <w:p w14:paraId="396F1E61"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60 minutes</w:t>
            </w:r>
          </w:p>
        </w:tc>
      </w:tr>
      <w:tr w:rsidR="007B0434" w:rsidRPr="007B0434" w14:paraId="66662BD3" w14:textId="77777777" w:rsidTr="006634C7">
        <w:tc>
          <w:tcPr>
            <w:cnfStyle w:val="001000000000" w:firstRow="0" w:lastRow="0" w:firstColumn="1" w:lastColumn="0" w:oddVBand="0" w:evenVBand="0" w:oddHBand="0" w:evenHBand="0" w:firstRowFirstColumn="0" w:firstRowLastColumn="0" w:lastRowFirstColumn="0" w:lastRowLastColumn="0"/>
            <w:tcW w:w="2428" w:type="dxa"/>
          </w:tcPr>
          <w:p w14:paraId="04538165" w14:textId="77777777" w:rsidR="00112E9E" w:rsidRPr="007B0434" w:rsidRDefault="00112E9E" w:rsidP="006634C7">
            <w:pPr>
              <w:rPr>
                <w:color w:val="024F75" w:themeColor="accent1"/>
                <w:sz w:val="24"/>
                <w:szCs w:val="24"/>
              </w:rPr>
            </w:pPr>
            <w:r w:rsidRPr="007B0434">
              <w:rPr>
                <w:color w:val="024F75" w:themeColor="accent1"/>
                <w:sz w:val="24"/>
                <w:szCs w:val="24"/>
              </w:rPr>
              <w:t>1:00 pm – 1:30 pm</w:t>
            </w:r>
          </w:p>
        </w:tc>
        <w:tc>
          <w:tcPr>
            <w:tcW w:w="4768" w:type="dxa"/>
          </w:tcPr>
          <w:p w14:paraId="1297B678"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Module 3, continued</w:t>
            </w:r>
          </w:p>
        </w:tc>
        <w:tc>
          <w:tcPr>
            <w:tcW w:w="2702" w:type="dxa"/>
          </w:tcPr>
          <w:p w14:paraId="613FC49A"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30 minutes</w:t>
            </w:r>
          </w:p>
        </w:tc>
      </w:tr>
      <w:tr w:rsidR="007B0434" w:rsidRPr="007B0434" w14:paraId="3F215E30" w14:textId="77777777" w:rsidTr="006634C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8" w:type="dxa"/>
          </w:tcPr>
          <w:p w14:paraId="78AC1C5C" w14:textId="77777777" w:rsidR="00112E9E" w:rsidRPr="007B0434" w:rsidRDefault="00112E9E" w:rsidP="006634C7">
            <w:pPr>
              <w:rPr>
                <w:color w:val="024F75" w:themeColor="accent1"/>
                <w:sz w:val="24"/>
                <w:szCs w:val="24"/>
              </w:rPr>
            </w:pPr>
            <w:r w:rsidRPr="007B0434">
              <w:rPr>
                <w:color w:val="024F75" w:themeColor="accent1"/>
                <w:sz w:val="24"/>
                <w:szCs w:val="24"/>
              </w:rPr>
              <w:t>1:30 pm – 4:00 pm</w:t>
            </w:r>
          </w:p>
        </w:tc>
        <w:tc>
          <w:tcPr>
            <w:tcW w:w="4768" w:type="dxa"/>
          </w:tcPr>
          <w:p w14:paraId="7DC8E609"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Site visit</w:t>
            </w:r>
          </w:p>
        </w:tc>
        <w:tc>
          <w:tcPr>
            <w:tcW w:w="2702" w:type="dxa"/>
          </w:tcPr>
          <w:p w14:paraId="1F2DE7C6"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150 minutes</w:t>
            </w:r>
          </w:p>
        </w:tc>
      </w:tr>
      <w:tr w:rsidR="007B0434" w:rsidRPr="007B0434" w14:paraId="2652DEE4" w14:textId="77777777" w:rsidTr="006634C7">
        <w:tc>
          <w:tcPr>
            <w:cnfStyle w:val="001000000000" w:firstRow="0" w:lastRow="0" w:firstColumn="1" w:lastColumn="0" w:oddVBand="0" w:evenVBand="0" w:oddHBand="0" w:evenHBand="0" w:firstRowFirstColumn="0" w:firstRowLastColumn="0" w:lastRowFirstColumn="0" w:lastRowLastColumn="0"/>
            <w:tcW w:w="2428" w:type="dxa"/>
          </w:tcPr>
          <w:p w14:paraId="7E27274F" w14:textId="77777777" w:rsidR="00112E9E" w:rsidRPr="007B0434" w:rsidRDefault="00112E9E" w:rsidP="006634C7">
            <w:pPr>
              <w:rPr>
                <w:color w:val="024F75" w:themeColor="accent1"/>
                <w:sz w:val="24"/>
                <w:szCs w:val="24"/>
              </w:rPr>
            </w:pPr>
            <w:r w:rsidRPr="007B0434">
              <w:rPr>
                <w:color w:val="024F75" w:themeColor="accent1"/>
                <w:sz w:val="24"/>
                <w:szCs w:val="24"/>
              </w:rPr>
              <w:t>4:00 pm – 5:00 pm</w:t>
            </w:r>
          </w:p>
        </w:tc>
        <w:tc>
          <w:tcPr>
            <w:tcW w:w="4768" w:type="dxa"/>
          </w:tcPr>
          <w:p w14:paraId="3F1BF3AA"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 xml:space="preserve">Post-Training Assessment (optional) and Exam </w:t>
            </w:r>
          </w:p>
        </w:tc>
        <w:tc>
          <w:tcPr>
            <w:tcW w:w="2702" w:type="dxa"/>
          </w:tcPr>
          <w:p w14:paraId="2E5FA53D" w14:textId="77777777" w:rsidR="00112E9E" w:rsidRPr="007B0434" w:rsidRDefault="00112E9E" w:rsidP="006634C7">
            <w:pPr>
              <w:cnfStyle w:val="000000000000" w:firstRow="0" w:lastRow="0" w:firstColumn="0" w:lastColumn="0" w:oddVBand="0" w:evenVBand="0" w:oddHBand="0" w:evenHBand="0" w:firstRowFirstColumn="0" w:firstRowLastColumn="0" w:lastRowFirstColumn="0" w:lastRowLastColumn="0"/>
              <w:rPr>
                <w:b w:val="0"/>
                <w:bCs/>
                <w:color w:val="024F75" w:themeColor="accent1"/>
                <w:sz w:val="24"/>
                <w:szCs w:val="24"/>
              </w:rPr>
            </w:pPr>
            <w:r w:rsidRPr="007B0434">
              <w:rPr>
                <w:b w:val="0"/>
                <w:bCs/>
                <w:color w:val="024F75" w:themeColor="accent1"/>
                <w:sz w:val="24"/>
                <w:szCs w:val="24"/>
              </w:rPr>
              <w:t>60 minutes</w:t>
            </w:r>
          </w:p>
        </w:tc>
      </w:tr>
      <w:tr w:rsidR="007B0434" w:rsidRPr="007B0434" w14:paraId="171D8D5E" w14:textId="77777777" w:rsidTr="006634C7">
        <w:trPr>
          <w:cnfStyle w:val="000000100000" w:firstRow="0" w:lastRow="0" w:firstColumn="0" w:lastColumn="0" w:oddVBand="0" w:evenVBand="0" w:oddHBand="1" w:evenHBand="0" w:firstRowFirstColumn="0" w:firstRowLastColumn="0" w:lastRowFirstColumn="0" w:lastRowLastColumn="0"/>
          <w:trHeight w:val="179"/>
        </w:trPr>
        <w:tc>
          <w:tcPr>
            <w:cnfStyle w:val="001000000000" w:firstRow="0" w:lastRow="0" w:firstColumn="1" w:lastColumn="0" w:oddVBand="0" w:evenVBand="0" w:oddHBand="0" w:evenHBand="0" w:firstRowFirstColumn="0" w:firstRowLastColumn="0" w:lastRowFirstColumn="0" w:lastRowLastColumn="0"/>
            <w:tcW w:w="2428" w:type="dxa"/>
          </w:tcPr>
          <w:p w14:paraId="543DA07A" w14:textId="77777777" w:rsidR="00112E9E" w:rsidRPr="007B0434" w:rsidRDefault="00112E9E" w:rsidP="006634C7">
            <w:pPr>
              <w:rPr>
                <w:color w:val="024F75" w:themeColor="accent1"/>
                <w:sz w:val="24"/>
                <w:szCs w:val="24"/>
              </w:rPr>
            </w:pPr>
          </w:p>
        </w:tc>
        <w:tc>
          <w:tcPr>
            <w:tcW w:w="4768" w:type="dxa"/>
          </w:tcPr>
          <w:p w14:paraId="5B424561" w14:textId="77777777" w:rsidR="00112E9E" w:rsidRPr="007B0434" w:rsidRDefault="00112E9E" w:rsidP="006634C7">
            <w:pPr>
              <w:jc w:val="right"/>
              <w:cnfStyle w:val="000000100000" w:firstRow="0" w:lastRow="0" w:firstColumn="0" w:lastColumn="0" w:oddVBand="0" w:evenVBand="0" w:oddHBand="1" w:evenHBand="0" w:firstRowFirstColumn="0" w:firstRowLastColumn="0" w:lastRowFirstColumn="0" w:lastRowLastColumn="0"/>
              <w:rPr>
                <w:i/>
                <w:iCs/>
                <w:color w:val="024F75" w:themeColor="accent1"/>
                <w:sz w:val="24"/>
                <w:szCs w:val="24"/>
              </w:rPr>
            </w:pPr>
            <w:r w:rsidRPr="007B0434">
              <w:rPr>
                <w:i/>
                <w:iCs/>
                <w:color w:val="024F75" w:themeColor="accent1"/>
                <w:sz w:val="24"/>
                <w:szCs w:val="24"/>
              </w:rPr>
              <w:t>Total:</w:t>
            </w:r>
          </w:p>
        </w:tc>
        <w:tc>
          <w:tcPr>
            <w:tcW w:w="2702" w:type="dxa"/>
          </w:tcPr>
          <w:p w14:paraId="186C8B02" w14:textId="77777777" w:rsidR="00112E9E" w:rsidRPr="007B0434" w:rsidRDefault="00112E9E" w:rsidP="006634C7">
            <w:pPr>
              <w:cnfStyle w:val="000000100000" w:firstRow="0" w:lastRow="0" w:firstColumn="0" w:lastColumn="0" w:oddVBand="0" w:evenVBand="0" w:oddHBand="1" w:evenHBand="0" w:firstRowFirstColumn="0" w:firstRowLastColumn="0" w:lastRowFirstColumn="0" w:lastRowLastColumn="0"/>
              <w:rPr>
                <w:color w:val="024F75" w:themeColor="accent1"/>
                <w:sz w:val="24"/>
                <w:szCs w:val="24"/>
              </w:rPr>
            </w:pPr>
            <w:r w:rsidRPr="007B0434">
              <w:rPr>
                <w:color w:val="024F75" w:themeColor="accent1"/>
                <w:sz w:val="24"/>
                <w:szCs w:val="24"/>
              </w:rPr>
              <w:t>510 minutes (8.5 hours)</w:t>
            </w:r>
          </w:p>
        </w:tc>
      </w:tr>
      <w:bookmarkEnd w:id="41"/>
    </w:tbl>
    <w:p w14:paraId="63C5071E" w14:textId="77777777" w:rsidR="00112E9E" w:rsidRPr="007B0434" w:rsidRDefault="00112E9E" w:rsidP="00112E9E">
      <w:pPr>
        <w:rPr>
          <w:color w:val="024F75" w:themeColor="accent1"/>
        </w:rPr>
      </w:pPr>
    </w:p>
    <w:p w14:paraId="0CA0E6D9" w14:textId="36416128" w:rsidR="00F7130C" w:rsidRPr="007B0434" w:rsidRDefault="00F7130C">
      <w:pPr>
        <w:spacing w:after="200"/>
        <w:rPr>
          <w:rFonts w:asciiTheme="majorHAnsi" w:eastAsiaTheme="majorEastAsia" w:hAnsiTheme="majorHAnsi" w:cstheme="majorBidi"/>
          <w:b w:val="0"/>
          <w:color w:val="024F75" w:themeColor="accent1"/>
          <w:szCs w:val="24"/>
        </w:rPr>
      </w:pPr>
      <w:r w:rsidRPr="007B0434">
        <w:rPr>
          <w:color w:val="024F75" w:themeColor="accent1"/>
        </w:rPr>
        <w:br w:type="page"/>
      </w:r>
    </w:p>
    <w:p w14:paraId="283585F5" w14:textId="78096759" w:rsidR="00BF092E" w:rsidRPr="007B0434" w:rsidRDefault="00F67364" w:rsidP="00D84142">
      <w:pPr>
        <w:pStyle w:val="Heading2"/>
        <w:rPr>
          <w:color w:val="024F75" w:themeColor="accent1"/>
        </w:rPr>
      </w:pPr>
      <w:bookmarkStart w:id="42" w:name="_Toc32406301"/>
      <w:bookmarkStart w:id="43" w:name="_Toc32406695"/>
      <w:bookmarkStart w:id="44" w:name="_Toc46740616"/>
      <w:bookmarkStart w:id="45" w:name="_Toc48899500"/>
      <w:r w:rsidRPr="007B0434">
        <w:rPr>
          <w:color w:val="024F75" w:themeColor="accent1"/>
        </w:rPr>
        <w:lastRenderedPageBreak/>
        <w:t>About the Participant Guide</w:t>
      </w:r>
      <w:bookmarkEnd w:id="42"/>
      <w:bookmarkEnd w:id="43"/>
      <w:bookmarkEnd w:id="44"/>
      <w:bookmarkEnd w:id="45"/>
    </w:p>
    <w:p w14:paraId="24BFAFEE" w14:textId="77777777" w:rsidR="00BF092E" w:rsidRPr="007B0434" w:rsidRDefault="00BF092E" w:rsidP="00CB148E">
      <w:pPr>
        <w:pStyle w:val="Content"/>
        <w:rPr>
          <w:color w:val="024F75" w:themeColor="accent1"/>
        </w:rPr>
      </w:pPr>
    </w:p>
    <w:p w14:paraId="452ED9A4" w14:textId="0C229574" w:rsidR="002A4AAA" w:rsidRPr="007B0434" w:rsidRDefault="002A4AAA" w:rsidP="00D47CBB">
      <w:pPr>
        <w:pStyle w:val="Heading3"/>
        <w:rPr>
          <w:color w:val="024F75" w:themeColor="accent1"/>
        </w:rPr>
      </w:pPr>
      <w:bookmarkStart w:id="46" w:name="_Toc32406303"/>
      <w:bookmarkStart w:id="47" w:name="_Toc32406697"/>
      <w:bookmarkStart w:id="48" w:name="_Toc46740617"/>
      <w:bookmarkStart w:id="49" w:name="_Toc48899501"/>
      <w:r w:rsidRPr="007B0434">
        <w:rPr>
          <w:color w:val="024F75" w:themeColor="accent1"/>
        </w:rPr>
        <w:t>PowerPoint Slides</w:t>
      </w:r>
      <w:bookmarkEnd w:id="46"/>
      <w:bookmarkEnd w:id="47"/>
      <w:bookmarkEnd w:id="48"/>
      <w:bookmarkEnd w:id="49"/>
      <w:r w:rsidRPr="007B0434">
        <w:rPr>
          <w:color w:val="024F75" w:themeColor="accent1"/>
        </w:rPr>
        <w:t xml:space="preserve"> </w:t>
      </w:r>
    </w:p>
    <w:p w14:paraId="30D435D5" w14:textId="2A005DBA" w:rsidR="00654017" w:rsidRPr="007B0434" w:rsidRDefault="00432F44" w:rsidP="00B46718">
      <w:pPr>
        <w:rPr>
          <w:b w:val="0"/>
          <w:color w:val="024F75" w:themeColor="accent1"/>
          <w:sz w:val="24"/>
        </w:rPr>
      </w:pPr>
      <w:r w:rsidRPr="007B0434">
        <w:rPr>
          <w:b w:val="0"/>
          <w:color w:val="024F75" w:themeColor="accent1"/>
          <w:sz w:val="24"/>
        </w:rPr>
        <w:t xml:space="preserve">This participant guide contains </w:t>
      </w:r>
      <w:r w:rsidR="006F2EC0" w:rsidRPr="007B0434">
        <w:rPr>
          <w:b w:val="0"/>
          <w:color w:val="024F75" w:themeColor="accent1"/>
          <w:sz w:val="24"/>
        </w:rPr>
        <w:t>a copy of the</w:t>
      </w:r>
      <w:r w:rsidRPr="007B0434">
        <w:rPr>
          <w:b w:val="0"/>
          <w:color w:val="024F75" w:themeColor="accent1"/>
          <w:sz w:val="24"/>
        </w:rPr>
        <w:t xml:space="preserve"> PowerPoint presentation slides that the instructor(s) will use </w:t>
      </w:r>
      <w:r w:rsidR="006F2EC0" w:rsidRPr="007B0434">
        <w:rPr>
          <w:b w:val="0"/>
          <w:color w:val="024F75" w:themeColor="accent1"/>
          <w:sz w:val="24"/>
        </w:rPr>
        <w:t>to teach this</w:t>
      </w:r>
      <w:r w:rsidRPr="007B0434">
        <w:rPr>
          <w:b w:val="0"/>
          <w:color w:val="024F75" w:themeColor="accent1"/>
          <w:sz w:val="24"/>
        </w:rPr>
        <w:t xml:space="preserve"> course. </w:t>
      </w:r>
      <w:r w:rsidR="00C663A6" w:rsidRPr="007B0434">
        <w:rPr>
          <w:b w:val="0"/>
          <w:color w:val="024F75" w:themeColor="accent1"/>
          <w:sz w:val="24"/>
        </w:rPr>
        <w:t>This participant guide is yours to keep, so f</w:t>
      </w:r>
      <w:r w:rsidR="006F2EC0" w:rsidRPr="007B0434">
        <w:rPr>
          <w:b w:val="0"/>
          <w:color w:val="024F75" w:themeColor="accent1"/>
          <w:sz w:val="24"/>
        </w:rPr>
        <w:t xml:space="preserve">eel free to take </w:t>
      </w:r>
      <w:r w:rsidR="00C663A6" w:rsidRPr="007B0434">
        <w:rPr>
          <w:b w:val="0"/>
          <w:color w:val="024F75" w:themeColor="accent1"/>
          <w:sz w:val="24"/>
        </w:rPr>
        <w:t xml:space="preserve">class </w:t>
      </w:r>
      <w:r w:rsidR="006F2EC0" w:rsidRPr="007B0434">
        <w:rPr>
          <w:b w:val="0"/>
          <w:color w:val="024F75" w:themeColor="accent1"/>
          <w:sz w:val="24"/>
        </w:rPr>
        <w:t xml:space="preserve">notes on the lines provided below each slide. </w:t>
      </w:r>
    </w:p>
    <w:p w14:paraId="1E5262AA" w14:textId="77777777" w:rsidR="00B46718" w:rsidRPr="007B0434" w:rsidRDefault="00B46718" w:rsidP="00B46718">
      <w:pPr>
        <w:rPr>
          <w:color w:val="024F75" w:themeColor="accent1"/>
        </w:rPr>
      </w:pPr>
    </w:p>
    <w:p w14:paraId="35A417C7" w14:textId="298DC14C" w:rsidR="00D47CBB" w:rsidRPr="007B0434" w:rsidRDefault="002A4AAA" w:rsidP="00D47CBB">
      <w:pPr>
        <w:pStyle w:val="Heading3"/>
        <w:rPr>
          <w:color w:val="024F75" w:themeColor="accent1"/>
        </w:rPr>
      </w:pPr>
      <w:bookmarkStart w:id="50" w:name="_Toc32406305"/>
      <w:bookmarkStart w:id="51" w:name="_Toc32406699"/>
      <w:bookmarkStart w:id="52" w:name="_Toc46740618"/>
      <w:bookmarkStart w:id="53" w:name="_Toc48899502"/>
      <w:r w:rsidRPr="007B0434">
        <w:rPr>
          <w:color w:val="024F75" w:themeColor="accent1"/>
        </w:rPr>
        <w:t>Appendices</w:t>
      </w:r>
      <w:bookmarkEnd w:id="50"/>
      <w:bookmarkEnd w:id="51"/>
      <w:bookmarkEnd w:id="52"/>
      <w:bookmarkEnd w:id="53"/>
    </w:p>
    <w:p w14:paraId="3E3D4279" w14:textId="77777777" w:rsidR="004D0BE9" w:rsidRPr="007B0434" w:rsidRDefault="004D0BE9" w:rsidP="004D0BE9">
      <w:pPr>
        <w:rPr>
          <w:color w:val="024F75" w:themeColor="accent1"/>
        </w:rPr>
      </w:pPr>
    </w:p>
    <w:p w14:paraId="574EFBE6" w14:textId="76C368BC" w:rsidR="009775CC" w:rsidRPr="007B0434" w:rsidRDefault="00C663A6" w:rsidP="000868B2">
      <w:pPr>
        <w:rPr>
          <w:b w:val="0"/>
          <w:color w:val="024F75" w:themeColor="accent1"/>
          <w:sz w:val="24"/>
        </w:rPr>
      </w:pPr>
      <w:r w:rsidRPr="007B0434">
        <w:rPr>
          <w:b w:val="0"/>
          <w:color w:val="024F75" w:themeColor="accent1"/>
          <w:sz w:val="24"/>
        </w:rPr>
        <w:t xml:space="preserve">There are </w:t>
      </w:r>
      <w:r w:rsidR="004D0BE9" w:rsidRPr="007B0434">
        <w:rPr>
          <w:b w:val="0"/>
          <w:color w:val="024F75" w:themeColor="accent1"/>
          <w:sz w:val="24"/>
        </w:rPr>
        <w:t xml:space="preserve">two </w:t>
      </w:r>
      <w:r w:rsidRPr="007B0434">
        <w:rPr>
          <w:b w:val="0"/>
          <w:color w:val="024F75" w:themeColor="accent1"/>
          <w:sz w:val="24"/>
        </w:rPr>
        <w:t xml:space="preserve">appendices in this guide: </w:t>
      </w:r>
    </w:p>
    <w:p w14:paraId="3917BEE4" w14:textId="77777777" w:rsidR="009775CC" w:rsidRPr="007B0434" w:rsidRDefault="009775CC" w:rsidP="000868B2">
      <w:pPr>
        <w:rPr>
          <w:b w:val="0"/>
          <w:color w:val="024F75" w:themeColor="accent1"/>
          <w:sz w:val="24"/>
        </w:rPr>
      </w:pPr>
    </w:p>
    <w:p w14:paraId="1E1803BE" w14:textId="1142BAE9" w:rsidR="00953D39" w:rsidRPr="007B0434" w:rsidRDefault="00953D39" w:rsidP="00C663A6">
      <w:pPr>
        <w:pStyle w:val="ListParagraph"/>
        <w:numPr>
          <w:ilvl w:val="0"/>
          <w:numId w:val="11"/>
        </w:numPr>
        <w:rPr>
          <w:color w:val="024F75" w:themeColor="accent1"/>
        </w:rPr>
      </w:pPr>
      <w:r w:rsidRPr="007B0434">
        <w:rPr>
          <w:b/>
          <w:bCs/>
          <w:color w:val="024F75" w:themeColor="accent1"/>
        </w:rPr>
        <w:t xml:space="preserve">Appendix </w:t>
      </w:r>
      <w:r w:rsidR="004D0BE9" w:rsidRPr="007B0434">
        <w:rPr>
          <w:b/>
          <w:bCs/>
          <w:color w:val="024F75" w:themeColor="accent1"/>
        </w:rPr>
        <w:t>A</w:t>
      </w:r>
      <w:r w:rsidRPr="007B0434">
        <w:rPr>
          <w:color w:val="024F75" w:themeColor="accent1"/>
        </w:rPr>
        <w:t xml:space="preserve">: </w:t>
      </w:r>
      <w:r w:rsidR="003D7A3E" w:rsidRPr="007B0434">
        <w:rPr>
          <w:b/>
          <w:bCs/>
          <w:color w:val="024F75" w:themeColor="accent1"/>
        </w:rPr>
        <w:t>Pre and Post Self-Assessment</w:t>
      </w:r>
      <w:r w:rsidR="003D7A3E" w:rsidRPr="007B0434">
        <w:rPr>
          <w:color w:val="024F75" w:themeColor="accent1"/>
        </w:rPr>
        <w:t xml:space="preserve"> </w:t>
      </w:r>
      <w:r w:rsidR="00273D8C" w:rsidRPr="007B0434">
        <w:rPr>
          <w:color w:val="024F75" w:themeColor="accent1"/>
        </w:rPr>
        <w:t>–</w:t>
      </w:r>
      <w:r w:rsidR="00FB620B" w:rsidRPr="007B0434">
        <w:rPr>
          <w:color w:val="024F75" w:themeColor="accent1"/>
        </w:rPr>
        <w:t xml:space="preserve"> </w:t>
      </w:r>
      <w:r w:rsidR="00C12A76" w:rsidRPr="007B0434">
        <w:rPr>
          <w:color w:val="024F75" w:themeColor="accent1"/>
        </w:rPr>
        <w:t xml:space="preserve">Your instructor may direct you to complete a self-assessment prior to and after the course. These self-assessments </w:t>
      </w:r>
      <w:r w:rsidR="001F7665" w:rsidRPr="007B0434">
        <w:rPr>
          <w:color w:val="024F75" w:themeColor="accent1"/>
        </w:rPr>
        <w:t xml:space="preserve">will help you </w:t>
      </w:r>
      <w:r w:rsidR="00B00080" w:rsidRPr="007B0434">
        <w:rPr>
          <w:color w:val="024F75" w:themeColor="accent1"/>
        </w:rPr>
        <w:t xml:space="preserve">to </w:t>
      </w:r>
      <w:r w:rsidR="001F7665" w:rsidRPr="007B0434">
        <w:rPr>
          <w:color w:val="024F75" w:themeColor="accent1"/>
        </w:rPr>
        <w:t xml:space="preserve">establish a baseline of what you may already know about the information contained in this course. </w:t>
      </w:r>
      <w:r w:rsidR="00B00080" w:rsidRPr="007B0434">
        <w:rPr>
          <w:color w:val="024F75" w:themeColor="accent1"/>
        </w:rPr>
        <w:t>Then, a post self-assessment</w:t>
      </w:r>
      <w:r w:rsidR="001F7665" w:rsidRPr="007B0434">
        <w:rPr>
          <w:color w:val="024F75" w:themeColor="accent1"/>
        </w:rPr>
        <w:t xml:space="preserve"> will allow you to compare </w:t>
      </w:r>
      <w:r w:rsidR="00C12A76" w:rsidRPr="007B0434">
        <w:rPr>
          <w:color w:val="024F75" w:themeColor="accent1"/>
        </w:rPr>
        <w:t xml:space="preserve">how </w:t>
      </w:r>
      <w:r w:rsidR="001F7665" w:rsidRPr="007B0434">
        <w:rPr>
          <w:color w:val="024F75" w:themeColor="accent1"/>
        </w:rPr>
        <w:t>your</w:t>
      </w:r>
      <w:r w:rsidR="00C12A76" w:rsidRPr="007B0434">
        <w:rPr>
          <w:color w:val="024F75" w:themeColor="accent1"/>
        </w:rPr>
        <w:t xml:space="preserve"> knowledge and skills have changed as a result of completing the course.</w:t>
      </w:r>
    </w:p>
    <w:p w14:paraId="480938A9" w14:textId="2D624452" w:rsidR="004D0BE9" w:rsidRPr="007B0434" w:rsidRDefault="004D0BE9" w:rsidP="00C663A6">
      <w:pPr>
        <w:pStyle w:val="ListParagraph"/>
        <w:numPr>
          <w:ilvl w:val="0"/>
          <w:numId w:val="11"/>
        </w:numPr>
        <w:rPr>
          <w:color w:val="024F75" w:themeColor="accent1"/>
        </w:rPr>
      </w:pPr>
      <w:r w:rsidRPr="007B0434">
        <w:rPr>
          <w:b/>
          <w:bCs/>
          <w:color w:val="024F75" w:themeColor="accent1"/>
        </w:rPr>
        <w:t>Appendix B</w:t>
      </w:r>
      <w:r w:rsidRPr="007B0434">
        <w:rPr>
          <w:color w:val="024F75" w:themeColor="accent1"/>
        </w:rPr>
        <w:t>: Handouts—Your instructor will provide you with several handouts for this course, which include a Master Glossary, as well as handouts covering General Provisions, Light Properties, Commonly Used Technologies</w:t>
      </w:r>
      <w:r w:rsidR="00B067ED" w:rsidRPr="007B0434">
        <w:rPr>
          <w:color w:val="024F75" w:themeColor="accent1"/>
        </w:rPr>
        <w:t>, and General Categories of CMS</w:t>
      </w:r>
      <w:r w:rsidRPr="007B0434">
        <w:rPr>
          <w:color w:val="024F75" w:themeColor="accent1"/>
        </w:rPr>
        <w:t xml:space="preserve">. </w:t>
      </w:r>
    </w:p>
    <w:p w14:paraId="2BA4A6DE" w14:textId="77777777" w:rsidR="00301C74" w:rsidRPr="007B0434" w:rsidRDefault="00301C74" w:rsidP="00C12A76">
      <w:pPr>
        <w:pStyle w:val="ListParagraph"/>
        <w:rPr>
          <w:color w:val="024F75" w:themeColor="accent1"/>
        </w:rPr>
      </w:pPr>
    </w:p>
    <w:p w14:paraId="12CB2BBB" w14:textId="175950FF" w:rsidR="007540FB" w:rsidRPr="007B0434" w:rsidRDefault="007540FB" w:rsidP="00CB148E">
      <w:pPr>
        <w:pStyle w:val="Content"/>
        <w:rPr>
          <w:color w:val="024F75" w:themeColor="accent1"/>
        </w:rPr>
      </w:pPr>
    </w:p>
    <w:p w14:paraId="5884F29E" w14:textId="7F5C8923" w:rsidR="007540FB" w:rsidRPr="007B0434" w:rsidRDefault="007540FB" w:rsidP="00CB148E">
      <w:pPr>
        <w:pStyle w:val="Content"/>
        <w:rPr>
          <w:color w:val="024F75" w:themeColor="accent1"/>
        </w:rPr>
      </w:pPr>
    </w:p>
    <w:p w14:paraId="4C75C535" w14:textId="5C50FEDE" w:rsidR="00C3665F" w:rsidRPr="007B0434" w:rsidRDefault="00C3665F">
      <w:pPr>
        <w:spacing w:after="200"/>
        <w:rPr>
          <w:rFonts w:eastAsiaTheme="majorEastAsia" w:cstheme="majorBidi"/>
          <w:b w:val="0"/>
          <w:color w:val="024F75" w:themeColor="accent1"/>
          <w:sz w:val="44"/>
          <w:szCs w:val="26"/>
        </w:rPr>
      </w:pPr>
    </w:p>
    <w:p w14:paraId="58D4EA58" w14:textId="77777777" w:rsidR="007540FB" w:rsidRPr="007B0434" w:rsidRDefault="007540FB" w:rsidP="00CB148E">
      <w:pPr>
        <w:pStyle w:val="Content"/>
        <w:rPr>
          <w:color w:val="024F75" w:themeColor="accent1"/>
        </w:rPr>
      </w:pPr>
    </w:p>
    <w:p w14:paraId="2EEB6AFD" w14:textId="7516ABB1" w:rsidR="00BF092E" w:rsidRPr="007B0434" w:rsidRDefault="00BF092E" w:rsidP="00CB148E">
      <w:pPr>
        <w:pStyle w:val="Content"/>
        <w:rPr>
          <w:color w:val="024F75" w:themeColor="accent1"/>
        </w:rPr>
      </w:pPr>
    </w:p>
    <w:p w14:paraId="3ACAE04B" w14:textId="77777777" w:rsidR="00BF092E" w:rsidRPr="007B0434" w:rsidRDefault="00BF092E" w:rsidP="00CB148E">
      <w:pPr>
        <w:pStyle w:val="Content"/>
        <w:rPr>
          <w:color w:val="024F75" w:themeColor="accent1"/>
        </w:rPr>
      </w:pPr>
    </w:p>
    <w:p w14:paraId="397678DF" w14:textId="77777777" w:rsidR="00885827" w:rsidRPr="007B0434" w:rsidRDefault="00885827">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0E8DAA5" w14:textId="77777777" w:rsidTr="00144AE8">
        <w:trPr>
          <w:trHeight w:val="504"/>
        </w:trPr>
        <w:tc>
          <w:tcPr>
            <w:tcW w:w="1075" w:type="dxa"/>
          </w:tcPr>
          <w:p w14:paraId="759C88EC" w14:textId="77777777" w:rsidR="00144AE8" w:rsidRPr="007B0434" w:rsidRDefault="00144AE8" w:rsidP="00144AE8">
            <w:pPr>
              <w:jc w:val="center"/>
              <w:rPr>
                <w:noProof/>
                <w:color w:val="024F75" w:themeColor="accent1"/>
              </w:rPr>
            </w:pPr>
          </w:p>
        </w:tc>
        <w:tc>
          <w:tcPr>
            <w:tcW w:w="7830" w:type="dxa"/>
          </w:tcPr>
          <w:p w14:paraId="113DCF4E" w14:textId="5EA6969D" w:rsidR="00144AE8" w:rsidRPr="007B0434" w:rsidRDefault="0085197A" w:rsidP="00144AE8">
            <w:pPr>
              <w:jc w:val="center"/>
              <w:rPr>
                <w:color w:val="024F75" w:themeColor="accent1"/>
              </w:rPr>
            </w:pPr>
            <w:r w:rsidRPr="007B0434">
              <w:rPr>
                <w:noProof/>
                <w:color w:val="024F75" w:themeColor="accent1"/>
              </w:rPr>
              <w:drawing>
                <wp:inline distT="0" distB="0" distL="0" distR="0" wp14:anchorId="37ECDF1A" wp14:editId="2EA3EBF9">
                  <wp:extent cx="4834890" cy="2719705"/>
                  <wp:effectExtent l="19050" t="19050" r="22860" b="23495"/>
                  <wp:docPr id="1" name="Picture 1" descr="screenshot of the welcome slide for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B46A9B2" w14:textId="77777777" w:rsidR="00144AE8" w:rsidRPr="007B0434" w:rsidRDefault="00144AE8" w:rsidP="00144AE8">
            <w:pPr>
              <w:rPr>
                <w:color w:val="024F75" w:themeColor="accent1"/>
              </w:rPr>
            </w:pPr>
          </w:p>
        </w:tc>
      </w:tr>
      <w:tr w:rsidR="007B0434" w:rsidRPr="007B0434" w14:paraId="3A802FFE" w14:textId="77777777" w:rsidTr="00144AE8">
        <w:trPr>
          <w:trHeight w:val="504"/>
        </w:trPr>
        <w:tc>
          <w:tcPr>
            <w:tcW w:w="1075" w:type="dxa"/>
          </w:tcPr>
          <w:p w14:paraId="7018C2A1"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00EFA0C4" w14:textId="77777777" w:rsidR="00144AE8" w:rsidRPr="007B0434" w:rsidRDefault="00144AE8" w:rsidP="00144AE8">
            <w:pPr>
              <w:jc w:val="center"/>
              <w:rPr>
                <w:noProof/>
                <w:color w:val="024F75" w:themeColor="accent1"/>
              </w:rPr>
            </w:pPr>
          </w:p>
        </w:tc>
        <w:tc>
          <w:tcPr>
            <w:tcW w:w="1080" w:type="dxa"/>
          </w:tcPr>
          <w:p w14:paraId="03F71F80" w14:textId="77777777" w:rsidR="00144AE8" w:rsidRPr="007B0434" w:rsidRDefault="00144AE8" w:rsidP="00144AE8">
            <w:pPr>
              <w:rPr>
                <w:color w:val="024F75" w:themeColor="accent1"/>
              </w:rPr>
            </w:pPr>
          </w:p>
        </w:tc>
      </w:tr>
      <w:tr w:rsidR="007B0434" w:rsidRPr="007B0434" w14:paraId="40F2133F" w14:textId="77777777" w:rsidTr="00144AE8">
        <w:trPr>
          <w:trHeight w:val="504"/>
        </w:trPr>
        <w:tc>
          <w:tcPr>
            <w:tcW w:w="1075" w:type="dxa"/>
          </w:tcPr>
          <w:p w14:paraId="62BDF4FA"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2C6C0346" w14:textId="77777777" w:rsidR="00144AE8" w:rsidRPr="007B0434" w:rsidRDefault="00144AE8" w:rsidP="00144AE8">
            <w:pPr>
              <w:jc w:val="center"/>
              <w:rPr>
                <w:noProof/>
                <w:color w:val="024F75" w:themeColor="accent1"/>
              </w:rPr>
            </w:pPr>
          </w:p>
        </w:tc>
        <w:tc>
          <w:tcPr>
            <w:tcW w:w="1080" w:type="dxa"/>
          </w:tcPr>
          <w:p w14:paraId="46C64FD9" w14:textId="77777777" w:rsidR="00144AE8" w:rsidRPr="007B0434" w:rsidRDefault="00144AE8" w:rsidP="00144AE8">
            <w:pPr>
              <w:rPr>
                <w:color w:val="024F75" w:themeColor="accent1"/>
              </w:rPr>
            </w:pPr>
          </w:p>
        </w:tc>
      </w:tr>
      <w:tr w:rsidR="007B0434" w:rsidRPr="007B0434" w14:paraId="41C29ADE" w14:textId="77777777" w:rsidTr="00144AE8">
        <w:trPr>
          <w:trHeight w:val="504"/>
        </w:trPr>
        <w:tc>
          <w:tcPr>
            <w:tcW w:w="1075" w:type="dxa"/>
          </w:tcPr>
          <w:p w14:paraId="21D92271"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220B18A0" w14:textId="77777777" w:rsidR="00144AE8" w:rsidRPr="007B0434" w:rsidRDefault="00144AE8" w:rsidP="00144AE8">
            <w:pPr>
              <w:jc w:val="center"/>
              <w:rPr>
                <w:noProof/>
                <w:color w:val="024F75" w:themeColor="accent1"/>
              </w:rPr>
            </w:pPr>
          </w:p>
        </w:tc>
        <w:tc>
          <w:tcPr>
            <w:tcW w:w="1080" w:type="dxa"/>
          </w:tcPr>
          <w:p w14:paraId="1EBC8838" w14:textId="77777777" w:rsidR="00144AE8" w:rsidRPr="007B0434" w:rsidRDefault="00144AE8" w:rsidP="00144AE8">
            <w:pPr>
              <w:rPr>
                <w:color w:val="024F75" w:themeColor="accent1"/>
              </w:rPr>
            </w:pPr>
          </w:p>
        </w:tc>
      </w:tr>
      <w:tr w:rsidR="007B0434" w:rsidRPr="007B0434" w14:paraId="5F3ADBA4" w14:textId="77777777" w:rsidTr="00144AE8">
        <w:trPr>
          <w:trHeight w:val="504"/>
        </w:trPr>
        <w:tc>
          <w:tcPr>
            <w:tcW w:w="1075" w:type="dxa"/>
          </w:tcPr>
          <w:p w14:paraId="61BC1E46" w14:textId="77777777" w:rsidR="00144AE8" w:rsidRPr="007B0434" w:rsidRDefault="00144AE8" w:rsidP="00144AE8">
            <w:pPr>
              <w:jc w:val="center"/>
              <w:rPr>
                <w:noProof/>
                <w:color w:val="024F75" w:themeColor="accent1"/>
              </w:rPr>
            </w:pPr>
          </w:p>
        </w:tc>
        <w:tc>
          <w:tcPr>
            <w:tcW w:w="7830" w:type="dxa"/>
            <w:tcBorders>
              <w:top w:val="single" w:sz="4" w:space="0" w:color="auto"/>
            </w:tcBorders>
          </w:tcPr>
          <w:p w14:paraId="08E2454A" w14:textId="77777777" w:rsidR="00144AE8" w:rsidRPr="007B0434" w:rsidRDefault="00144AE8" w:rsidP="00144AE8">
            <w:pPr>
              <w:jc w:val="center"/>
              <w:rPr>
                <w:noProof/>
                <w:color w:val="024F75" w:themeColor="accent1"/>
              </w:rPr>
            </w:pPr>
          </w:p>
          <w:p w14:paraId="6B88E3E6" w14:textId="7212A095" w:rsidR="00144AE8" w:rsidRPr="007B0434" w:rsidRDefault="0085197A" w:rsidP="00144AE8">
            <w:pPr>
              <w:jc w:val="center"/>
              <w:rPr>
                <w:noProof/>
                <w:color w:val="024F75" w:themeColor="accent1"/>
              </w:rPr>
            </w:pPr>
            <w:r w:rsidRPr="007B0434">
              <w:rPr>
                <w:noProof/>
                <w:color w:val="024F75" w:themeColor="accent1"/>
              </w:rPr>
              <w:drawing>
                <wp:inline distT="0" distB="0" distL="0" distR="0" wp14:anchorId="4FA7608D" wp14:editId="50BB07D4">
                  <wp:extent cx="4834890" cy="2719705"/>
                  <wp:effectExtent l="19050" t="19050" r="22860" b="23495"/>
                  <wp:docPr id="42" name="Picture 42" descr="screenshot of slide 2 of the cour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D9BDB59" w14:textId="77777777" w:rsidR="00144AE8" w:rsidRPr="007B0434" w:rsidRDefault="00144AE8" w:rsidP="00144AE8">
            <w:pPr>
              <w:rPr>
                <w:color w:val="024F75" w:themeColor="accent1"/>
              </w:rPr>
            </w:pPr>
          </w:p>
        </w:tc>
      </w:tr>
      <w:tr w:rsidR="007B0434" w:rsidRPr="007B0434" w14:paraId="77C6D5C7" w14:textId="77777777" w:rsidTr="00144AE8">
        <w:trPr>
          <w:trHeight w:val="504"/>
        </w:trPr>
        <w:tc>
          <w:tcPr>
            <w:tcW w:w="1075" w:type="dxa"/>
          </w:tcPr>
          <w:p w14:paraId="70091B96"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287430BF" w14:textId="77777777" w:rsidR="00144AE8" w:rsidRPr="007B0434" w:rsidRDefault="00144AE8" w:rsidP="00144AE8">
            <w:pPr>
              <w:jc w:val="center"/>
              <w:rPr>
                <w:noProof/>
                <w:color w:val="024F75" w:themeColor="accent1"/>
              </w:rPr>
            </w:pPr>
          </w:p>
        </w:tc>
        <w:tc>
          <w:tcPr>
            <w:tcW w:w="1080" w:type="dxa"/>
          </w:tcPr>
          <w:p w14:paraId="0C7ECE8E" w14:textId="77777777" w:rsidR="00144AE8" w:rsidRPr="007B0434" w:rsidRDefault="00144AE8" w:rsidP="00144AE8">
            <w:pPr>
              <w:rPr>
                <w:color w:val="024F75" w:themeColor="accent1"/>
              </w:rPr>
            </w:pPr>
          </w:p>
        </w:tc>
      </w:tr>
      <w:tr w:rsidR="007B0434" w:rsidRPr="007B0434" w14:paraId="219DD6E6" w14:textId="77777777" w:rsidTr="00144AE8">
        <w:trPr>
          <w:trHeight w:val="504"/>
        </w:trPr>
        <w:tc>
          <w:tcPr>
            <w:tcW w:w="1075" w:type="dxa"/>
          </w:tcPr>
          <w:p w14:paraId="22043C57"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178B91A0" w14:textId="77777777" w:rsidR="00144AE8" w:rsidRPr="007B0434" w:rsidRDefault="00144AE8" w:rsidP="00144AE8">
            <w:pPr>
              <w:jc w:val="center"/>
              <w:rPr>
                <w:noProof/>
                <w:color w:val="024F75" w:themeColor="accent1"/>
              </w:rPr>
            </w:pPr>
          </w:p>
        </w:tc>
        <w:tc>
          <w:tcPr>
            <w:tcW w:w="1080" w:type="dxa"/>
          </w:tcPr>
          <w:p w14:paraId="605E6D8E" w14:textId="77777777" w:rsidR="00144AE8" w:rsidRPr="007B0434" w:rsidRDefault="00144AE8" w:rsidP="00144AE8">
            <w:pPr>
              <w:rPr>
                <w:color w:val="024F75" w:themeColor="accent1"/>
              </w:rPr>
            </w:pPr>
          </w:p>
        </w:tc>
      </w:tr>
      <w:tr w:rsidR="007B0434" w:rsidRPr="007B0434" w14:paraId="1AFB0CE8" w14:textId="77777777" w:rsidTr="00144AE8">
        <w:trPr>
          <w:trHeight w:val="504"/>
        </w:trPr>
        <w:tc>
          <w:tcPr>
            <w:tcW w:w="1075" w:type="dxa"/>
          </w:tcPr>
          <w:p w14:paraId="3F4A0820"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162693E9" w14:textId="77777777" w:rsidR="00144AE8" w:rsidRPr="007B0434" w:rsidRDefault="00144AE8" w:rsidP="00144AE8">
            <w:pPr>
              <w:jc w:val="center"/>
              <w:rPr>
                <w:noProof/>
                <w:color w:val="024F75" w:themeColor="accent1"/>
              </w:rPr>
            </w:pPr>
          </w:p>
        </w:tc>
        <w:tc>
          <w:tcPr>
            <w:tcW w:w="1080" w:type="dxa"/>
          </w:tcPr>
          <w:p w14:paraId="610514C7" w14:textId="77777777" w:rsidR="00144AE8" w:rsidRPr="007B0434" w:rsidRDefault="00144AE8" w:rsidP="00144AE8">
            <w:pPr>
              <w:rPr>
                <w:color w:val="024F75" w:themeColor="accent1"/>
              </w:rPr>
            </w:pPr>
          </w:p>
        </w:tc>
      </w:tr>
    </w:tbl>
    <w:p w14:paraId="5773B25E" w14:textId="0C8EB3B1" w:rsidR="004D0BE9" w:rsidRPr="007B0434" w:rsidRDefault="004D0BE9">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3DA6E09" w14:textId="77777777" w:rsidTr="00144AE8">
        <w:trPr>
          <w:trHeight w:val="504"/>
        </w:trPr>
        <w:tc>
          <w:tcPr>
            <w:tcW w:w="1075" w:type="dxa"/>
          </w:tcPr>
          <w:p w14:paraId="311D42FC" w14:textId="77777777" w:rsidR="00144AE8" w:rsidRPr="007B0434" w:rsidRDefault="00144AE8" w:rsidP="00144AE8">
            <w:pPr>
              <w:jc w:val="center"/>
              <w:rPr>
                <w:noProof/>
                <w:color w:val="024F75" w:themeColor="accent1"/>
              </w:rPr>
            </w:pPr>
          </w:p>
        </w:tc>
        <w:tc>
          <w:tcPr>
            <w:tcW w:w="7830" w:type="dxa"/>
          </w:tcPr>
          <w:p w14:paraId="4A9F88B3" w14:textId="51101D9D" w:rsidR="00144AE8" w:rsidRPr="007B0434" w:rsidRDefault="0085197A" w:rsidP="00144AE8">
            <w:pPr>
              <w:jc w:val="center"/>
              <w:rPr>
                <w:color w:val="024F75" w:themeColor="accent1"/>
              </w:rPr>
            </w:pPr>
            <w:r w:rsidRPr="007B0434">
              <w:rPr>
                <w:noProof/>
                <w:color w:val="024F75" w:themeColor="accent1"/>
              </w:rPr>
              <w:drawing>
                <wp:inline distT="0" distB="0" distL="0" distR="0" wp14:anchorId="724CF64F" wp14:editId="5413CE67">
                  <wp:extent cx="4834890" cy="2719705"/>
                  <wp:effectExtent l="19050" t="19050" r="22860" b="23495"/>
                  <wp:docPr id="179" name="Picture 179" descr="screenshot of slide 3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54C1BFC" w14:textId="77777777" w:rsidR="00144AE8" w:rsidRPr="007B0434" w:rsidRDefault="00144AE8" w:rsidP="00144AE8">
            <w:pPr>
              <w:rPr>
                <w:color w:val="024F75" w:themeColor="accent1"/>
              </w:rPr>
            </w:pPr>
          </w:p>
        </w:tc>
      </w:tr>
      <w:tr w:rsidR="007B0434" w:rsidRPr="007B0434" w14:paraId="6EF522A3" w14:textId="77777777" w:rsidTr="00144AE8">
        <w:trPr>
          <w:trHeight w:val="504"/>
        </w:trPr>
        <w:tc>
          <w:tcPr>
            <w:tcW w:w="1075" w:type="dxa"/>
          </w:tcPr>
          <w:p w14:paraId="5DBC20CA"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1542D734" w14:textId="77777777" w:rsidR="00144AE8" w:rsidRPr="007B0434" w:rsidRDefault="00144AE8" w:rsidP="00144AE8">
            <w:pPr>
              <w:jc w:val="center"/>
              <w:rPr>
                <w:noProof/>
                <w:color w:val="024F75" w:themeColor="accent1"/>
              </w:rPr>
            </w:pPr>
          </w:p>
        </w:tc>
        <w:tc>
          <w:tcPr>
            <w:tcW w:w="1080" w:type="dxa"/>
          </w:tcPr>
          <w:p w14:paraId="404695FF" w14:textId="77777777" w:rsidR="00144AE8" w:rsidRPr="007B0434" w:rsidRDefault="00144AE8" w:rsidP="00144AE8">
            <w:pPr>
              <w:rPr>
                <w:color w:val="024F75" w:themeColor="accent1"/>
              </w:rPr>
            </w:pPr>
          </w:p>
        </w:tc>
      </w:tr>
      <w:tr w:rsidR="007B0434" w:rsidRPr="007B0434" w14:paraId="19433664" w14:textId="77777777" w:rsidTr="00144AE8">
        <w:trPr>
          <w:trHeight w:val="504"/>
        </w:trPr>
        <w:tc>
          <w:tcPr>
            <w:tcW w:w="1075" w:type="dxa"/>
          </w:tcPr>
          <w:p w14:paraId="4D3EC099"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7B6F914F" w14:textId="77777777" w:rsidR="00144AE8" w:rsidRPr="007B0434" w:rsidRDefault="00144AE8" w:rsidP="00144AE8">
            <w:pPr>
              <w:jc w:val="center"/>
              <w:rPr>
                <w:noProof/>
                <w:color w:val="024F75" w:themeColor="accent1"/>
              </w:rPr>
            </w:pPr>
          </w:p>
        </w:tc>
        <w:tc>
          <w:tcPr>
            <w:tcW w:w="1080" w:type="dxa"/>
          </w:tcPr>
          <w:p w14:paraId="02267AD7" w14:textId="77777777" w:rsidR="00144AE8" w:rsidRPr="007B0434" w:rsidRDefault="00144AE8" w:rsidP="00144AE8">
            <w:pPr>
              <w:rPr>
                <w:color w:val="024F75" w:themeColor="accent1"/>
              </w:rPr>
            </w:pPr>
          </w:p>
        </w:tc>
      </w:tr>
      <w:tr w:rsidR="007B0434" w:rsidRPr="007B0434" w14:paraId="0540C15B" w14:textId="77777777" w:rsidTr="00144AE8">
        <w:trPr>
          <w:trHeight w:val="504"/>
        </w:trPr>
        <w:tc>
          <w:tcPr>
            <w:tcW w:w="1075" w:type="dxa"/>
          </w:tcPr>
          <w:p w14:paraId="428A5B38"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50DA495C" w14:textId="77777777" w:rsidR="00144AE8" w:rsidRPr="007B0434" w:rsidRDefault="00144AE8" w:rsidP="00144AE8">
            <w:pPr>
              <w:jc w:val="center"/>
              <w:rPr>
                <w:noProof/>
                <w:color w:val="024F75" w:themeColor="accent1"/>
              </w:rPr>
            </w:pPr>
          </w:p>
        </w:tc>
        <w:tc>
          <w:tcPr>
            <w:tcW w:w="1080" w:type="dxa"/>
          </w:tcPr>
          <w:p w14:paraId="613D3C57" w14:textId="77777777" w:rsidR="00144AE8" w:rsidRPr="007B0434" w:rsidRDefault="00144AE8" w:rsidP="00144AE8">
            <w:pPr>
              <w:rPr>
                <w:color w:val="024F75" w:themeColor="accent1"/>
              </w:rPr>
            </w:pPr>
          </w:p>
        </w:tc>
      </w:tr>
      <w:tr w:rsidR="007B0434" w:rsidRPr="007B0434" w14:paraId="040A9030" w14:textId="77777777" w:rsidTr="00144AE8">
        <w:trPr>
          <w:trHeight w:val="504"/>
        </w:trPr>
        <w:tc>
          <w:tcPr>
            <w:tcW w:w="1075" w:type="dxa"/>
          </w:tcPr>
          <w:p w14:paraId="20467B2E" w14:textId="77777777" w:rsidR="00144AE8" w:rsidRPr="007B0434" w:rsidRDefault="00144AE8" w:rsidP="00144AE8">
            <w:pPr>
              <w:jc w:val="center"/>
              <w:rPr>
                <w:noProof/>
                <w:color w:val="024F75" w:themeColor="accent1"/>
              </w:rPr>
            </w:pPr>
          </w:p>
        </w:tc>
        <w:tc>
          <w:tcPr>
            <w:tcW w:w="7830" w:type="dxa"/>
            <w:tcBorders>
              <w:top w:val="single" w:sz="4" w:space="0" w:color="auto"/>
            </w:tcBorders>
          </w:tcPr>
          <w:p w14:paraId="4AF05340" w14:textId="77777777" w:rsidR="00144AE8" w:rsidRPr="007B0434" w:rsidRDefault="00144AE8" w:rsidP="00144AE8">
            <w:pPr>
              <w:jc w:val="center"/>
              <w:rPr>
                <w:noProof/>
                <w:color w:val="024F75" w:themeColor="accent1"/>
              </w:rPr>
            </w:pPr>
          </w:p>
          <w:p w14:paraId="00B6994B" w14:textId="63F30669" w:rsidR="00144AE8" w:rsidRPr="007B0434" w:rsidRDefault="0085197A" w:rsidP="00144AE8">
            <w:pPr>
              <w:jc w:val="center"/>
              <w:rPr>
                <w:noProof/>
                <w:color w:val="024F75" w:themeColor="accent1"/>
              </w:rPr>
            </w:pPr>
            <w:r w:rsidRPr="007B0434">
              <w:rPr>
                <w:noProof/>
                <w:color w:val="024F75" w:themeColor="accent1"/>
              </w:rPr>
              <w:drawing>
                <wp:inline distT="0" distB="0" distL="0" distR="0" wp14:anchorId="7D49E21A" wp14:editId="649FB234">
                  <wp:extent cx="4834890" cy="2719705"/>
                  <wp:effectExtent l="19050" t="19050" r="22860" b="23495"/>
                  <wp:docPr id="181" name="Picture 181" descr="screenshot of slide 4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82379F4" w14:textId="77777777" w:rsidR="00144AE8" w:rsidRPr="007B0434" w:rsidRDefault="00144AE8" w:rsidP="00144AE8">
            <w:pPr>
              <w:rPr>
                <w:color w:val="024F75" w:themeColor="accent1"/>
              </w:rPr>
            </w:pPr>
          </w:p>
        </w:tc>
      </w:tr>
      <w:tr w:rsidR="007B0434" w:rsidRPr="007B0434" w14:paraId="21AE2465" w14:textId="77777777" w:rsidTr="00144AE8">
        <w:trPr>
          <w:trHeight w:val="504"/>
        </w:trPr>
        <w:tc>
          <w:tcPr>
            <w:tcW w:w="1075" w:type="dxa"/>
          </w:tcPr>
          <w:p w14:paraId="244A3AE9"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4EC2BC55" w14:textId="77777777" w:rsidR="00144AE8" w:rsidRPr="007B0434" w:rsidRDefault="00144AE8" w:rsidP="00144AE8">
            <w:pPr>
              <w:jc w:val="center"/>
              <w:rPr>
                <w:noProof/>
                <w:color w:val="024F75" w:themeColor="accent1"/>
              </w:rPr>
            </w:pPr>
          </w:p>
        </w:tc>
        <w:tc>
          <w:tcPr>
            <w:tcW w:w="1080" w:type="dxa"/>
          </w:tcPr>
          <w:p w14:paraId="1FBFF1DB" w14:textId="77777777" w:rsidR="00144AE8" w:rsidRPr="007B0434" w:rsidRDefault="00144AE8" w:rsidP="00144AE8">
            <w:pPr>
              <w:rPr>
                <w:color w:val="024F75" w:themeColor="accent1"/>
              </w:rPr>
            </w:pPr>
          </w:p>
        </w:tc>
      </w:tr>
      <w:tr w:rsidR="007B0434" w:rsidRPr="007B0434" w14:paraId="1E40C487" w14:textId="77777777" w:rsidTr="00144AE8">
        <w:trPr>
          <w:trHeight w:val="504"/>
        </w:trPr>
        <w:tc>
          <w:tcPr>
            <w:tcW w:w="1075" w:type="dxa"/>
          </w:tcPr>
          <w:p w14:paraId="30B6F542"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75EBB226" w14:textId="77777777" w:rsidR="00144AE8" w:rsidRPr="007B0434" w:rsidRDefault="00144AE8" w:rsidP="00144AE8">
            <w:pPr>
              <w:jc w:val="center"/>
              <w:rPr>
                <w:noProof/>
                <w:color w:val="024F75" w:themeColor="accent1"/>
              </w:rPr>
            </w:pPr>
          </w:p>
        </w:tc>
        <w:tc>
          <w:tcPr>
            <w:tcW w:w="1080" w:type="dxa"/>
          </w:tcPr>
          <w:p w14:paraId="6E1E5F74" w14:textId="77777777" w:rsidR="00144AE8" w:rsidRPr="007B0434" w:rsidRDefault="00144AE8" w:rsidP="00144AE8">
            <w:pPr>
              <w:rPr>
                <w:color w:val="024F75" w:themeColor="accent1"/>
              </w:rPr>
            </w:pPr>
          </w:p>
        </w:tc>
      </w:tr>
      <w:tr w:rsidR="00144AE8" w:rsidRPr="007B0434" w14:paraId="32B1C820" w14:textId="77777777" w:rsidTr="00144AE8">
        <w:trPr>
          <w:trHeight w:val="504"/>
        </w:trPr>
        <w:tc>
          <w:tcPr>
            <w:tcW w:w="1075" w:type="dxa"/>
          </w:tcPr>
          <w:p w14:paraId="35C02B5C"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284C4ABB" w14:textId="77777777" w:rsidR="00144AE8" w:rsidRPr="007B0434" w:rsidRDefault="00144AE8" w:rsidP="00144AE8">
            <w:pPr>
              <w:jc w:val="center"/>
              <w:rPr>
                <w:noProof/>
                <w:color w:val="024F75" w:themeColor="accent1"/>
              </w:rPr>
            </w:pPr>
          </w:p>
        </w:tc>
        <w:tc>
          <w:tcPr>
            <w:tcW w:w="1080" w:type="dxa"/>
          </w:tcPr>
          <w:p w14:paraId="11DBA767" w14:textId="77777777" w:rsidR="00144AE8" w:rsidRPr="007B0434" w:rsidRDefault="00144AE8" w:rsidP="00144AE8">
            <w:pPr>
              <w:rPr>
                <w:color w:val="024F75" w:themeColor="accent1"/>
              </w:rPr>
            </w:pPr>
          </w:p>
        </w:tc>
      </w:tr>
    </w:tbl>
    <w:p w14:paraId="3DBDB032" w14:textId="7A06C1C7" w:rsidR="00144AE8" w:rsidRPr="007B0434" w:rsidRDefault="00144AE8">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1425B03" w14:textId="77777777" w:rsidTr="00144AE8">
        <w:trPr>
          <w:trHeight w:val="504"/>
        </w:trPr>
        <w:tc>
          <w:tcPr>
            <w:tcW w:w="1075" w:type="dxa"/>
          </w:tcPr>
          <w:p w14:paraId="2F0F9E37" w14:textId="77777777" w:rsidR="00144AE8" w:rsidRPr="007B0434" w:rsidRDefault="00144AE8" w:rsidP="00144AE8">
            <w:pPr>
              <w:jc w:val="center"/>
              <w:rPr>
                <w:noProof/>
                <w:color w:val="024F75" w:themeColor="accent1"/>
              </w:rPr>
            </w:pPr>
          </w:p>
        </w:tc>
        <w:tc>
          <w:tcPr>
            <w:tcW w:w="7830" w:type="dxa"/>
          </w:tcPr>
          <w:p w14:paraId="053567B8" w14:textId="000A6859" w:rsidR="00144AE8" w:rsidRPr="007B0434" w:rsidRDefault="0085197A" w:rsidP="00144AE8">
            <w:pPr>
              <w:jc w:val="center"/>
              <w:rPr>
                <w:color w:val="024F75" w:themeColor="accent1"/>
              </w:rPr>
            </w:pPr>
            <w:r w:rsidRPr="007B0434">
              <w:rPr>
                <w:noProof/>
                <w:color w:val="024F75" w:themeColor="accent1"/>
              </w:rPr>
              <w:drawing>
                <wp:inline distT="0" distB="0" distL="0" distR="0" wp14:anchorId="2A51C7B2" wp14:editId="7CBBA944">
                  <wp:extent cx="4834890" cy="2719705"/>
                  <wp:effectExtent l="19050" t="19050" r="22860" b="23495"/>
                  <wp:docPr id="182" name="Picture 182" descr="screenshot of slide 5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CD8B91C" w14:textId="77777777" w:rsidR="00144AE8" w:rsidRPr="007B0434" w:rsidRDefault="00144AE8" w:rsidP="00144AE8">
            <w:pPr>
              <w:rPr>
                <w:color w:val="024F75" w:themeColor="accent1"/>
              </w:rPr>
            </w:pPr>
          </w:p>
        </w:tc>
      </w:tr>
      <w:tr w:rsidR="007B0434" w:rsidRPr="007B0434" w14:paraId="0C15E457" w14:textId="77777777" w:rsidTr="00144AE8">
        <w:trPr>
          <w:trHeight w:val="504"/>
        </w:trPr>
        <w:tc>
          <w:tcPr>
            <w:tcW w:w="1075" w:type="dxa"/>
          </w:tcPr>
          <w:p w14:paraId="79AA5508"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168D1709" w14:textId="77777777" w:rsidR="00144AE8" w:rsidRPr="007B0434" w:rsidRDefault="00144AE8" w:rsidP="00144AE8">
            <w:pPr>
              <w:jc w:val="center"/>
              <w:rPr>
                <w:noProof/>
                <w:color w:val="024F75" w:themeColor="accent1"/>
              </w:rPr>
            </w:pPr>
          </w:p>
        </w:tc>
        <w:tc>
          <w:tcPr>
            <w:tcW w:w="1080" w:type="dxa"/>
          </w:tcPr>
          <w:p w14:paraId="3DB962F3" w14:textId="77777777" w:rsidR="00144AE8" w:rsidRPr="007B0434" w:rsidRDefault="00144AE8" w:rsidP="00144AE8">
            <w:pPr>
              <w:rPr>
                <w:color w:val="024F75" w:themeColor="accent1"/>
              </w:rPr>
            </w:pPr>
          </w:p>
        </w:tc>
      </w:tr>
      <w:tr w:rsidR="007B0434" w:rsidRPr="007B0434" w14:paraId="13728AD2" w14:textId="77777777" w:rsidTr="00144AE8">
        <w:trPr>
          <w:trHeight w:val="504"/>
        </w:trPr>
        <w:tc>
          <w:tcPr>
            <w:tcW w:w="1075" w:type="dxa"/>
          </w:tcPr>
          <w:p w14:paraId="3EE58BD6"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07326D5B" w14:textId="77777777" w:rsidR="00144AE8" w:rsidRPr="007B0434" w:rsidRDefault="00144AE8" w:rsidP="00144AE8">
            <w:pPr>
              <w:jc w:val="center"/>
              <w:rPr>
                <w:noProof/>
                <w:color w:val="024F75" w:themeColor="accent1"/>
              </w:rPr>
            </w:pPr>
          </w:p>
        </w:tc>
        <w:tc>
          <w:tcPr>
            <w:tcW w:w="1080" w:type="dxa"/>
          </w:tcPr>
          <w:p w14:paraId="349A0304" w14:textId="77777777" w:rsidR="00144AE8" w:rsidRPr="007B0434" w:rsidRDefault="00144AE8" w:rsidP="00144AE8">
            <w:pPr>
              <w:rPr>
                <w:color w:val="024F75" w:themeColor="accent1"/>
              </w:rPr>
            </w:pPr>
          </w:p>
        </w:tc>
      </w:tr>
      <w:tr w:rsidR="007B0434" w:rsidRPr="007B0434" w14:paraId="3BC14683" w14:textId="77777777" w:rsidTr="00144AE8">
        <w:trPr>
          <w:trHeight w:val="504"/>
        </w:trPr>
        <w:tc>
          <w:tcPr>
            <w:tcW w:w="1075" w:type="dxa"/>
          </w:tcPr>
          <w:p w14:paraId="2C445004"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53BE65FF" w14:textId="77777777" w:rsidR="00144AE8" w:rsidRPr="007B0434" w:rsidRDefault="00144AE8" w:rsidP="00144AE8">
            <w:pPr>
              <w:jc w:val="center"/>
              <w:rPr>
                <w:noProof/>
                <w:color w:val="024F75" w:themeColor="accent1"/>
              </w:rPr>
            </w:pPr>
          </w:p>
        </w:tc>
        <w:tc>
          <w:tcPr>
            <w:tcW w:w="1080" w:type="dxa"/>
          </w:tcPr>
          <w:p w14:paraId="4A5BB87C" w14:textId="77777777" w:rsidR="00144AE8" w:rsidRPr="007B0434" w:rsidRDefault="00144AE8" w:rsidP="00144AE8">
            <w:pPr>
              <w:rPr>
                <w:color w:val="024F75" w:themeColor="accent1"/>
              </w:rPr>
            </w:pPr>
          </w:p>
        </w:tc>
      </w:tr>
      <w:tr w:rsidR="007B0434" w:rsidRPr="007B0434" w14:paraId="085D36C7" w14:textId="77777777" w:rsidTr="00144AE8">
        <w:trPr>
          <w:trHeight w:val="504"/>
        </w:trPr>
        <w:tc>
          <w:tcPr>
            <w:tcW w:w="1075" w:type="dxa"/>
          </w:tcPr>
          <w:p w14:paraId="00BAE4CA" w14:textId="77777777" w:rsidR="00144AE8" w:rsidRPr="007B0434" w:rsidRDefault="00144AE8" w:rsidP="00144AE8">
            <w:pPr>
              <w:jc w:val="center"/>
              <w:rPr>
                <w:noProof/>
                <w:color w:val="024F75" w:themeColor="accent1"/>
              </w:rPr>
            </w:pPr>
          </w:p>
        </w:tc>
        <w:tc>
          <w:tcPr>
            <w:tcW w:w="7830" w:type="dxa"/>
            <w:tcBorders>
              <w:top w:val="single" w:sz="4" w:space="0" w:color="auto"/>
            </w:tcBorders>
          </w:tcPr>
          <w:p w14:paraId="1CE7BAA7" w14:textId="77777777" w:rsidR="00144AE8" w:rsidRPr="007B0434" w:rsidRDefault="00144AE8" w:rsidP="00144AE8">
            <w:pPr>
              <w:jc w:val="center"/>
              <w:rPr>
                <w:noProof/>
                <w:color w:val="024F75" w:themeColor="accent1"/>
              </w:rPr>
            </w:pPr>
          </w:p>
          <w:p w14:paraId="00F06506" w14:textId="77887F02" w:rsidR="00144AE8" w:rsidRPr="007B0434" w:rsidRDefault="0085197A" w:rsidP="00144AE8">
            <w:pPr>
              <w:jc w:val="center"/>
              <w:rPr>
                <w:noProof/>
                <w:color w:val="024F75" w:themeColor="accent1"/>
              </w:rPr>
            </w:pPr>
            <w:r w:rsidRPr="007B0434">
              <w:rPr>
                <w:noProof/>
                <w:color w:val="024F75" w:themeColor="accent1"/>
              </w:rPr>
              <w:drawing>
                <wp:inline distT="0" distB="0" distL="0" distR="0" wp14:anchorId="4A7D557B" wp14:editId="66BA1E76">
                  <wp:extent cx="4834890" cy="2719705"/>
                  <wp:effectExtent l="19050" t="19050" r="22860" b="23495"/>
                  <wp:docPr id="183" name="Picture 183" descr="screenshot of slide 6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16059AE" w14:textId="77777777" w:rsidR="00144AE8" w:rsidRPr="007B0434" w:rsidRDefault="00144AE8" w:rsidP="00144AE8">
            <w:pPr>
              <w:rPr>
                <w:color w:val="024F75" w:themeColor="accent1"/>
              </w:rPr>
            </w:pPr>
          </w:p>
        </w:tc>
      </w:tr>
      <w:tr w:rsidR="007B0434" w:rsidRPr="007B0434" w14:paraId="4EE3B038" w14:textId="77777777" w:rsidTr="00144AE8">
        <w:trPr>
          <w:trHeight w:val="504"/>
        </w:trPr>
        <w:tc>
          <w:tcPr>
            <w:tcW w:w="1075" w:type="dxa"/>
          </w:tcPr>
          <w:p w14:paraId="7B0B2D5B"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76D7FDAE" w14:textId="77777777" w:rsidR="00144AE8" w:rsidRPr="007B0434" w:rsidRDefault="00144AE8" w:rsidP="00144AE8">
            <w:pPr>
              <w:jc w:val="center"/>
              <w:rPr>
                <w:noProof/>
                <w:color w:val="024F75" w:themeColor="accent1"/>
              </w:rPr>
            </w:pPr>
          </w:p>
        </w:tc>
        <w:tc>
          <w:tcPr>
            <w:tcW w:w="1080" w:type="dxa"/>
          </w:tcPr>
          <w:p w14:paraId="572C05B4" w14:textId="77777777" w:rsidR="00144AE8" w:rsidRPr="007B0434" w:rsidRDefault="00144AE8" w:rsidP="00144AE8">
            <w:pPr>
              <w:rPr>
                <w:color w:val="024F75" w:themeColor="accent1"/>
              </w:rPr>
            </w:pPr>
          </w:p>
        </w:tc>
      </w:tr>
      <w:tr w:rsidR="007B0434" w:rsidRPr="007B0434" w14:paraId="70A7BAE7" w14:textId="77777777" w:rsidTr="00144AE8">
        <w:trPr>
          <w:trHeight w:val="504"/>
        </w:trPr>
        <w:tc>
          <w:tcPr>
            <w:tcW w:w="1075" w:type="dxa"/>
          </w:tcPr>
          <w:p w14:paraId="0FEC286B"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71D73CB4" w14:textId="77777777" w:rsidR="00144AE8" w:rsidRPr="007B0434" w:rsidRDefault="00144AE8" w:rsidP="00144AE8">
            <w:pPr>
              <w:jc w:val="center"/>
              <w:rPr>
                <w:noProof/>
                <w:color w:val="024F75" w:themeColor="accent1"/>
              </w:rPr>
            </w:pPr>
          </w:p>
        </w:tc>
        <w:tc>
          <w:tcPr>
            <w:tcW w:w="1080" w:type="dxa"/>
          </w:tcPr>
          <w:p w14:paraId="6940A931" w14:textId="77777777" w:rsidR="00144AE8" w:rsidRPr="007B0434" w:rsidRDefault="00144AE8" w:rsidP="00144AE8">
            <w:pPr>
              <w:rPr>
                <w:color w:val="024F75" w:themeColor="accent1"/>
              </w:rPr>
            </w:pPr>
          </w:p>
        </w:tc>
      </w:tr>
      <w:tr w:rsidR="007B0434" w:rsidRPr="007B0434" w14:paraId="71E928D5" w14:textId="77777777" w:rsidTr="00144AE8">
        <w:trPr>
          <w:trHeight w:val="504"/>
        </w:trPr>
        <w:tc>
          <w:tcPr>
            <w:tcW w:w="1075" w:type="dxa"/>
          </w:tcPr>
          <w:p w14:paraId="6DBA24A7"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191D1ADF" w14:textId="77777777" w:rsidR="00144AE8" w:rsidRPr="007B0434" w:rsidRDefault="00144AE8" w:rsidP="00144AE8">
            <w:pPr>
              <w:jc w:val="center"/>
              <w:rPr>
                <w:noProof/>
                <w:color w:val="024F75" w:themeColor="accent1"/>
              </w:rPr>
            </w:pPr>
          </w:p>
        </w:tc>
        <w:tc>
          <w:tcPr>
            <w:tcW w:w="1080" w:type="dxa"/>
          </w:tcPr>
          <w:p w14:paraId="0C9CAEC3" w14:textId="77777777" w:rsidR="00144AE8" w:rsidRPr="007B0434" w:rsidRDefault="00144AE8" w:rsidP="00144AE8">
            <w:pPr>
              <w:rPr>
                <w:color w:val="024F75" w:themeColor="accent1"/>
              </w:rPr>
            </w:pPr>
          </w:p>
        </w:tc>
      </w:tr>
    </w:tbl>
    <w:p w14:paraId="1511A85E" w14:textId="77777777" w:rsidR="00144AE8" w:rsidRPr="007B0434" w:rsidRDefault="00144AE8">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E1FC6C8" w14:textId="77777777" w:rsidTr="00144AE8">
        <w:trPr>
          <w:trHeight w:val="504"/>
        </w:trPr>
        <w:tc>
          <w:tcPr>
            <w:tcW w:w="1075" w:type="dxa"/>
          </w:tcPr>
          <w:p w14:paraId="6174D8AA" w14:textId="77777777" w:rsidR="00144AE8" w:rsidRPr="007B0434" w:rsidRDefault="00144AE8" w:rsidP="00144AE8">
            <w:pPr>
              <w:jc w:val="center"/>
              <w:rPr>
                <w:noProof/>
                <w:color w:val="024F75" w:themeColor="accent1"/>
              </w:rPr>
            </w:pPr>
          </w:p>
        </w:tc>
        <w:tc>
          <w:tcPr>
            <w:tcW w:w="7830" w:type="dxa"/>
          </w:tcPr>
          <w:p w14:paraId="5AA8ECA4" w14:textId="24491BC5" w:rsidR="00144AE8" w:rsidRPr="007B0434" w:rsidRDefault="0085197A" w:rsidP="00144AE8">
            <w:pPr>
              <w:jc w:val="center"/>
              <w:rPr>
                <w:color w:val="024F75" w:themeColor="accent1"/>
              </w:rPr>
            </w:pPr>
            <w:r w:rsidRPr="007B0434">
              <w:rPr>
                <w:noProof/>
                <w:color w:val="024F75" w:themeColor="accent1"/>
              </w:rPr>
              <w:drawing>
                <wp:inline distT="0" distB="0" distL="0" distR="0" wp14:anchorId="23BB086B" wp14:editId="7E03BA9F">
                  <wp:extent cx="4834890" cy="2719705"/>
                  <wp:effectExtent l="19050" t="19050" r="22860" b="23495"/>
                  <wp:docPr id="184" name="Picture 184" descr="screenshot of slide 7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D8B2539" w14:textId="77777777" w:rsidR="00144AE8" w:rsidRPr="007B0434" w:rsidRDefault="00144AE8" w:rsidP="00144AE8">
            <w:pPr>
              <w:rPr>
                <w:color w:val="024F75" w:themeColor="accent1"/>
              </w:rPr>
            </w:pPr>
          </w:p>
        </w:tc>
      </w:tr>
      <w:tr w:rsidR="007B0434" w:rsidRPr="007B0434" w14:paraId="533DA831" w14:textId="77777777" w:rsidTr="00144AE8">
        <w:trPr>
          <w:trHeight w:val="504"/>
        </w:trPr>
        <w:tc>
          <w:tcPr>
            <w:tcW w:w="1075" w:type="dxa"/>
          </w:tcPr>
          <w:p w14:paraId="2419E703"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10C0176A" w14:textId="77777777" w:rsidR="00144AE8" w:rsidRPr="007B0434" w:rsidRDefault="00144AE8" w:rsidP="00144AE8">
            <w:pPr>
              <w:jc w:val="center"/>
              <w:rPr>
                <w:noProof/>
                <w:color w:val="024F75" w:themeColor="accent1"/>
              </w:rPr>
            </w:pPr>
          </w:p>
        </w:tc>
        <w:tc>
          <w:tcPr>
            <w:tcW w:w="1080" w:type="dxa"/>
          </w:tcPr>
          <w:p w14:paraId="344EEF43" w14:textId="77777777" w:rsidR="00144AE8" w:rsidRPr="007B0434" w:rsidRDefault="00144AE8" w:rsidP="00144AE8">
            <w:pPr>
              <w:rPr>
                <w:color w:val="024F75" w:themeColor="accent1"/>
              </w:rPr>
            </w:pPr>
          </w:p>
        </w:tc>
      </w:tr>
      <w:tr w:rsidR="007B0434" w:rsidRPr="007B0434" w14:paraId="0984FB54" w14:textId="77777777" w:rsidTr="00144AE8">
        <w:trPr>
          <w:trHeight w:val="504"/>
        </w:trPr>
        <w:tc>
          <w:tcPr>
            <w:tcW w:w="1075" w:type="dxa"/>
          </w:tcPr>
          <w:p w14:paraId="7F6A4B3F"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2BD59BDC" w14:textId="77777777" w:rsidR="00144AE8" w:rsidRPr="007B0434" w:rsidRDefault="00144AE8" w:rsidP="00144AE8">
            <w:pPr>
              <w:jc w:val="center"/>
              <w:rPr>
                <w:noProof/>
                <w:color w:val="024F75" w:themeColor="accent1"/>
              </w:rPr>
            </w:pPr>
          </w:p>
        </w:tc>
        <w:tc>
          <w:tcPr>
            <w:tcW w:w="1080" w:type="dxa"/>
          </w:tcPr>
          <w:p w14:paraId="3CC91705" w14:textId="77777777" w:rsidR="00144AE8" w:rsidRPr="007B0434" w:rsidRDefault="00144AE8" w:rsidP="00144AE8">
            <w:pPr>
              <w:rPr>
                <w:color w:val="024F75" w:themeColor="accent1"/>
              </w:rPr>
            </w:pPr>
          </w:p>
        </w:tc>
      </w:tr>
      <w:tr w:rsidR="007B0434" w:rsidRPr="007B0434" w14:paraId="5B3A83B1" w14:textId="77777777" w:rsidTr="00144AE8">
        <w:trPr>
          <w:trHeight w:val="504"/>
        </w:trPr>
        <w:tc>
          <w:tcPr>
            <w:tcW w:w="1075" w:type="dxa"/>
          </w:tcPr>
          <w:p w14:paraId="4DAA7731"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1FAB7D0D" w14:textId="77777777" w:rsidR="00144AE8" w:rsidRPr="007B0434" w:rsidRDefault="00144AE8" w:rsidP="00144AE8">
            <w:pPr>
              <w:jc w:val="center"/>
              <w:rPr>
                <w:noProof/>
                <w:color w:val="024F75" w:themeColor="accent1"/>
              </w:rPr>
            </w:pPr>
          </w:p>
        </w:tc>
        <w:tc>
          <w:tcPr>
            <w:tcW w:w="1080" w:type="dxa"/>
          </w:tcPr>
          <w:p w14:paraId="10E924EE" w14:textId="77777777" w:rsidR="00144AE8" w:rsidRPr="007B0434" w:rsidRDefault="00144AE8" w:rsidP="00144AE8">
            <w:pPr>
              <w:rPr>
                <w:color w:val="024F75" w:themeColor="accent1"/>
              </w:rPr>
            </w:pPr>
          </w:p>
        </w:tc>
      </w:tr>
      <w:tr w:rsidR="007B0434" w:rsidRPr="007B0434" w14:paraId="027C74F4" w14:textId="77777777" w:rsidTr="00144AE8">
        <w:trPr>
          <w:trHeight w:val="504"/>
        </w:trPr>
        <w:tc>
          <w:tcPr>
            <w:tcW w:w="1075" w:type="dxa"/>
          </w:tcPr>
          <w:p w14:paraId="6EDB1735" w14:textId="77777777" w:rsidR="00144AE8" w:rsidRPr="007B0434" w:rsidRDefault="00144AE8" w:rsidP="00144AE8">
            <w:pPr>
              <w:jc w:val="center"/>
              <w:rPr>
                <w:noProof/>
                <w:color w:val="024F75" w:themeColor="accent1"/>
              </w:rPr>
            </w:pPr>
          </w:p>
        </w:tc>
        <w:tc>
          <w:tcPr>
            <w:tcW w:w="7830" w:type="dxa"/>
            <w:tcBorders>
              <w:top w:val="single" w:sz="4" w:space="0" w:color="auto"/>
            </w:tcBorders>
          </w:tcPr>
          <w:p w14:paraId="66163A66" w14:textId="77777777" w:rsidR="00144AE8" w:rsidRPr="007B0434" w:rsidRDefault="00144AE8" w:rsidP="00144AE8">
            <w:pPr>
              <w:jc w:val="center"/>
              <w:rPr>
                <w:noProof/>
                <w:color w:val="024F75" w:themeColor="accent1"/>
              </w:rPr>
            </w:pPr>
          </w:p>
          <w:p w14:paraId="7DCB357D" w14:textId="3522F378" w:rsidR="00144AE8" w:rsidRPr="007B0434" w:rsidRDefault="0085197A" w:rsidP="00144AE8">
            <w:pPr>
              <w:jc w:val="center"/>
              <w:rPr>
                <w:noProof/>
                <w:color w:val="024F75" w:themeColor="accent1"/>
              </w:rPr>
            </w:pPr>
            <w:r w:rsidRPr="007B0434">
              <w:rPr>
                <w:noProof/>
                <w:color w:val="024F75" w:themeColor="accent1"/>
              </w:rPr>
              <w:drawing>
                <wp:inline distT="0" distB="0" distL="0" distR="0" wp14:anchorId="18E31159" wp14:editId="5CA5DFBF">
                  <wp:extent cx="4834890" cy="2719705"/>
                  <wp:effectExtent l="19050" t="19050" r="22860" b="23495"/>
                  <wp:docPr id="185" name="Picture 185" descr="screenshot of slide 8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7D005D3" w14:textId="77777777" w:rsidR="00144AE8" w:rsidRPr="007B0434" w:rsidRDefault="00144AE8" w:rsidP="00144AE8">
            <w:pPr>
              <w:rPr>
                <w:color w:val="024F75" w:themeColor="accent1"/>
              </w:rPr>
            </w:pPr>
          </w:p>
        </w:tc>
      </w:tr>
      <w:tr w:rsidR="007B0434" w:rsidRPr="007B0434" w14:paraId="73479AF3" w14:textId="77777777" w:rsidTr="00144AE8">
        <w:trPr>
          <w:trHeight w:val="504"/>
        </w:trPr>
        <w:tc>
          <w:tcPr>
            <w:tcW w:w="1075" w:type="dxa"/>
          </w:tcPr>
          <w:p w14:paraId="7B9F6D82" w14:textId="77777777" w:rsidR="00144AE8" w:rsidRPr="007B0434" w:rsidRDefault="00144AE8" w:rsidP="00144AE8">
            <w:pPr>
              <w:jc w:val="center"/>
              <w:rPr>
                <w:noProof/>
                <w:color w:val="024F75" w:themeColor="accent1"/>
              </w:rPr>
            </w:pPr>
          </w:p>
        </w:tc>
        <w:tc>
          <w:tcPr>
            <w:tcW w:w="7830" w:type="dxa"/>
            <w:tcBorders>
              <w:bottom w:val="single" w:sz="4" w:space="0" w:color="auto"/>
            </w:tcBorders>
          </w:tcPr>
          <w:p w14:paraId="2E390F43" w14:textId="77777777" w:rsidR="00144AE8" w:rsidRPr="007B0434" w:rsidRDefault="00144AE8" w:rsidP="00144AE8">
            <w:pPr>
              <w:jc w:val="center"/>
              <w:rPr>
                <w:noProof/>
                <w:color w:val="024F75" w:themeColor="accent1"/>
              </w:rPr>
            </w:pPr>
          </w:p>
        </w:tc>
        <w:tc>
          <w:tcPr>
            <w:tcW w:w="1080" w:type="dxa"/>
          </w:tcPr>
          <w:p w14:paraId="5E0B51A2" w14:textId="77777777" w:rsidR="00144AE8" w:rsidRPr="007B0434" w:rsidRDefault="00144AE8" w:rsidP="00144AE8">
            <w:pPr>
              <w:rPr>
                <w:color w:val="024F75" w:themeColor="accent1"/>
              </w:rPr>
            </w:pPr>
          </w:p>
        </w:tc>
      </w:tr>
      <w:tr w:rsidR="007B0434" w:rsidRPr="007B0434" w14:paraId="31DC8568" w14:textId="77777777" w:rsidTr="00144AE8">
        <w:trPr>
          <w:trHeight w:val="504"/>
        </w:trPr>
        <w:tc>
          <w:tcPr>
            <w:tcW w:w="1075" w:type="dxa"/>
          </w:tcPr>
          <w:p w14:paraId="1D105A16"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175CB092" w14:textId="77777777" w:rsidR="00144AE8" w:rsidRPr="007B0434" w:rsidRDefault="00144AE8" w:rsidP="00144AE8">
            <w:pPr>
              <w:jc w:val="center"/>
              <w:rPr>
                <w:noProof/>
                <w:color w:val="024F75" w:themeColor="accent1"/>
              </w:rPr>
            </w:pPr>
          </w:p>
        </w:tc>
        <w:tc>
          <w:tcPr>
            <w:tcW w:w="1080" w:type="dxa"/>
          </w:tcPr>
          <w:p w14:paraId="59EE9BD1" w14:textId="77777777" w:rsidR="00144AE8" w:rsidRPr="007B0434" w:rsidRDefault="00144AE8" w:rsidP="00144AE8">
            <w:pPr>
              <w:rPr>
                <w:color w:val="024F75" w:themeColor="accent1"/>
              </w:rPr>
            </w:pPr>
          </w:p>
        </w:tc>
      </w:tr>
      <w:tr w:rsidR="007B0434" w:rsidRPr="007B0434" w14:paraId="5273BAFB" w14:textId="77777777" w:rsidTr="00144AE8">
        <w:trPr>
          <w:trHeight w:val="504"/>
        </w:trPr>
        <w:tc>
          <w:tcPr>
            <w:tcW w:w="1075" w:type="dxa"/>
          </w:tcPr>
          <w:p w14:paraId="73F6B082" w14:textId="77777777" w:rsidR="00144AE8" w:rsidRPr="007B0434" w:rsidRDefault="00144AE8" w:rsidP="00144AE8">
            <w:pPr>
              <w:jc w:val="center"/>
              <w:rPr>
                <w:noProof/>
                <w:color w:val="024F75" w:themeColor="accent1"/>
              </w:rPr>
            </w:pPr>
          </w:p>
        </w:tc>
        <w:tc>
          <w:tcPr>
            <w:tcW w:w="7830" w:type="dxa"/>
            <w:tcBorders>
              <w:top w:val="single" w:sz="4" w:space="0" w:color="auto"/>
              <w:bottom w:val="single" w:sz="4" w:space="0" w:color="auto"/>
            </w:tcBorders>
          </w:tcPr>
          <w:p w14:paraId="59DE613D" w14:textId="77777777" w:rsidR="00144AE8" w:rsidRPr="007B0434" w:rsidRDefault="00144AE8" w:rsidP="00144AE8">
            <w:pPr>
              <w:jc w:val="center"/>
              <w:rPr>
                <w:noProof/>
                <w:color w:val="024F75" w:themeColor="accent1"/>
              </w:rPr>
            </w:pPr>
          </w:p>
        </w:tc>
        <w:tc>
          <w:tcPr>
            <w:tcW w:w="1080" w:type="dxa"/>
          </w:tcPr>
          <w:p w14:paraId="43453E4C" w14:textId="77777777" w:rsidR="00144AE8" w:rsidRPr="007B0434" w:rsidRDefault="00144AE8" w:rsidP="00144AE8">
            <w:pPr>
              <w:rPr>
                <w:color w:val="024F75" w:themeColor="accent1"/>
              </w:rPr>
            </w:pPr>
          </w:p>
        </w:tc>
      </w:tr>
    </w:tbl>
    <w:p w14:paraId="1B5C1FF7" w14:textId="77777777" w:rsidR="00144AE8" w:rsidRPr="007B0434" w:rsidRDefault="00144AE8">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AC423E0" w14:textId="77777777" w:rsidTr="009E7CF3">
        <w:trPr>
          <w:trHeight w:val="504"/>
        </w:trPr>
        <w:tc>
          <w:tcPr>
            <w:tcW w:w="1075" w:type="dxa"/>
          </w:tcPr>
          <w:p w14:paraId="2FD783BC" w14:textId="77777777" w:rsidR="00DC1A66" w:rsidRPr="007B0434" w:rsidRDefault="00DC1A66" w:rsidP="009E7CF3">
            <w:pPr>
              <w:jc w:val="center"/>
              <w:rPr>
                <w:noProof/>
                <w:color w:val="024F75" w:themeColor="accent1"/>
              </w:rPr>
            </w:pPr>
          </w:p>
        </w:tc>
        <w:tc>
          <w:tcPr>
            <w:tcW w:w="7830" w:type="dxa"/>
          </w:tcPr>
          <w:p w14:paraId="79E57F50" w14:textId="0F4071E5" w:rsidR="00DC1A66" w:rsidRPr="007B0434" w:rsidRDefault="0085197A" w:rsidP="009E7CF3">
            <w:pPr>
              <w:jc w:val="center"/>
              <w:rPr>
                <w:color w:val="024F75" w:themeColor="accent1"/>
              </w:rPr>
            </w:pPr>
            <w:r w:rsidRPr="007B0434">
              <w:rPr>
                <w:noProof/>
                <w:color w:val="024F75" w:themeColor="accent1"/>
              </w:rPr>
              <w:drawing>
                <wp:inline distT="0" distB="0" distL="0" distR="0" wp14:anchorId="365E0515" wp14:editId="50DE6610">
                  <wp:extent cx="4834890" cy="2719705"/>
                  <wp:effectExtent l="19050" t="19050" r="22860" b="23495"/>
                  <wp:docPr id="186" name="Picture 186" descr="screenshot of slide 9 of the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4520CDB" w14:textId="77777777" w:rsidR="00DC1A66" w:rsidRPr="007B0434" w:rsidRDefault="00DC1A66" w:rsidP="009E7CF3">
            <w:pPr>
              <w:rPr>
                <w:color w:val="024F75" w:themeColor="accent1"/>
              </w:rPr>
            </w:pPr>
          </w:p>
        </w:tc>
      </w:tr>
      <w:tr w:rsidR="007B0434" w:rsidRPr="007B0434" w14:paraId="53246364" w14:textId="77777777" w:rsidTr="009E7CF3">
        <w:trPr>
          <w:trHeight w:val="504"/>
        </w:trPr>
        <w:tc>
          <w:tcPr>
            <w:tcW w:w="1075" w:type="dxa"/>
          </w:tcPr>
          <w:p w14:paraId="21A0F4A9" w14:textId="77777777" w:rsidR="00DC1A66" w:rsidRPr="007B0434" w:rsidRDefault="00DC1A66" w:rsidP="009E7CF3">
            <w:pPr>
              <w:jc w:val="center"/>
              <w:rPr>
                <w:noProof/>
                <w:color w:val="024F75" w:themeColor="accent1"/>
              </w:rPr>
            </w:pPr>
          </w:p>
        </w:tc>
        <w:tc>
          <w:tcPr>
            <w:tcW w:w="7830" w:type="dxa"/>
            <w:tcBorders>
              <w:bottom w:val="single" w:sz="4" w:space="0" w:color="auto"/>
            </w:tcBorders>
          </w:tcPr>
          <w:p w14:paraId="36D6B849" w14:textId="77777777" w:rsidR="00DC1A66" w:rsidRPr="007B0434" w:rsidRDefault="00DC1A66" w:rsidP="009E7CF3">
            <w:pPr>
              <w:jc w:val="center"/>
              <w:rPr>
                <w:noProof/>
                <w:color w:val="024F75" w:themeColor="accent1"/>
              </w:rPr>
            </w:pPr>
          </w:p>
        </w:tc>
        <w:tc>
          <w:tcPr>
            <w:tcW w:w="1080" w:type="dxa"/>
          </w:tcPr>
          <w:p w14:paraId="66688788" w14:textId="77777777" w:rsidR="00DC1A66" w:rsidRPr="007B0434" w:rsidRDefault="00DC1A66" w:rsidP="009E7CF3">
            <w:pPr>
              <w:rPr>
                <w:color w:val="024F75" w:themeColor="accent1"/>
              </w:rPr>
            </w:pPr>
          </w:p>
        </w:tc>
      </w:tr>
      <w:tr w:rsidR="007B0434" w:rsidRPr="007B0434" w14:paraId="7AFC43AB" w14:textId="77777777" w:rsidTr="009E7CF3">
        <w:trPr>
          <w:trHeight w:val="504"/>
        </w:trPr>
        <w:tc>
          <w:tcPr>
            <w:tcW w:w="1075" w:type="dxa"/>
          </w:tcPr>
          <w:p w14:paraId="3605DE40" w14:textId="77777777" w:rsidR="00DC1A66" w:rsidRPr="007B0434" w:rsidRDefault="00DC1A66" w:rsidP="009E7CF3">
            <w:pPr>
              <w:jc w:val="center"/>
              <w:rPr>
                <w:noProof/>
                <w:color w:val="024F75" w:themeColor="accent1"/>
              </w:rPr>
            </w:pPr>
          </w:p>
        </w:tc>
        <w:tc>
          <w:tcPr>
            <w:tcW w:w="7830" w:type="dxa"/>
            <w:tcBorders>
              <w:top w:val="single" w:sz="4" w:space="0" w:color="auto"/>
              <w:bottom w:val="single" w:sz="4" w:space="0" w:color="auto"/>
            </w:tcBorders>
          </w:tcPr>
          <w:p w14:paraId="1A2C1ECF" w14:textId="77777777" w:rsidR="00DC1A66" w:rsidRPr="007B0434" w:rsidRDefault="00DC1A66" w:rsidP="009E7CF3">
            <w:pPr>
              <w:jc w:val="center"/>
              <w:rPr>
                <w:noProof/>
                <w:color w:val="024F75" w:themeColor="accent1"/>
              </w:rPr>
            </w:pPr>
          </w:p>
        </w:tc>
        <w:tc>
          <w:tcPr>
            <w:tcW w:w="1080" w:type="dxa"/>
          </w:tcPr>
          <w:p w14:paraId="29A6B1B5" w14:textId="77777777" w:rsidR="00DC1A66" w:rsidRPr="007B0434" w:rsidRDefault="00DC1A66" w:rsidP="009E7CF3">
            <w:pPr>
              <w:rPr>
                <w:color w:val="024F75" w:themeColor="accent1"/>
              </w:rPr>
            </w:pPr>
          </w:p>
        </w:tc>
      </w:tr>
      <w:tr w:rsidR="007B0434" w:rsidRPr="007B0434" w14:paraId="5376B371" w14:textId="77777777" w:rsidTr="009E7CF3">
        <w:trPr>
          <w:trHeight w:val="504"/>
        </w:trPr>
        <w:tc>
          <w:tcPr>
            <w:tcW w:w="1075" w:type="dxa"/>
          </w:tcPr>
          <w:p w14:paraId="3ABCEBEF" w14:textId="77777777" w:rsidR="00DC1A66" w:rsidRPr="007B0434" w:rsidRDefault="00DC1A66" w:rsidP="009E7CF3">
            <w:pPr>
              <w:jc w:val="center"/>
              <w:rPr>
                <w:noProof/>
                <w:color w:val="024F75" w:themeColor="accent1"/>
              </w:rPr>
            </w:pPr>
          </w:p>
        </w:tc>
        <w:tc>
          <w:tcPr>
            <w:tcW w:w="7830" w:type="dxa"/>
            <w:tcBorders>
              <w:top w:val="single" w:sz="4" w:space="0" w:color="auto"/>
              <w:bottom w:val="single" w:sz="4" w:space="0" w:color="auto"/>
            </w:tcBorders>
          </w:tcPr>
          <w:p w14:paraId="7CB4108E" w14:textId="77777777" w:rsidR="00DC1A66" w:rsidRPr="007B0434" w:rsidRDefault="00DC1A66" w:rsidP="009E7CF3">
            <w:pPr>
              <w:jc w:val="center"/>
              <w:rPr>
                <w:noProof/>
                <w:color w:val="024F75" w:themeColor="accent1"/>
              </w:rPr>
            </w:pPr>
          </w:p>
        </w:tc>
        <w:tc>
          <w:tcPr>
            <w:tcW w:w="1080" w:type="dxa"/>
          </w:tcPr>
          <w:p w14:paraId="22EC0489" w14:textId="77777777" w:rsidR="00DC1A66" w:rsidRPr="007B0434" w:rsidRDefault="00DC1A66" w:rsidP="009E7CF3">
            <w:pPr>
              <w:rPr>
                <w:color w:val="024F75" w:themeColor="accent1"/>
              </w:rPr>
            </w:pPr>
          </w:p>
        </w:tc>
      </w:tr>
      <w:tr w:rsidR="007B0434" w:rsidRPr="007B0434" w14:paraId="3D1F1917" w14:textId="77777777" w:rsidTr="009E7CF3">
        <w:trPr>
          <w:trHeight w:val="504"/>
        </w:trPr>
        <w:tc>
          <w:tcPr>
            <w:tcW w:w="1075" w:type="dxa"/>
          </w:tcPr>
          <w:p w14:paraId="0BCECE52" w14:textId="77777777" w:rsidR="00DC1A66" w:rsidRPr="007B0434" w:rsidRDefault="00DC1A66" w:rsidP="009E7CF3">
            <w:pPr>
              <w:jc w:val="center"/>
              <w:rPr>
                <w:noProof/>
                <w:color w:val="024F75" w:themeColor="accent1"/>
              </w:rPr>
            </w:pPr>
          </w:p>
        </w:tc>
        <w:tc>
          <w:tcPr>
            <w:tcW w:w="7830" w:type="dxa"/>
            <w:tcBorders>
              <w:top w:val="single" w:sz="4" w:space="0" w:color="auto"/>
            </w:tcBorders>
          </w:tcPr>
          <w:p w14:paraId="17CDD238" w14:textId="77777777" w:rsidR="00DC1A66" w:rsidRPr="007B0434" w:rsidRDefault="00DC1A66" w:rsidP="009E7CF3">
            <w:pPr>
              <w:jc w:val="center"/>
              <w:rPr>
                <w:noProof/>
                <w:color w:val="024F75" w:themeColor="accent1"/>
              </w:rPr>
            </w:pPr>
          </w:p>
          <w:p w14:paraId="4E066B2F" w14:textId="201B2D82" w:rsidR="00DC1A66" w:rsidRPr="007B0434" w:rsidRDefault="00DC1A66" w:rsidP="009E7CF3">
            <w:pPr>
              <w:jc w:val="center"/>
              <w:rPr>
                <w:noProof/>
                <w:color w:val="024F75" w:themeColor="accent1"/>
              </w:rPr>
            </w:pPr>
          </w:p>
        </w:tc>
        <w:tc>
          <w:tcPr>
            <w:tcW w:w="1080" w:type="dxa"/>
          </w:tcPr>
          <w:p w14:paraId="674AD6CB" w14:textId="77777777" w:rsidR="00DC1A66" w:rsidRPr="007B0434" w:rsidRDefault="00DC1A66" w:rsidP="009E7CF3">
            <w:pPr>
              <w:rPr>
                <w:color w:val="024F75" w:themeColor="accent1"/>
              </w:rPr>
            </w:pPr>
          </w:p>
        </w:tc>
      </w:tr>
      <w:tr w:rsidR="007B0434" w:rsidRPr="007B0434" w14:paraId="75939E9B" w14:textId="77777777" w:rsidTr="00AC47F5">
        <w:trPr>
          <w:trHeight w:val="504"/>
        </w:trPr>
        <w:tc>
          <w:tcPr>
            <w:tcW w:w="1075" w:type="dxa"/>
          </w:tcPr>
          <w:p w14:paraId="279E77EA" w14:textId="77777777" w:rsidR="00DC1A66" w:rsidRPr="007B0434" w:rsidRDefault="00DC1A66" w:rsidP="009E7CF3">
            <w:pPr>
              <w:jc w:val="center"/>
              <w:rPr>
                <w:noProof/>
                <w:color w:val="024F75" w:themeColor="accent1"/>
              </w:rPr>
            </w:pPr>
          </w:p>
        </w:tc>
        <w:tc>
          <w:tcPr>
            <w:tcW w:w="7830" w:type="dxa"/>
          </w:tcPr>
          <w:p w14:paraId="056B0149" w14:textId="77777777" w:rsidR="00DC1A66" w:rsidRPr="007B0434" w:rsidRDefault="00DC1A66" w:rsidP="009E7CF3">
            <w:pPr>
              <w:jc w:val="center"/>
              <w:rPr>
                <w:noProof/>
                <w:color w:val="024F75" w:themeColor="accent1"/>
              </w:rPr>
            </w:pPr>
          </w:p>
        </w:tc>
        <w:tc>
          <w:tcPr>
            <w:tcW w:w="1080" w:type="dxa"/>
          </w:tcPr>
          <w:p w14:paraId="751D069D" w14:textId="77777777" w:rsidR="00DC1A66" w:rsidRPr="007B0434" w:rsidRDefault="00DC1A66" w:rsidP="009E7CF3">
            <w:pPr>
              <w:rPr>
                <w:color w:val="024F75" w:themeColor="accent1"/>
              </w:rPr>
            </w:pPr>
          </w:p>
        </w:tc>
      </w:tr>
      <w:tr w:rsidR="007B0434" w:rsidRPr="007B0434" w14:paraId="29CB7928" w14:textId="77777777" w:rsidTr="00AC47F5">
        <w:trPr>
          <w:trHeight w:val="504"/>
        </w:trPr>
        <w:tc>
          <w:tcPr>
            <w:tcW w:w="1075" w:type="dxa"/>
          </w:tcPr>
          <w:p w14:paraId="3B389DF7" w14:textId="77777777" w:rsidR="00DC1A66" w:rsidRPr="007B0434" w:rsidRDefault="00DC1A66" w:rsidP="009E7CF3">
            <w:pPr>
              <w:jc w:val="center"/>
              <w:rPr>
                <w:noProof/>
                <w:color w:val="024F75" w:themeColor="accent1"/>
              </w:rPr>
            </w:pPr>
          </w:p>
        </w:tc>
        <w:tc>
          <w:tcPr>
            <w:tcW w:w="7830" w:type="dxa"/>
          </w:tcPr>
          <w:p w14:paraId="0610D7BD" w14:textId="77777777" w:rsidR="00DC1A66" w:rsidRPr="007B0434" w:rsidRDefault="00DC1A66" w:rsidP="009E7CF3">
            <w:pPr>
              <w:jc w:val="center"/>
              <w:rPr>
                <w:noProof/>
                <w:color w:val="024F75" w:themeColor="accent1"/>
              </w:rPr>
            </w:pPr>
          </w:p>
        </w:tc>
        <w:tc>
          <w:tcPr>
            <w:tcW w:w="1080" w:type="dxa"/>
          </w:tcPr>
          <w:p w14:paraId="4F311A51" w14:textId="77777777" w:rsidR="00DC1A66" w:rsidRPr="007B0434" w:rsidRDefault="00DC1A66" w:rsidP="009E7CF3">
            <w:pPr>
              <w:rPr>
                <w:color w:val="024F75" w:themeColor="accent1"/>
              </w:rPr>
            </w:pPr>
          </w:p>
        </w:tc>
      </w:tr>
      <w:tr w:rsidR="00DC1A66" w:rsidRPr="007B0434" w14:paraId="6EA06DCA" w14:textId="77777777" w:rsidTr="00AC47F5">
        <w:trPr>
          <w:trHeight w:val="504"/>
        </w:trPr>
        <w:tc>
          <w:tcPr>
            <w:tcW w:w="1075" w:type="dxa"/>
          </w:tcPr>
          <w:p w14:paraId="7DF3C44D" w14:textId="77777777" w:rsidR="00DC1A66" w:rsidRPr="007B0434" w:rsidRDefault="00DC1A66" w:rsidP="009E7CF3">
            <w:pPr>
              <w:jc w:val="center"/>
              <w:rPr>
                <w:noProof/>
                <w:color w:val="024F75" w:themeColor="accent1"/>
              </w:rPr>
            </w:pPr>
          </w:p>
        </w:tc>
        <w:tc>
          <w:tcPr>
            <w:tcW w:w="7830" w:type="dxa"/>
          </w:tcPr>
          <w:p w14:paraId="0BBEB6D6" w14:textId="77777777" w:rsidR="00DC1A66" w:rsidRPr="007B0434" w:rsidRDefault="00DC1A66" w:rsidP="009E7CF3">
            <w:pPr>
              <w:jc w:val="center"/>
              <w:rPr>
                <w:noProof/>
                <w:color w:val="024F75" w:themeColor="accent1"/>
              </w:rPr>
            </w:pPr>
          </w:p>
        </w:tc>
        <w:tc>
          <w:tcPr>
            <w:tcW w:w="1080" w:type="dxa"/>
          </w:tcPr>
          <w:p w14:paraId="2E78E2C5" w14:textId="77777777" w:rsidR="00DC1A66" w:rsidRPr="007B0434" w:rsidRDefault="00DC1A66" w:rsidP="009E7CF3">
            <w:pPr>
              <w:rPr>
                <w:color w:val="024F75" w:themeColor="accent1"/>
              </w:rPr>
            </w:pPr>
          </w:p>
        </w:tc>
      </w:tr>
    </w:tbl>
    <w:p w14:paraId="31CE78E0" w14:textId="0C7EDDE5" w:rsidR="008D2ACA" w:rsidRPr="007B0434" w:rsidRDefault="008D2ACA" w:rsidP="004D0BE9">
      <w:pPr>
        <w:spacing w:after="200"/>
        <w:rPr>
          <w:color w:val="024F75" w:themeColor="accent1"/>
        </w:rPr>
      </w:pPr>
    </w:p>
    <w:p w14:paraId="58FFF247" w14:textId="35079AC6" w:rsidR="008D2ACA" w:rsidRPr="007B0434" w:rsidRDefault="008D2ACA" w:rsidP="008D2ACA">
      <w:pPr>
        <w:spacing w:after="200"/>
        <w:rPr>
          <w:color w:val="024F75" w:themeColor="accent1"/>
        </w:rPr>
      </w:pPr>
      <w:r w:rsidRPr="007B0434">
        <w:rPr>
          <w:color w:val="024F75" w:themeColor="accent1"/>
        </w:rPr>
        <w:br w:type="page"/>
      </w:r>
    </w:p>
    <w:p w14:paraId="7FC97B83" w14:textId="6F944BC5" w:rsidR="00B46718" w:rsidRPr="007B0434" w:rsidRDefault="00B46718" w:rsidP="008D2ACA">
      <w:pPr>
        <w:spacing w:after="200"/>
        <w:rPr>
          <w:color w:val="024F75" w:themeColor="accent1"/>
        </w:rPr>
      </w:pPr>
    </w:p>
    <w:p w14:paraId="0D6E6B3F" w14:textId="77777777" w:rsidR="00B46718" w:rsidRPr="007B0434" w:rsidRDefault="00B46718" w:rsidP="00B46718">
      <w:pPr>
        <w:pStyle w:val="Content"/>
        <w:spacing w:before="240"/>
        <w:rPr>
          <w:b/>
          <w:bCs/>
          <w:color w:val="024F75" w:themeColor="accent1"/>
          <w:sz w:val="80"/>
          <w:szCs w:val="80"/>
        </w:rPr>
      </w:pPr>
    </w:p>
    <w:p w14:paraId="244DF482" w14:textId="77777777" w:rsidR="00B46718" w:rsidRPr="007B0434" w:rsidRDefault="00B46718" w:rsidP="00B46718">
      <w:pPr>
        <w:pStyle w:val="Content"/>
        <w:spacing w:before="240"/>
        <w:rPr>
          <w:b/>
          <w:bCs/>
          <w:color w:val="024F75" w:themeColor="accent1"/>
          <w:sz w:val="80"/>
          <w:szCs w:val="80"/>
        </w:rPr>
      </w:pPr>
    </w:p>
    <w:p w14:paraId="08A7076B" w14:textId="60151831" w:rsidR="00B46718" w:rsidRPr="007B0434" w:rsidRDefault="00B46718" w:rsidP="00B46718">
      <w:pPr>
        <w:pStyle w:val="Content"/>
        <w:spacing w:before="240"/>
        <w:rPr>
          <w:b/>
          <w:bCs/>
          <w:color w:val="024F75" w:themeColor="accent1"/>
          <w:sz w:val="80"/>
          <w:szCs w:val="80"/>
        </w:rPr>
      </w:pPr>
      <w:r w:rsidRPr="007B0434">
        <w:rPr>
          <w:b/>
          <w:bCs/>
          <w:color w:val="024F75" w:themeColor="accent1"/>
          <w:sz w:val="80"/>
          <w:szCs w:val="80"/>
        </w:rPr>
        <w:t>MODULE 1: Purpose and Types of CMS</w:t>
      </w:r>
    </w:p>
    <w:p w14:paraId="272BB616" w14:textId="1DF9FD99" w:rsidR="00B46718" w:rsidRPr="007B0434" w:rsidRDefault="00B46718" w:rsidP="008D2ACA">
      <w:pPr>
        <w:spacing w:after="200"/>
        <w:rPr>
          <w:color w:val="024F75" w:themeColor="accent1"/>
        </w:rPr>
      </w:pPr>
    </w:p>
    <w:p w14:paraId="1A82A269" w14:textId="04D477CC" w:rsidR="00B46718" w:rsidRPr="007B0434" w:rsidRDefault="00B46718" w:rsidP="008D2ACA">
      <w:pPr>
        <w:spacing w:after="200"/>
        <w:rPr>
          <w:color w:val="024F75" w:themeColor="accent1"/>
        </w:rPr>
      </w:pPr>
    </w:p>
    <w:p w14:paraId="660478DE" w14:textId="08A6A9A6" w:rsidR="00B46718" w:rsidRPr="007B0434" w:rsidRDefault="00B46718" w:rsidP="008D2ACA">
      <w:pPr>
        <w:spacing w:after="200"/>
        <w:rPr>
          <w:color w:val="024F75" w:themeColor="accent1"/>
        </w:rPr>
      </w:pPr>
    </w:p>
    <w:p w14:paraId="7CC6FC26" w14:textId="39B15094" w:rsidR="00B46718" w:rsidRPr="007B0434" w:rsidRDefault="00B46718" w:rsidP="008D2ACA">
      <w:pPr>
        <w:spacing w:after="200"/>
        <w:rPr>
          <w:color w:val="024F75" w:themeColor="accent1"/>
        </w:rPr>
      </w:pPr>
    </w:p>
    <w:p w14:paraId="626D0758" w14:textId="69D0CDA0" w:rsidR="00B46718" w:rsidRPr="007B0434" w:rsidRDefault="00B46718" w:rsidP="008D2ACA">
      <w:pPr>
        <w:spacing w:after="200"/>
        <w:rPr>
          <w:color w:val="024F75" w:themeColor="accent1"/>
        </w:rPr>
      </w:pPr>
    </w:p>
    <w:p w14:paraId="0A6D622C" w14:textId="17625DCF" w:rsidR="00B46718" w:rsidRPr="007B0434" w:rsidRDefault="00B46718" w:rsidP="008D2ACA">
      <w:pPr>
        <w:spacing w:after="200"/>
        <w:rPr>
          <w:color w:val="024F75" w:themeColor="accent1"/>
        </w:rPr>
      </w:pPr>
    </w:p>
    <w:p w14:paraId="33B59AC7" w14:textId="747BDFE7" w:rsidR="00B46718" w:rsidRPr="007B0434" w:rsidRDefault="00B46718" w:rsidP="008D2ACA">
      <w:pPr>
        <w:spacing w:after="200"/>
        <w:rPr>
          <w:color w:val="024F75" w:themeColor="accent1"/>
        </w:rPr>
      </w:pPr>
    </w:p>
    <w:p w14:paraId="4F499C8D" w14:textId="3C68509E" w:rsidR="00B46718" w:rsidRPr="007B0434" w:rsidRDefault="00B46718" w:rsidP="008D2ACA">
      <w:pPr>
        <w:spacing w:after="200"/>
        <w:rPr>
          <w:color w:val="024F75" w:themeColor="accent1"/>
        </w:rPr>
      </w:pPr>
    </w:p>
    <w:p w14:paraId="08E9A0FB" w14:textId="30EC9227" w:rsidR="00B46718" w:rsidRPr="007B0434" w:rsidRDefault="00B46718" w:rsidP="008D2ACA">
      <w:pPr>
        <w:spacing w:after="200"/>
        <w:rPr>
          <w:color w:val="024F75" w:themeColor="accent1"/>
        </w:rPr>
      </w:pPr>
    </w:p>
    <w:p w14:paraId="7EAFB077" w14:textId="2C3B386A" w:rsidR="00B46718" w:rsidRPr="007B0434" w:rsidRDefault="00B46718" w:rsidP="008D2ACA">
      <w:pPr>
        <w:spacing w:after="200"/>
        <w:rPr>
          <w:color w:val="024F75" w:themeColor="accent1"/>
        </w:rPr>
      </w:pPr>
    </w:p>
    <w:p w14:paraId="76F00B81" w14:textId="24F1317D" w:rsidR="00B46718" w:rsidRPr="007B0434" w:rsidRDefault="00B46718" w:rsidP="008D2ACA">
      <w:pPr>
        <w:spacing w:after="200"/>
        <w:rPr>
          <w:color w:val="024F75" w:themeColor="accent1"/>
        </w:rPr>
      </w:pPr>
    </w:p>
    <w:p w14:paraId="540454B0" w14:textId="0CD07227" w:rsidR="00B46718" w:rsidRPr="007B0434" w:rsidRDefault="00B46718" w:rsidP="008D2ACA">
      <w:pPr>
        <w:spacing w:after="200"/>
        <w:rPr>
          <w:color w:val="024F75" w:themeColor="accent1"/>
        </w:rPr>
      </w:pPr>
    </w:p>
    <w:p w14:paraId="33B7FF29" w14:textId="6688B992" w:rsidR="00B46718" w:rsidRPr="007B0434" w:rsidRDefault="00B46718" w:rsidP="008D2ACA">
      <w:pPr>
        <w:spacing w:after="200"/>
        <w:rPr>
          <w:color w:val="024F75" w:themeColor="accent1"/>
        </w:rPr>
      </w:pPr>
    </w:p>
    <w:p w14:paraId="26441558" w14:textId="5C685860" w:rsidR="00B46718" w:rsidRPr="007B0434" w:rsidRDefault="00B46718" w:rsidP="008D2ACA">
      <w:pPr>
        <w:spacing w:after="200"/>
        <w:rPr>
          <w:color w:val="024F75" w:themeColor="accent1"/>
        </w:rPr>
      </w:pPr>
    </w:p>
    <w:p w14:paraId="2A1350E4" w14:textId="77777777" w:rsidR="00B46718" w:rsidRPr="007B0434" w:rsidRDefault="00B46718" w:rsidP="008D2ACA">
      <w:pPr>
        <w:spacing w:after="200"/>
        <w:rPr>
          <w:color w:val="024F75" w:themeColor="accent1"/>
        </w:rPr>
      </w:pPr>
    </w:p>
    <w:p w14:paraId="21EE18B7" w14:textId="742672A9" w:rsidR="00BC4EA5" w:rsidRPr="007B0434" w:rsidRDefault="00376885" w:rsidP="00BC4EA5">
      <w:pPr>
        <w:pStyle w:val="Heading1"/>
        <w:spacing w:after="0" w:line="240" w:lineRule="auto"/>
        <w:rPr>
          <w:color w:val="024F75" w:themeColor="accent1"/>
        </w:rPr>
      </w:pPr>
      <w:bookmarkStart w:id="54" w:name="_Toc32406307"/>
      <w:bookmarkStart w:id="55" w:name="_Toc32406701"/>
      <w:bookmarkStart w:id="56" w:name="_Toc46740619"/>
      <w:bookmarkStart w:id="57" w:name="_Toc48899503"/>
      <w:r w:rsidRPr="007B0434">
        <w:rPr>
          <w:color w:val="024F75" w:themeColor="accent1"/>
        </w:rPr>
        <w:t xml:space="preserve">Module 1: </w:t>
      </w:r>
      <w:r w:rsidR="00B46718" w:rsidRPr="007B0434">
        <w:rPr>
          <w:color w:val="024F75" w:themeColor="accent1"/>
        </w:rPr>
        <w:t>Purpose and Types of</w:t>
      </w:r>
      <w:r w:rsidRPr="007B0434">
        <w:rPr>
          <w:color w:val="024F75" w:themeColor="accent1"/>
        </w:rPr>
        <w:t xml:space="preserve"> C</w:t>
      </w:r>
      <w:bookmarkEnd w:id="54"/>
      <w:bookmarkEnd w:id="55"/>
      <w:r w:rsidRPr="007B0434">
        <w:rPr>
          <w:color w:val="024F75" w:themeColor="accent1"/>
        </w:rPr>
        <w:t>MS</w:t>
      </w:r>
      <w:bookmarkEnd w:id="56"/>
      <w:bookmarkEnd w:id="57"/>
    </w:p>
    <w:p w14:paraId="41C83B03" w14:textId="77777777" w:rsidR="00BC4EA5" w:rsidRPr="007B0434" w:rsidRDefault="00BC4EA5" w:rsidP="002B27E9">
      <w:pPr>
        <w:pStyle w:val="Content"/>
        <w:rPr>
          <w:b/>
          <w:bCs/>
          <w:color w:val="024F75" w:themeColor="accent1"/>
        </w:rPr>
      </w:pPr>
    </w:p>
    <w:p w14:paraId="75043DEB" w14:textId="77777777" w:rsidR="0085197A" w:rsidRPr="007B0434" w:rsidRDefault="0085197A" w:rsidP="0085197A">
      <w:pPr>
        <w:pStyle w:val="Content"/>
        <w:rPr>
          <w:b/>
          <w:bCs/>
          <w:color w:val="024F75" w:themeColor="accent1"/>
        </w:rPr>
      </w:pPr>
      <w:r w:rsidRPr="007B0434">
        <w:rPr>
          <w:b/>
          <w:bCs/>
          <w:color w:val="024F75" w:themeColor="accent1"/>
        </w:rPr>
        <w:t xml:space="preserve">Module 1 Description: </w:t>
      </w:r>
    </w:p>
    <w:p w14:paraId="3EC85D5A" w14:textId="77777777" w:rsidR="0085197A" w:rsidRPr="007B0434" w:rsidRDefault="0085197A" w:rsidP="0085197A">
      <w:pPr>
        <w:pStyle w:val="Content"/>
        <w:rPr>
          <w:color w:val="024F75" w:themeColor="accent1"/>
        </w:rPr>
      </w:pPr>
    </w:p>
    <w:p w14:paraId="27B22A2D" w14:textId="77777777" w:rsidR="0085197A" w:rsidRPr="007B0434" w:rsidRDefault="0085197A" w:rsidP="0085197A">
      <w:pPr>
        <w:pStyle w:val="Content"/>
        <w:rPr>
          <w:color w:val="024F75" w:themeColor="accent1"/>
        </w:rPr>
      </w:pPr>
      <w:r w:rsidRPr="007B0434">
        <w:rPr>
          <w:color w:val="024F75" w:themeColor="accent1"/>
        </w:rPr>
        <w:t xml:space="preserve">In Module 1, participants will gain a basic understanding of continuous monitoring systems (CMS), including learning about four different types of CMS. They will learn the reasons why CMS are important, as well as their uses. </w:t>
      </w:r>
    </w:p>
    <w:p w14:paraId="7908CA13" w14:textId="77777777" w:rsidR="0085197A" w:rsidRPr="007B0434" w:rsidRDefault="0085197A" w:rsidP="0085197A">
      <w:pPr>
        <w:pStyle w:val="Content"/>
        <w:rPr>
          <w:b/>
          <w:bCs/>
          <w:color w:val="024F75" w:themeColor="accent1"/>
        </w:rPr>
      </w:pPr>
    </w:p>
    <w:p w14:paraId="613D30EA" w14:textId="77777777" w:rsidR="0085197A" w:rsidRPr="007B0434" w:rsidRDefault="0085197A" w:rsidP="0085197A">
      <w:pPr>
        <w:pStyle w:val="Content"/>
        <w:rPr>
          <w:b/>
          <w:bCs/>
          <w:color w:val="024F75" w:themeColor="accent1"/>
        </w:rPr>
      </w:pPr>
      <w:r w:rsidRPr="007B0434">
        <w:rPr>
          <w:b/>
          <w:bCs/>
          <w:color w:val="024F75" w:themeColor="accent1"/>
        </w:rPr>
        <w:t>Module 1 Learning Objectives:</w:t>
      </w:r>
    </w:p>
    <w:p w14:paraId="038A5E26" w14:textId="77777777" w:rsidR="0085197A" w:rsidRPr="007B0434" w:rsidRDefault="0085197A" w:rsidP="0085197A">
      <w:pPr>
        <w:pStyle w:val="Content"/>
        <w:rPr>
          <w:b/>
          <w:bCs/>
          <w:color w:val="024F75" w:themeColor="accent1"/>
        </w:rPr>
      </w:pPr>
    </w:p>
    <w:p w14:paraId="6E4A82D0"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 xml:space="preserve">Describe different types and uses of CMS </w:t>
      </w:r>
    </w:p>
    <w:p w14:paraId="3B894971"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Define opacity and describe how continuous opacity monitoring systems (COMS) are used</w:t>
      </w:r>
    </w:p>
    <w:p w14:paraId="1CD352D6"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Distinguish between extractive and in-situ systems</w:t>
      </w:r>
    </w:p>
    <w:p w14:paraId="721DACF6"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Describe how predictive emission monitoring systems (PEMS) function</w:t>
      </w:r>
    </w:p>
    <w:p w14:paraId="778155AC"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Describe how continuous emission rate monitoring systems (CERMS) function</w:t>
      </w:r>
    </w:p>
    <w:p w14:paraId="37C08E83" w14:textId="77777777" w:rsidR="0085197A" w:rsidRPr="007B0434" w:rsidRDefault="0085197A" w:rsidP="0085197A">
      <w:pPr>
        <w:pStyle w:val="Content"/>
        <w:numPr>
          <w:ilvl w:val="0"/>
          <w:numId w:val="18"/>
        </w:numPr>
        <w:rPr>
          <w:bCs/>
          <w:color w:val="024F75" w:themeColor="accent1"/>
        </w:rPr>
      </w:pPr>
      <w:r w:rsidRPr="007B0434">
        <w:rPr>
          <w:bCs/>
          <w:color w:val="024F75" w:themeColor="accent1"/>
        </w:rPr>
        <w:t>Describe CEMS location and siting considerations</w:t>
      </w:r>
    </w:p>
    <w:p w14:paraId="13BB91A1" w14:textId="016E06B7" w:rsidR="00B46718" w:rsidRPr="007B0434" w:rsidRDefault="00B46718" w:rsidP="0085197A">
      <w:pPr>
        <w:pStyle w:val="Content"/>
        <w:ind w:left="720"/>
        <w:rPr>
          <w:bCs/>
          <w:color w:val="024F75" w:themeColor="accent1"/>
        </w:rPr>
      </w:pPr>
    </w:p>
    <w:p w14:paraId="1DCE9832" w14:textId="77777777" w:rsidR="00B46718" w:rsidRPr="007B0434" w:rsidRDefault="00B46718" w:rsidP="00B46718">
      <w:pPr>
        <w:pStyle w:val="Content"/>
        <w:rPr>
          <w:b/>
          <w:bCs/>
          <w:color w:val="024F75" w:themeColor="accent1"/>
        </w:rPr>
      </w:pPr>
    </w:p>
    <w:p w14:paraId="19B16D50" w14:textId="77777777" w:rsidR="00B46718" w:rsidRPr="007B0434" w:rsidRDefault="00B46718" w:rsidP="00B46718">
      <w:pPr>
        <w:pStyle w:val="Content"/>
        <w:ind w:left="720"/>
        <w:rPr>
          <w:color w:val="024F75" w:themeColor="accent1"/>
        </w:rPr>
      </w:pPr>
    </w:p>
    <w:p w14:paraId="46BB63EA" w14:textId="77777777" w:rsidR="00B46718" w:rsidRPr="007B0434" w:rsidRDefault="00B46718" w:rsidP="00B46718">
      <w:pPr>
        <w:pStyle w:val="Content"/>
        <w:rPr>
          <w:b/>
          <w:bCs/>
          <w:color w:val="024F75" w:themeColor="accent1"/>
        </w:rPr>
      </w:pPr>
    </w:p>
    <w:p w14:paraId="1DF4D749" w14:textId="77777777" w:rsidR="00B46718" w:rsidRPr="007B0434" w:rsidRDefault="00B46718" w:rsidP="00B46718">
      <w:pPr>
        <w:pStyle w:val="Content"/>
        <w:rPr>
          <w:b/>
          <w:bCs/>
          <w:color w:val="024F75" w:themeColor="accent1"/>
        </w:rPr>
      </w:pPr>
    </w:p>
    <w:p w14:paraId="54F3C5BD" w14:textId="77777777" w:rsidR="00B46718" w:rsidRPr="007B0434" w:rsidRDefault="00B46718" w:rsidP="00B46718">
      <w:pPr>
        <w:pStyle w:val="Content"/>
        <w:rPr>
          <w:b/>
          <w:bCs/>
          <w:color w:val="024F75" w:themeColor="accent1"/>
        </w:rPr>
      </w:pPr>
    </w:p>
    <w:p w14:paraId="7BA8B974" w14:textId="26F5C2AC" w:rsidR="00DF66EF" w:rsidRPr="007B0434" w:rsidRDefault="00B46718" w:rsidP="00B46718">
      <w:pPr>
        <w:spacing w:after="200"/>
        <w:rPr>
          <w:b w:val="0"/>
          <w:color w:val="024F75" w:themeColor="accent1"/>
          <w:sz w:val="24"/>
        </w:rPr>
      </w:pPr>
      <w:r w:rsidRPr="007B0434">
        <w:rPr>
          <w:b w:val="0"/>
          <w:bCs/>
          <w:color w:val="024F75" w:themeColor="accent1"/>
        </w:rPr>
        <w:t xml:space="preserve">Estimated Time: </w:t>
      </w:r>
      <w:r w:rsidRPr="007B0434">
        <w:rPr>
          <w:color w:val="024F75" w:themeColor="accent1"/>
        </w:rPr>
        <w:t>105 minutes (1.75 hours)</w:t>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FD36C66" w14:textId="77777777" w:rsidTr="004F71E3">
        <w:trPr>
          <w:trHeight w:val="504"/>
        </w:trPr>
        <w:tc>
          <w:tcPr>
            <w:tcW w:w="1075" w:type="dxa"/>
          </w:tcPr>
          <w:p w14:paraId="64FEE914" w14:textId="77777777" w:rsidR="006E6873" w:rsidRPr="007B0434" w:rsidRDefault="006E6873" w:rsidP="004F71E3">
            <w:pPr>
              <w:jc w:val="center"/>
              <w:rPr>
                <w:noProof/>
                <w:color w:val="024F75" w:themeColor="accent1"/>
              </w:rPr>
            </w:pPr>
          </w:p>
        </w:tc>
        <w:tc>
          <w:tcPr>
            <w:tcW w:w="7830" w:type="dxa"/>
          </w:tcPr>
          <w:p w14:paraId="22409064" w14:textId="54D49C73" w:rsidR="006E6873" w:rsidRPr="007B0434" w:rsidRDefault="0085197A" w:rsidP="004F71E3">
            <w:pPr>
              <w:jc w:val="center"/>
              <w:rPr>
                <w:color w:val="024F75" w:themeColor="accent1"/>
              </w:rPr>
            </w:pPr>
            <w:r w:rsidRPr="007B0434">
              <w:rPr>
                <w:noProof/>
                <w:color w:val="024F75" w:themeColor="accent1"/>
              </w:rPr>
              <w:drawing>
                <wp:inline distT="0" distB="0" distL="0" distR="0" wp14:anchorId="7B82DC36" wp14:editId="69648FDC">
                  <wp:extent cx="4834890" cy="2719705"/>
                  <wp:effectExtent l="19050" t="19050" r="22860" b="23495"/>
                  <wp:docPr id="187" name="Picture 187" descr="screenshot of cover slide for modu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1F003ED" w14:textId="77777777" w:rsidR="006E6873" w:rsidRPr="007B0434" w:rsidRDefault="006E6873" w:rsidP="004F71E3">
            <w:pPr>
              <w:rPr>
                <w:color w:val="024F75" w:themeColor="accent1"/>
              </w:rPr>
            </w:pPr>
          </w:p>
        </w:tc>
      </w:tr>
      <w:tr w:rsidR="007B0434" w:rsidRPr="007B0434" w14:paraId="42636E92" w14:textId="77777777" w:rsidTr="004F71E3">
        <w:trPr>
          <w:trHeight w:val="504"/>
        </w:trPr>
        <w:tc>
          <w:tcPr>
            <w:tcW w:w="1075" w:type="dxa"/>
          </w:tcPr>
          <w:p w14:paraId="3CF23B9A"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3E565C7" w14:textId="77777777" w:rsidR="006E6873" w:rsidRPr="007B0434" w:rsidRDefault="006E6873" w:rsidP="004F71E3">
            <w:pPr>
              <w:jc w:val="center"/>
              <w:rPr>
                <w:noProof/>
                <w:color w:val="024F75" w:themeColor="accent1"/>
              </w:rPr>
            </w:pPr>
          </w:p>
        </w:tc>
        <w:tc>
          <w:tcPr>
            <w:tcW w:w="1080" w:type="dxa"/>
          </w:tcPr>
          <w:p w14:paraId="027E4D2D" w14:textId="77777777" w:rsidR="006E6873" w:rsidRPr="007B0434" w:rsidRDefault="006E6873" w:rsidP="004F71E3">
            <w:pPr>
              <w:rPr>
                <w:color w:val="024F75" w:themeColor="accent1"/>
              </w:rPr>
            </w:pPr>
          </w:p>
        </w:tc>
      </w:tr>
      <w:tr w:rsidR="007B0434" w:rsidRPr="007B0434" w14:paraId="693A3695" w14:textId="77777777" w:rsidTr="004F71E3">
        <w:trPr>
          <w:trHeight w:val="504"/>
        </w:trPr>
        <w:tc>
          <w:tcPr>
            <w:tcW w:w="1075" w:type="dxa"/>
          </w:tcPr>
          <w:p w14:paraId="7B95ABD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7EEF914" w14:textId="77777777" w:rsidR="006E6873" w:rsidRPr="007B0434" w:rsidRDefault="006E6873" w:rsidP="004F71E3">
            <w:pPr>
              <w:jc w:val="center"/>
              <w:rPr>
                <w:noProof/>
                <w:color w:val="024F75" w:themeColor="accent1"/>
              </w:rPr>
            </w:pPr>
          </w:p>
        </w:tc>
        <w:tc>
          <w:tcPr>
            <w:tcW w:w="1080" w:type="dxa"/>
          </w:tcPr>
          <w:p w14:paraId="65D64C4E" w14:textId="77777777" w:rsidR="006E6873" w:rsidRPr="007B0434" w:rsidRDefault="006E6873" w:rsidP="004F71E3">
            <w:pPr>
              <w:rPr>
                <w:color w:val="024F75" w:themeColor="accent1"/>
              </w:rPr>
            </w:pPr>
          </w:p>
        </w:tc>
      </w:tr>
      <w:tr w:rsidR="007B0434" w:rsidRPr="007B0434" w14:paraId="2DE1D23F" w14:textId="77777777" w:rsidTr="004F71E3">
        <w:trPr>
          <w:trHeight w:val="504"/>
        </w:trPr>
        <w:tc>
          <w:tcPr>
            <w:tcW w:w="1075" w:type="dxa"/>
          </w:tcPr>
          <w:p w14:paraId="794CE1B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57B5544" w14:textId="77777777" w:rsidR="006E6873" w:rsidRPr="007B0434" w:rsidRDefault="006E6873" w:rsidP="004F71E3">
            <w:pPr>
              <w:jc w:val="center"/>
              <w:rPr>
                <w:noProof/>
                <w:color w:val="024F75" w:themeColor="accent1"/>
              </w:rPr>
            </w:pPr>
          </w:p>
        </w:tc>
        <w:tc>
          <w:tcPr>
            <w:tcW w:w="1080" w:type="dxa"/>
          </w:tcPr>
          <w:p w14:paraId="3782BEE3" w14:textId="77777777" w:rsidR="006E6873" w:rsidRPr="007B0434" w:rsidRDefault="006E6873" w:rsidP="004F71E3">
            <w:pPr>
              <w:rPr>
                <w:color w:val="024F75" w:themeColor="accent1"/>
              </w:rPr>
            </w:pPr>
          </w:p>
        </w:tc>
      </w:tr>
      <w:tr w:rsidR="007B0434" w:rsidRPr="007B0434" w14:paraId="3BF05473" w14:textId="77777777" w:rsidTr="004F71E3">
        <w:trPr>
          <w:trHeight w:val="504"/>
        </w:trPr>
        <w:tc>
          <w:tcPr>
            <w:tcW w:w="1075" w:type="dxa"/>
          </w:tcPr>
          <w:p w14:paraId="4B4B952D"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138EB191" w14:textId="77777777" w:rsidR="00603808" w:rsidRPr="007B0434" w:rsidRDefault="00603808" w:rsidP="004F71E3">
            <w:pPr>
              <w:jc w:val="center"/>
              <w:rPr>
                <w:noProof/>
                <w:color w:val="024F75" w:themeColor="accent1"/>
              </w:rPr>
            </w:pPr>
          </w:p>
          <w:p w14:paraId="2DA6B478" w14:textId="4F2C0B49"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67B9C2C3" wp14:editId="6C399058">
                  <wp:extent cx="4834890" cy="2719705"/>
                  <wp:effectExtent l="19050" t="19050" r="22860" b="23495"/>
                  <wp:docPr id="188" name="Picture 188" descr="screenshot of outline for modu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F662041" w14:textId="77777777" w:rsidR="006E6873" w:rsidRPr="007B0434" w:rsidRDefault="006E6873" w:rsidP="004F71E3">
            <w:pPr>
              <w:rPr>
                <w:color w:val="024F75" w:themeColor="accent1"/>
              </w:rPr>
            </w:pPr>
          </w:p>
        </w:tc>
      </w:tr>
      <w:tr w:rsidR="007B0434" w:rsidRPr="007B0434" w14:paraId="49FF749C" w14:textId="77777777" w:rsidTr="004F71E3">
        <w:trPr>
          <w:trHeight w:val="504"/>
        </w:trPr>
        <w:tc>
          <w:tcPr>
            <w:tcW w:w="1075" w:type="dxa"/>
          </w:tcPr>
          <w:p w14:paraId="0DE49CEB"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6648E62" w14:textId="77777777" w:rsidR="006E6873" w:rsidRPr="007B0434" w:rsidRDefault="006E6873" w:rsidP="004F71E3">
            <w:pPr>
              <w:jc w:val="center"/>
              <w:rPr>
                <w:noProof/>
                <w:color w:val="024F75" w:themeColor="accent1"/>
              </w:rPr>
            </w:pPr>
          </w:p>
        </w:tc>
        <w:tc>
          <w:tcPr>
            <w:tcW w:w="1080" w:type="dxa"/>
          </w:tcPr>
          <w:p w14:paraId="2AB7031F" w14:textId="77777777" w:rsidR="006E6873" w:rsidRPr="007B0434" w:rsidRDefault="006E6873" w:rsidP="004F71E3">
            <w:pPr>
              <w:rPr>
                <w:color w:val="024F75" w:themeColor="accent1"/>
              </w:rPr>
            </w:pPr>
          </w:p>
        </w:tc>
      </w:tr>
      <w:tr w:rsidR="007B0434" w:rsidRPr="007B0434" w14:paraId="0CCA41FD" w14:textId="77777777" w:rsidTr="004F71E3">
        <w:trPr>
          <w:trHeight w:val="504"/>
        </w:trPr>
        <w:tc>
          <w:tcPr>
            <w:tcW w:w="1075" w:type="dxa"/>
          </w:tcPr>
          <w:p w14:paraId="68294EE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3C5B42A" w14:textId="77777777" w:rsidR="006E6873" w:rsidRPr="007B0434" w:rsidRDefault="006E6873" w:rsidP="004F71E3">
            <w:pPr>
              <w:jc w:val="center"/>
              <w:rPr>
                <w:noProof/>
                <w:color w:val="024F75" w:themeColor="accent1"/>
              </w:rPr>
            </w:pPr>
          </w:p>
        </w:tc>
        <w:tc>
          <w:tcPr>
            <w:tcW w:w="1080" w:type="dxa"/>
          </w:tcPr>
          <w:p w14:paraId="229D6F79" w14:textId="77777777" w:rsidR="006E6873" w:rsidRPr="007B0434" w:rsidRDefault="006E6873" w:rsidP="004F71E3">
            <w:pPr>
              <w:rPr>
                <w:color w:val="024F75" w:themeColor="accent1"/>
              </w:rPr>
            </w:pPr>
          </w:p>
        </w:tc>
      </w:tr>
      <w:tr w:rsidR="007B0434" w:rsidRPr="007B0434" w14:paraId="6942DB25" w14:textId="77777777" w:rsidTr="004F71E3">
        <w:trPr>
          <w:trHeight w:val="504"/>
        </w:trPr>
        <w:tc>
          <w:tcPr>
            <w:tcW w:w="1075" w:type="dxa"/>
          </w:tcPr>
          <w:p w14:paraId="46522FE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A044BBE" w14:textId="77777777" w:rsidR="006E6873" w:rsidRPr="007B0434" w:rsidRDefault="006E6873" w:rsidP="004F71E3">
            <w:pPr>
              <w:jc w:val="center"/>
              <w:rPr>
                <w:noProof/>
                <w:color w:val="024F75" w:themeColor="accent1"/>
              </w:rPr>
            </w:pPr>
          </w:p>
        </w:tc>
        <w:tc>
          <w:tcPr>
            <w:tcW w:w="1080" w:type="dxa"/>
          </w:tcPr>
          <w:p w14:paraId="71DA92E9" w14:textId="77777777" w:rsidR="006E6873" w:rsidRPr="007B0434" w:rsidRDefault="006E6873" w:rsidP="004F71E3">
            <w:pPr>
              <w:rPr>
                <w:color w:val="024F75" w:themeColor="accent1"/>
              </w:rPr>
            </w:pPr>
          </w:p>
        </w:tc>
      </w:tr>
    </w:tbl>
    <w:p w14:paraId="28A966AD" w14:textId="05D4D404"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0003E01" w14:textId="77777777" w:rsidTr="004F71E3">
        <w:trPr>
          <w:trHeight w:val="504"/>
        </w:trPr>
        <w:tc>
          <w:tcPr>
            <w:tcW w:w="1075" w:type="dxa"/>
          </w:tcPr>
          <w:p w14:paraId="7FA258FD" w14:textId="77777777" w:rsidR="006E6873" w:rsidRPr="007B0434" w:rsidRDefault="006E6873" w:rsidP="004F71E3">
            <w:pPr>
              <w:jc w:val="center"/>
              <w:rPr>
                <w:noProof/>
                <w:color w:val="024F75" w:themeColor="accent1"/>
              </w:rPr>
            </w:pPr>
          </w:p>
        </w:tc>
        <w:tc>
          <w:tcPr>
            <w:tcW w:w="7830" w:type="dxa"/>
          </w:tcPr>
          <w:p w14:paraId="123CCC89" w14:textId="687F0DCD" w:rsidR="006E6873" w:rsidRPr="007B0434" w:rsidRDefault="00C52D71" w:rsidP="004F71E3">
            <w:pPr>
              <w:jc w:val="center"/>
              <w:rPr>
                <w:color w:val="024F75" w:themeColor="accent1"/>
              </w:rPr>
            </w:pPr>
            <w:r w:rsidRPr="007B0434">
              <w:rPr>
                <w:noProof/>
                <w:color w:val="024F75" w:themeColor="accent1"/>
              </w:rPr>
              <w:drawing>
                <wp:inline distT="0" distB="0" distL="0" distR="0" wp14:anchorId="6D415FC4" wp14:editId="464655BC">
                  <wp:extent cx="4834890" cy="2719705"/>
                  <wp:effectExtent l="19050" t="19050" r="22860" b="23495"/>
                  <wp:docPr id="189" name="Picture 189" descr="screenshot of module 1 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17F6987" w14:textId="77777777" w:rsidR="006E6873" w:rsidRPr="007B0434" w:rsidRDefault="006E6873" w:rsidP="004F71E3">
            <w:pPr>
              <w:rPr>
                <w:color w:val="024F75" w:themeColor="accent1"/>
              </w:rPr>
            </w:pPr>
          </w:p>
        </w:tc>
      </w:tr>
      <w:tr w:rsidR="007B0434" w:rsidRPr="007B0434" w14:paraId="519BC380" w14:textId="77777777" w:rsidTr="004F71E3">
        <w:trPr>
          <w:trHeight w:val="504"/>
        </w:trPr>
        <w:tc>
          <w:tcPr>
            <w:tcW w:w="1075" w:type="dxa"/>
          </w:tcPr>
          <w:p w14:paraId="34577DA9"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B7C994F" w14:textId="77777777" w:rsidR="006E6873" w:rsidRPr="007B0434" w:rsidRDefault="006E6873" w:rsidP="004F71E3">
            <w:pPr>
              <w:jc w:val="center"/>
              <w:rPr>
                <w:noProof/>
                <w:color w:val="024F75" w:themeColor="accent1"/>
              </w:rPr>
            </w:pPr>
          </w:p>
        </w:tc>
        <w:tc>
          <w:tcPr>
            <w:tcW w:w="1080" w:type="dxa"/>
          </w:tcPr>
          <w:p w14:paraId="1612282B" w14:textId="77777777" w:rsidR="006E6873" w:rsidRPr="007B0434" w:rsidRDefault="006E6873" w:rsidP="004F71E3">
            <w:pPr>
              <w:rPr>
                <w:color w:val="024F75" w:themeColor="accent1"/>
              </w:rPr>
            </w:pPr>
          </w:p>
        </w:tc>
      </w:tr>
      <w:tr w:rsidR="007B0434" w:rsidRPr="007B0434" w14:paraId="288D3A70" w14:textId="77777777" w:rsidTr="004F71E3">
        <w:trPr>
          <w:trHeight w:val="504"/>
        </w:trPr>
        <w:tc>
          <w:tcPr>
            <w:tcW w:w="1075" w:type="dxa"/>
          </w:tcPr>
          <w:p w14:paraId="5FA7E31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6BF97D0" w14:textId="77777777" w:rsidR="006E6873" w:rsidRPr="007B0434" w:rsidRDefault="006E6873" w:rsidP="004F71E3">
            <w:pPr>
              <w:jc w:val="center"/>
              <w:rPr>
                <w:noProof/>
                <w:color w:val="024F75" w:themeColor="accent1"/>
              </w:rPr>
            </w:pPr>
          </w:p>
        </w:tc>
        <w:tc>
          <w:tcPr>
            <w:tcW w:w="1080" w:type="dxa"/>
          </w:tcPr>
          <w:p w14:paraId="3F2FD1B7" w14:textId="77777777" w:rsidR="006E6873" w:rsidRPr="007B0434" w:rsidRDefault="006E6873" w:rsidP="004F71E3">
            <w:pPr>
              <w:rPr>
                <w:color w:val="024F75" w:themeColor="accent1"/>
              </w:rPr>
            </w:pPr>
          </w:p>
        </w:tc>
      </w:tr>
      <w:tr w:rsidR="007B0434" w:rsidRPr="007B0434" w14:paraId="44311EB3" w14:textId="77777777" w:rsidTr="004F71E3">
        <w:trPr>
          <w:trHeight w:val="504"/>
        </w:trPr>
        <w:tc>
          <w:tcPr>
            <w:tcW w:w="1075" w:type="dxa"/>
          </w:tcPr>
          <w:p w14:paraId="4D07B62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BE4ADDF" w14:textId="77777777" w:rsidR="006E6873" w:rsidRPr="007B0434" w:rsidRDefault="006E6873" w:rsidP="004F71E3">
            <w:pPr>
              <w:jc w:val="center"/>
              <w:rPr>
                <w:noProof/>
                <w:color w:val="024F75" w:themeColor="accent1"/>
              </w:rPr>
            </w:pPr>
          </w:p>
        </w:tc>
        <w:tc>
          <w:tcPr>
            <w:tcW w:w="1080" w:type="dxa"/>
          </w:tcPr>
          <w:p w14:paraId="4EEF0F77" w14:textId="77777777" w:rsidR="006E6873" w:rsidRPr="007B0434" w:rsidRDefault="006E6873" w:rsidP="004F71E3">
            <w:pPr>
              <w:rPr>
                <w:color w:val="024F75" w:themeColor="accent1"/>
              </w:rPr>
            </w:pPr>
          </w:p>
        </w:tc>
      </w:tr>
      <w:tr w:rsidR="007B0434" w:rsidRPr="007B0434" w14:paraId="622081C9" w14:textId="77777777" w:rsidTr="004F71E3">
        <w:trPr>
          <w:trHeight w:val="504"/>
        </w:trPr>
        <w:tc>
          <w:tcPr>
            <w:tcW w:w="1075" w:type="dxa"/>
          </w:tcPr>
          <w:p w14:paraId="2B738408"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10479D04" w14:textId="77777777" w:rsidR="00603808" w:rsidRPr="007B0434" w:rsidRDefault="00603808" w:rsidP="004F71E3">
            <w:pPr>
              <w:jc w:val="center"/>
              <w:rPr>
                <w:noProof/>
                <w:color w:val="024F75" w:themeColor="accent1"/>
              </w:rPr>
            </w:pPr>
          </w:p>
          <w:p w14:paraId="099CF9EE" w14:textId="12D22A3E"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23AB3F1A" wp14:editId="592357A9">
                  <wp:extent cx="4834890" cy="2719705"/>
                  <wp:effectExtent l="19050" t="19050" r="22860" b="23495"/>
                  <wp:docPr id="191" name="Picture 191" descr="screenshot of module 1 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62CDCD3" w14:textId="77777777" w:rsidR="006E6873" w:rsidRPr="007B0434" w:rsidRDefault="006E6873" w:rsidP="004F71E3">
            <w:pPr>
              <w:rPr>
                <w:color w:val="024F75" w:themeColor="accent1"/>
              </w:rPr>
            </w:pPr>
          </w:p>
        </w:tc>
      </w:tr>
      <w:tr w:rsidR="007B0434" w:rsidRPr="007B0434" w14:paraId="039DFCD9" w14:textId="77777777" w:rsidTr="004F71E3">
        <w:trPr>
          <w:trHeight w:val="504"/>
        </w:trPr>
        <w:tc>
          <w:tcPr>
            <w:tcW w:w="1075" w:type="dxa"/>
          </w:tcPr>
          <w:p w14:paraId="141FF4E2"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902350E" w14:textId="77777777" w:rsidR="006E6873" w:rsidRPr="007B0434" w:rsidRDefault="006E6873" w:rsidP="004F71E3">
            <w:pPr>
              <w:jc w:val="center"/>
              <w:rPr>
                <w:noProof/>
                <w:color w:val="024F75" w:themeColor="accent1"/>
              </w:rPr>
            </w:pPr>
          </w:p>
        </w:tc>
        <w:tc>
          <w:tcPr>
            <w:tcW w:w="1080" w:type="dxa"/>
          </w:tcPr>
          <w:p w14:paraId="54BA2158" w14:textId="77777777" w:rsidR="006E6873" w:rsidRPr="007B0434" w:rsidRDefault="006E6873" w:rsidP="004F71E3">
            <w:pPr>
              <w:rPr>
                <w:color w:val="024F75" w:themeColor="accent1"/>
              </w:rPr>
            </w:pPr>
          </w:p>
        </w:tc>
      </w:tr>
      <w:tr w:rsidR="007B0434" w:rsidRPr="007B0434" w14:paraId="60E5429E" w14:textId="77777777" w:rsidTr="004F71E3">
        <w:trPr>
          <w:trHeight w:val="504"/>
        </w:trPr>
        <w:tc>
          <w:tcPr>
            <w:tcW w:w="1075" w:type="dxa"/>
          </w:tcPr>
          <w:p w14:paraId="5EF9B61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CCAB4F2" w14:textId="77777777" w:rsidR="006E6873" w:rsidRPr="007B0434" w:rsidRDefault="006E6873" w:rsidP="004F71E3">
            <w:pPr>
              <w:jc w:val="center"/>
              <w:rPr>
                <w:noProof/>
                <w:color w:val="024F75" w:themeColor="accent1"/>
              </w:rPr>
            </w:pPr>
          </w:p>
        </w:tc>
        <w:tc>
          <w:tcPr>
            <w:tcW w:w="1080" w:type="dxa"/>
          </w:tcPr>
          <w:p w14:paraId="778C6AAC" w14:textId="77777777" w:rsidR="006E6873" w:rsidRPr="007B0434" w:rsidRDefault="006E6873" w:rsidP="004F71E3">
            <w:pPr>
              <w:rPr>
                <w:color w:val="024F75" w:themeColor="accent1"/>
              </w:rPr>
            </w:pPr>
          </w:p>
        </w:tc>
      </w:tr>
      <w:tr w:rsidR="007B0434" w:rsidRPr="007B0434" w14:paraId="5777F1FA" w14:textId="77777777" w:rsidTr="004F71E3">
        <w:trPr>
          <w:trHeight w:val="504"/>
        </w:trPr>
        <w:tc>
          <w:tcPr>
            <w:tcW w:w="1075" w:type="dxa"/>
          </w:tcPr>
          <w:p w14:paraId="5639843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792CDA8" w14:textId="77777777" w:rsidR="006E6873" w:rsidRPr="007B0434" w:rsidRDefault="006E6873" w:rsidP="004F71E3">
            <w:pPr>
              <w:jc w:val="center"/>
              <w:rPr>
                <w:noProof/>
                <w:color w:val="024F75" w:themeColor="accent1"/>
              </w:rPr>
            </w:pPr>
          </w:p>
        </w:tc>
        <w:tc>
          <w:tcPr>
            <w:tcW w:w="1080" w:type="dxa"/>
          </w:tcPr>
          <w:p w14:paraId="55E89A65" w14:textId="77777777" w:rsidR="006E6873" w:rsidRPr="007B0434" w:rsidRDefault="006E6873" w:rsidP="004F71E3">
            <w:pPr>
              <w:rPr>
                <w:color w:val="024F75" w:themeColor="accent1"/>
              </w:rPr>
            </w:pPr>
          </w:p>
        </w:tc>
      </w:tr>
    </w:tbl>
    <w:p w14:paraId="50D656C6" w14:textId="49CBC20C"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4F58164" w14:textId="77777777" w:rsidTr="004F71E3">
        <w:trPr>
          <w:trHeight w:val="504"/>
        </w:trPr>
        <w:tc>
          <w:tcPr>
            <w:tcW w:w="1075" w:type="dxa"/>
          </w:tcPr>
          <w:p w14:paraId="15656E5A" w14:textId="77777777" w:rsidR="006E6873" w:rsidRPr="007B0434" w:rsidRDefault="006E6873" w:rsidP="004F71E3">
            <w:pPr>
              <w:jc w:val="center"/>
              <w:rPr>
                <w:noProof/>
                <w:color w:val="024F75" w:themeColor="accent1"/>
              </w:rPr>
            </w:pPr>
          </w:p>
        </w:tc>
        <w:tc>
          <w:tcPr>
            <w:tcW w:w="7830" w:type="dxa"/>
          </w:tcPr>
          <w:p w14:paraId="6F472E69" w14:textId="66F52957" w:rsidR="006E6873" w:rsidRPr="007B0434" w:rsidRDefault="00C52D71" w:rsidP="004F71E3">
            <w:pPr>
              <w:jc w:val="center"/>
              <w:rPr>
                <w:color w:val="024F75" w:themeColor="accent1"/>
              </w:rPr>
            </w:pPr>
            <w:r w:rsidRPr="007B0434">
              <w:rPr>
                <w:noProof/>
                <w:color w:val="024F75" w:themeColor="accent1"/>
              </w:rPr>
              <w:drawing>
                <wp:inline distT="0" distB="0" distL="0" distR="0" wp14:anchorId="663FD69B" wp14:editId="32659E69">
                  <wp:extent cx="4834890" cy="2719705"/>
                  <wp:effectExtent l="19050" t="19050" r="22860" b="23495"/>
                  <wp:docPr id="192" name="Picture 192" descr="screenshot of module 1 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8CC696F" w14:textId="77777777" w:rsidR="006E6873" w:rsidRPr="007B0434" w:rsidRDefault="006E6873" w:rsidP="004F71E3">
            <w:pPr>
              <w:rPr>
                <w:color w:val="024F75" w:themeColor="accent1"/>
              </w:rPr>
            </w:pPr>
          </w:p>
        </w:tc>
      </w:tr>
      <w:tr w:rsidR="007B0434" w:rsidRPr="007B0434" w14:paraId="7D1CE776" w14:textId="77777777" w:rsidTr="004F71E3">
        <w:trPr>
          <w:trHeight w:val="504"/>
        </w:trPr>
        <w:tc>
          <w:tcPr>
            <w:tcW w:w="1075" w:type="dxa"/>
          </w:tcPr>
          <w:p w14:paraId="0971D0C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E62B75B" w14:textId="77777777" w:rsidR="006E6873" w:rsidRPr="007B0434" w:rsidRDefault="006E6873" w:rsidP="004F71E3">
            <w:pPr>
              <w:jc w:val="center"/>
              <w:rPr>
                <w:noProof/>
                <w:color w:val="024F75" w:themeColor="accent1"/>
              </w:rPr>
            </w:pPr>
          </w:p>
        </w:tc>
        <w:tc>
          <w:tcPr>
            <w:tcW w:w="1080" w:type="dxa"/>
          </w:tcPr>
          <w:p w14:paraId="5C211B30" w14:textId="77777777" w:rsidR="006E6873" w:rsidRPr="007B0434" w:rsidRDefault="006E6873" w:rsidP="004F71E3">
            <w:pPr>
              <w:rPr>
                <w:color w:val="024F75" w:themeColor="accent1"/>
              </w:rPr>
            </w:pPr>
          </w:p>
        </w:tc>
      </w:tr>
      <w:tr w:rsidR="007B0434" w:rsidRPr="007B0434" w14:paraId="6035F889" w14:textId="77777777" w:rsidTr="004F71E3">
        <w:trPr>
          <w:trHeight w:val="504"/>
        </w:trPr>
        <w:tc>
          <w:tcPr>
            <w:tcW w:w="1075" w:type="dxa"/>
          </w:tcPr>
          <w:p w14:paraId="58E890B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D042686" w14:textId="77777777" w:rsidR="006E6873" w:rsidRPr="007B0434" w:rsidRDefault="006E6873" w:rsidP="004F71E3">
            <w:pPr>
              <w:jc w:val="center"/>
              <w:rPr>
                <w:noProof/>
                <w:color w:val="024F75" w:themeColor="accent1"/>
              </w:rPr>
            </w:pPr>
          </w:p>
        </w:tc>
        <w:tc>
          <w:tcPr>
            <w:tcW w:w="1080" w:type="dxa"/>
          </w:tcPr>
          <w:p w14:paraId="5346DA6A" w14:textId="77777777" w:rsidR="006E6873" w:rsidRPr="007B0434" w:rsidRDefault="006E6873" w:rsidP="004F71E3">
            <w:pPr>
              <w:rPr>
                <w:color w:val="024F75" w:themeColor="accent1"/>
              </w:rPr>
            </w:pPr>
          </w:p>
        </w:tc>
      </w:tr>
      <w:tr w:rsidR="007B0434" w:rsidRPr="007B0434" w14:paraId="34541E8B" w14:textId="77777777" w:rsidTr="004F71E3">
        <w:trPr>
          <w:trHeight w:val="504"/>
        </w:trPr>
        <w:tc>
          <w:tcPr>
            <w:tcW w:w="1075" w:type="dxa"/>
          </w:tcPr>
          <w:p w14:paraId="118C8C6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7F3A6E2" w14:textId="77777777" w:rsidR="006E6873" w:rsidRPr="007B0434" w:rsidRDefault="006E6873" w:rsidP="004F71E3">
            <w:pPr>
              <w:jc w:val="center"/>
              <w:rPr>
                <w:noProof/>
                <w:color w:val="024F75" w:themeColor="accent1"/>
              </w:rPr>
            </w:pPr>
          </w:p>
        </w:tc>
        <w:tc>
          <w:tcPr>
            <w:tcW w:w="1080" w:type="dxa"/>
          </w:tcPr>
          <w:p w14:paraId="395606EA" w14:textId="77777777" w:rsidR="006E6873" w:rsidRPr="007B0434" w:rsidRDefault="006E6873" w:rsidP="004F71E3">
            <w:pPr>
              <w:rPr>
                <w:color w:val="024F75" w:themeColor="accent1"/>
              </w:rPr>
            </w:pPr>
          </w:p>
        </w:tc>
      </w:tr>
      <w:tr w:rsidR="007B0434" w:rsidRPr="007B0434" w14:paraId="065BD6E8" w14:textId="77777777" w:rsidTr="004F71E3">
        <w:trPr>
          <w:trHeight w:val="504"/>
        </w:trPr>
        <w:tc>
          <w:tcPr>
            <w:tcW w:w="1075" w:type="dxa"/>
          </w:tcPr>
          <w:p w14:paraId="1A2484AE"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32E637D5" w14:textId="77777777" w:rsidR="00603808" w:rsidRPr="007B0434" w:rsidRDefault="00603808" w:rsidP="004F71E3">
            <w:pPr>
              <w:jc w:val="center"/>
              <w:rPr>
                <w:noProof/>
                <w:color w:val="024F75" w:themeColor="accent1"/>
              </w:rPr>
            </w:pPr>
          </w:p>
          <w:p w14:paraId="0602B3F2" w14:textId="54A8DAB5"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6CDB369B" wp14:editId="0A1CEF69">
                  <wp:extent cx="4834890" cy="2719705"/>
                  <wp:effectExtent l="19050" t="19050" r="22860" b="23495"/>
                  <wp:docPr id="193" name="Picture 193" descr="screenshot of module 1 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0BE0F40" w14:textId="77777777" w:rsidR="006E6873" w:rsidRPr="007B0434" w:rsidRDefault="006E6873" w:rsidP="004F71E3">
            <w:pPr>
              <w:rPr>
                <w:color w:val="024F75" w:themeColor="accent1"/>
              </w:rPr>
            </w:pPr>
          </w:p>
        </w:tc>
      </w:tr>
      <w:tr w:rsidR="007B0434" w:rsidRPr="007B0434" w14:paraId="71EAB587" w14:textId="77777777" w:rsidTr="004F71E3">
        <w:trPr>
          <w:trHeight w:val="504"/>
        </w:trPr>
        <w:tc>
          <w:tcPr>
            <w:tcW w:w="1075" w:type="dxa"/>
          </w:tcPr>
          <w:p w14:paraId="0C502ECB"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B1FD12C" w14:textId="77777777" w:rsidR="006E6873" w:rsidRPr="007B0434" w:rsidRDefault="006E6873" w:rsidP="004F71E3">
            <w:pPr>
              <w:jc w:val="center"/>
              <w:rPr>
                <w:noProof/>
                <w:color w:val="024F75" w:themeColor="accent1"/>
              </w:rPr>
            </w:pPr>
          </w:p>
        </w:tc>
        <w:tc>
          <w:tcPr>
            <w:tcW w:w="1080" w:type="dxa"/>
          </w:tcPr>
          <w:p w14:paraId="0EA8845E" w14:textId="77777777" w:rsidR="006E6873" w:rsidRPr="007B0434" w:rsidRDefault="006E6873" w:rsidP="004F71E3">
            <w:pPr>
              <w:rPr>
                <w:color w:val="024F75" w:themeColor="accent1"/>
              </w:rPr>
            </w:pPr>
          </w:p>
        </w:tc>
      </w:tr>
      <w:tr w:rsidR="007B0434" w:rsidRPr="007B0434" w14:paraId="27F67641" w14:textId="77777777" w:rsidTr="004F71E3">
        <w:trPr>
          <w:trHeight w:val="504"/>
        </w:trPr>
        <w:tc>
          <w:tcPr>
            <w:tcW w:w="1075" w:type="dxa"/>
          </w:tcPr>
          <w:p w14:paraId="544302C3"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9CDE375" w14:textId="77777777" w:rsidR="006E6873" w:rsidRPr="007B0434" w:rsidRDefault="006E6873" w:rsidP="004F71E3">
            <w:pPr>
              <w:jc w:val="center"/>
              <w:rPr>
                <w:noProof/>
                <w:color w:val="024F75" w:themeColor="accent1"/>
              </w:rPr>
            </w:pPr>
          </w:p>
        </w:tc>
        <w:tc>
          <w:tcPr>
            <w:tcW w:w="1080" w:type="dxa"/>
          </w:tcPr>
          <w:p w14:paraId="5A9BD991" w14:textId="77777777" w:rsidR="006E6873" w:rsidRPr="007B0434" w:rsidRDefault="006E6873" w:rsidP="004F71E3">
            <w:pPr>
              <w:rPr>
                <w:color w:val="024F75" w:themeColor="accent1"/>
              </w:rPr>
            </w:pPr>
          </w:p>
        </w:tc>
      </w:tr>
      <w:tr w:rsidR="007B0434" w:rsidRPr="007B0434" w14:paraId="1E439432" w14:textId="77777777" w:rsidTr="004F71E3">
        <w:trPr>
          <w:trHeight w:val="504"/>
        </w:trPr>
        <w:tc>
          <w:tcPr>
            <w:tcW w:w="1075" w:type="dxa"/>
          </w:tcPr>
          <w:p w14:paraId="352368A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A722AEE" w14:textId="77777777" w:rsidR="006E6873" w:rsidRPr="007B0434" w:rsidRDefault="006E6873" w:rsidP="004F71E3">
            <w:pPr>
              <w:jc w:val="center"/>
              <w:rPr>
                <w:noProof/>
                <w:color w:val="024F75" w:themeColor="accent1"/>
              </w:rPr>
            </w:pPr>
          </w:p>
        </w:tc>
        <w:tc>
          <w:tcPr>
            <w:tcW w:w="1080" w:type="dxa"/>
          </w:tcPr>
          <w:p w14:paraId="78E5ADA5" w14:textId="77777777" w:rsidR="006E6873" w:rsidRPr="007B0434" w:rsidRDefault="006E6873" w:rsidP="004F71E3">
            <w:pPr>
              <w:rPr>
                <w:color w:val="024F75" w:themeColor="accent1"/>
              </w:rPr>
            </w:pPr>
          </w:p>
        </w:tc>
      </w:tr>
    </w:tbl>
    <w:p w14:paraId="28E01137" w14:textId="37013011"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DB2C4DD" w14:textId="77777777" w:rsidTr="004F71E3">
        <w:trPr>
          <w:trHeight w:val="504"/>
        </w:trPr>
        <w:tc>
          <w:tcPr>
            <w:tcW w:w="1075" w:type="dxa"/>
          </w:tcPr>
          <w:p w14:paraId="6658DA51" w14:textId="77777777" w:rsidR="006E6873" w:rsidRPr="007B0434" w:rsidRDefault="006E6873" w:rsidP="004F71E3">
            <w:pPr>
              <w:jc w:val="center"/>
              <w:rPr>
                <w:noProof/>
                <w:color w:val="024F75" w:themeColor="accent1"/>
              </w:rPr>
            </w:pPr>
          </w:p>
        </w:tc>
        <w:tc>
          <w:tcPr>
            <w:tcW w:w="7830" w:type="dxa"/>
          </w:tcPr>
          <w:p w14:paraId="79BC3BED" w14:textId="11B79054" w:rsidR="006E6873" w:rsidRPr="007B0434" w:rsidRDefault="00C52D71" w:rsidP="004F71E3">
            <w:pPr>
              <w:jc w:val="center"/>
              <w:rPr>
                <w:color w:val="024F75" w:themeColor="accent1"/>
              </w:rPr>
            </w:pPr>
            <w:r w:rsidRPr="007B0434">
              <w:rPr>
                <w:noProof/>
                <w:color w:val="024F75" w:themeColor="accent1"/>
              </w:rPr>
              <w:drawing>
                <wp:inline distT="0" distB="0" distL="0" distR="0" wp14:anchorId="4A28975E" wp14:editId="50D301C1">
                  <wp:extent cx="4834890" cy="2719705"/>
                  <wp:effectExtent l="19050" t="19050" r="22860" b="23495"/>
                  <wp:docPr id="196" name="Picture 196" descr="screenshot of module 1 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553DF85" w14:textId="77777777" w:rsidR="006E6873" w:rsidRPr="007B0434" w:rsidRDefault="006E6873" w:rsidP="004F71E3">
            <w:pPr>
              <w:rPr>
                <w:color w:val="024F75" w:themeColor="accent1"/>
              </w:rPr>
            </w:pPr>
          </w:p>
        </w:tc>
      </w:tr>
      <w:tr w:rsidR="007B0434" w:rsidRPr="007B0434" w14:paraId="7B42975B" w14:textId="77777777" w:rsidTr="004F71E3">
        <w:trPr>
          <w:trHeight w:val="504"/>
        </w:trPr>
        <w:tc>
          <w:tcPr>
            <w:tcW w:w="1075" w:type="dxa"/>
          </w:tcPr>
          <w:p w14:paraId="0E371A12"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2EFD876" w14:textId="77777777" w:rsidR="006E6873" w:rsidRPr="007B0434" w:rsidRDefault="006E6873" w:rsidP="004F71E3">
            <w:pPr>
              <w:jc w:val="center"/>
              <w:rPr>
                <w:noProof/>
                <w:color w:val="024F75" w:themeColor="accent1"/>
              </w:rPr>
            </w:pPr>
          </w:p>
        </w:tc>
        <w:tc>
          <w:tcPr>
            <w:tcW w:w="1080" w:type="dxa"/>
          </w:tcPr>
          <w:p w14:paraId="76502259" w14:textId="77777777" w:rsidR="006E6873" w:rsidRPr="007B0434" w:rsidRDefault="006E6873" w:rsidP="004F71E3">
            <w:pPr>
              <w:rPr>
                <w:color w:val="024F75" w:themeColor="accent1"/>
              </w:rPr>
            </w:pPr>
          </w:p>
        </w:tc>
      </w:tr>
      <w:tr w:rsidR="007B0434" w:rsidRPr="007B0434" w14:paraId="02E59BA9" w14:textId="77777777" w:rsidTr="004F71E3">
        <w:trPr>
          <w:trHeight w:val="504"/>
        </w:trPr>
        <w:tc>
          <w:tcPr>
            <w:tcW w:w="1075" w:type="dxa"/>
          </w:tcPr>
          <w:p w14:paraId="44B574F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0553221" w14:textId="77777777" w:rsidR="006E6873" w:rsidRPr="007B0434" w:rsidRDefault="006E6873" w:rsidP="004F71E3">
            <w:pPr>
              <w:jc w:val="center"/>
              <w:rPr>
                <w:noProof/>
                <w:color w:val="024F75" w:themeColor="accent1"/>
              </w:rPr>
            </w:pPr>
          </w:p>
        </w:tc>
        <w:tc>
          <w:tcPr>
            <w:tcW w:w="1080" w:type="dxa"/>
          </w:tcPr>
          <w:p w14:paraId="5F70BBE8" w14:textId="77777777" w:rsidR="006E6873" w:rsidRPr="007B0434" w:rsidRDefault="006E6873" w:rsidP="004F71E3">
            <w:pPr>
              <w:rPr>
                <w:color w:val="024F75" w:themeColor="accent1"/>
              </w:rPr>
            </w:pPr>
          </w:p>
        </w:tc>
      </w:tr>
      <w:tr w:rsidR="007B0434" w:rsidRPr="007B0434" w14:paraId="7775D2D1" w14:textId="77777777" w:rsidTr="004F71E3">
        <w:trPr>
          <w:trHeight w:val="504"/>
        </w:trPr>
        <w:tc>
          <w:tcPr>
            <w:tcW w:w="1075" w:type="dxa"/>
          </w:tcPr>
          <w:p w14:paraId="3D91653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DE5632D" w14:textId="77777777" w:rsidR="006E6873" w:rsidRPr="007B0434" w:rsidRDefault="006E6873" w:rsidP="004F71E3">
            <w:pPr>
              <w:jc w:val="center"/>
              <w:rPr>
                <w:noProof/>
                <w:color w:val="024F75" w:themeColor="accent1"/>
              </w:rPr>
            </w:pPr>
          </w:p>
        </w:tc>
        <w:tc>
          <w:tcPr>
            <w:tcW w:w="1080" w:type="dxa"/>
          </w:tcPr>
          <w:p w14:paraId="341A7E8E" w14:textId="77777777" w:rsidR="006E6873" w:rsidRPr="007B0434" w:rsidRDefault="006E6873" w:rsidP="004F71E3">
            <w:pPr>
              <w:rPr>
                <w:color w:val="024F75" w:themeColor="accent1"/>
              </w:rPr>
            </w:pPr>
          </w:p>
        </w:tc>
      </w:tr>
      <w:tr w:rsidR="007B0434" w:rsidRPr="007B0434" w14:paraId="435508FA" w14:textId="77777777" w:rsidTr="004F71E3">
        <w:trPr>
          <w:trHeight w:val="504"/>
        </w:trPr>
        <w:tc>
          <w:tcPr>
            <w:tcW w:w="1075" w:type="dxa"/>
          </w:tcPr>
          <w:p w14:paraId="7E2595D5"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54DE0181" w14:textId="77777777" w:rsidR="00603808" w:rsidRPr="007B0434" w:rsidRDefault="00603808" w:rsidP="004F71E3">
            <w:pPr>
              <w:jc w:val="center"/>
              <w:rPr>
                <w:noProof/>
                <w:color w:val="024F75" w:themeColor="accent1"/>
              </w:rPr>
            </w:pPr>
          </w:p>
          <w:p w14:paraId="02F1FA9A" w14:textId="48C48129"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359BDA16" wp14:editId="3CD63282">
                  <wp:extent cx="4834890" cy="2719705"/>
                  <wp:effectExtent l="19050" t="19050" r="22860" b="23495"/>
                  <wp:docPr id="197" name="Picture 197" descr="screenshot of module 1 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827A0EB" w14:textId="77777777" w:rsidR="006E6873" w:rsidRPr="007B0434" w:rsidRDefault="006E6873" w:rsidP="004F71E3">
            <w:pPr>
              <w:rPr>
                <w:color w:val="024F75" w:themeColor="accent1"/>
              </w:rPr>
            </w:pPr>
          </w:p>
        </w:tc>
      </w:tr>
      <w:tr w:rsidR="007B0434" w:rsidRPr="007B0434" w14:paraId="3E8E9EE2" w14:textId="77777777" w:rsidTr="004F71E3">
        <w:trPr>
          <w:trHeight w:val="504"/>
        </w:trPr>
        <w:tc>
          <w:tcPr>
            <w:tcW w:w="1075" w:type="dxa"/>
          </w:tcPr>
          <w:p w14:paraId="304632B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0156749" w14:textId="77777777" w:rsidR="006E6873" w:rsidRPr="007B0434" w:rsidRDefault="006E6873" w:rsidP="004F71E3">
            <w:pPr>
              <w:jc w:val="center"/>
              <w:rPr>
                <w:noProof/>
                <w:color w:val="024F75" w:themeColor="accent1"/>
              </w:rPr>
            </w:pPr>
          </w:p>
        </w:tc>
        <w:tc>
          <w:tcPr>
            <w:tcW w:w="1080" w:type="dxa"/>
          </w:tcPr>
          <w:p w14:paraId="20282135" w14:textId="77777777" w:rsidR="006E6873" w:rsidRPr="007B0434" w:rsidRDefault="006E6873" w:rsidP="004F71E3">
            <w:pPr>
              <w:rPr>
                <w:color w:val="024F75" w:themeColor="accent1"/>
              </w:rPr>
            </w:pPr>
          </w:p>
        </w:tc>
      </w:tr>
      <w:tr w:rsidR="007B0434" w:rsidRPr="007B0434" w14:paraId="36D8A8D9" w14:textId="77777777" w:rsidTr="004F71E3">
        <w:trPr>
          <w:trHeight w:val="504"/>
        </w:trPr>
        <w:tc>
          <w:tcPr>
            <w:tcW w:w="1075" w:type="dxa"/>
          </w:tcPr>
          <w:p w14:paraId="0072198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449DFDB" w14:textId="77777777" w:rsidR="006E6873" w:rsidRPr="007B0434" w:rsidRDefault="006E6873" w:rsidP="004F71E3">
            <w:pPr>
              <w:jc w:val="center"/>
              <w:rPr>
                <w:noProof/>
                <w:color w:val="024F75" w:themeColor="accent1"/>
              </w:rPr>
            </w:pPr>
          </w:p>
        </w:tc>
        <w:tc>
          <w:tcPr>
            <w:tcW w:w="1080" w:type="dxa"/>
          </w:tcPr>
          <w:p w14:paraId="111D948D" w14:textId="77777777" w:rsidR="006E6873" w:rsidRPr="007B0434" w:rsidRDefault="006E6873" w:rsidP="004F71E3">
            <w:pPr>
              <w:rPr>
                <w:color w:val="024F75" w:themeColor="accent1"/>
              </w:rPr>
            </w:pPr>
          </w:p>
        </w:tc>
      </w:tr>
      <w:tr w:rsidR="007B0434" w:rsidRPr="007B0434" w14:paraId="21BB14E9" w14:textId="77777777" w:rsidTr="004F71E3">
        <w:trPr>
          <w:trHeight w:val="504"/>
        </w:trPr>
        <w:tc>
          <w:tcPr>
            <w:tcW w:w="1075" w:type="dxa"/>
          </w:tcPr>
          <w:p w14:paraId="30D250D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F73BBD2" w14:textId="77777777" w:rsidR="006E6873" w:rsidRPr="007B0434" w:rsidRDefault="006E6873" w:rsidP="004F71E3">
            <w:pPr>
              <w:jc w:val="center"/>
              <w:rPr>
                <w:noProof/>
                <w:color w:val="024F75" w:themeColor="accent1"/>
              </w:rPr>
            </w:pPr>
          </w:p>
        </w:tc>
        <w:tc>
          <w:tcPr>
            <w:tcW w:w="1080" w:type="dxa"/>
          </w:tcPr>
          <w:p w14:paraId="65F922DB" w14:textId="77777777" w:rsidR="006E6873" w:rsidRPr="007B0434" w:rsidRDefault="006E6873" w:rsidP="004F71E3">
            <w:pPr>
              <w:rPr>
                <w:color w:val="024F75" w:themeColor="accent1"/>
              </w:rPr>
            </w:pPr>
          </w:p>
        </w:tc>
      </w:tr>
    </w:tbl>
    <w:p w14:paraId="439DC1C9" w14:textId="16200C0C"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E0387F0" w14:textId="77777777" w:rsidTr="004F71E3">
        <w:trPr>
          <w:trHeight w:val="504"/>
        </w:trPr>
        <w:tc>
          <w:tcPr>
            <w:tcW w:w="1075" w:type="dxa"/>
          </w:tcPr>
          <w:p w14:paraId="0B7AF612" w14:textId="77777777" w:rsidR="006E6873" w:rsidRPr="007B0434" w:rsidRDefault="006E6873" w:rsidP="004F71E3">
            <w:pPr>
              <w:jc w:val="center"/>
              <w:rPr>
                <w:noProof/>
                <w:color w:val="024F75" w:themeColor="accent1"/>
              </w:rPr>
            </w:pPr>
          </w:p>
        </w:tc>
        <w:tc>
          <w:tcPr>
            <w:tcW w:w="7830" w:type="dxa"/>
          </w:tcPr>
          <w:p w14:paraId="073EDAAF" w14:textId="4EDAED06" w:rsidR="006E6873" w:rsidRPr="007B0434" w:rsidRDefault="00C52D71" w:rsidP="004F71E3">
            <w:pPr>
              <w:jc w:val="center"/>
              <w:rPr>
                <w:color w:val="024F75" w:themeColor="accent1"/>
              </w:rPr>
            </w:pPr>
            <w:r w:rsidRPr="007B0434">
              <w:rPr>
                <w:noProof/>
                <w:color w:val="024F75" w:themeColor="accent1"/>
              </w:rPr>
              <w:drawing>
                <wp:inline distT="0" distB="0" distL="0" distR="0" wp14:anchorId="3FC3D5CC" wp14:editId="0BCEA9DC">
                  <wp:extent cx="4834890" cy="2719705"/>
                  <wp:effectExtent l="19050" t="19050" r="22860" b="23495"/>
                  <wp:docPr id="198" name="Picture 198" descr="screenshot of module 1 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1582802" w14:textId="77777777" w:rsidR="006E6873" w:rsidRPr="007B0434" w:rsidRDefault="006E6873" w:rsidP="004F71E3">
            <w:pPr>
              <w:rPr>
                <w:color w:val="024F75" w:themeColor="accent1"/>
              </w:rPr>
            </w:pPr>
          </w:p>
        </w:tc>
      </w:tr>
      <w:tr w:rsidR="007B0434" w:rsidRPr="007B0434" w14:paraId="7BBA1A32" w14:textId="77777777" w:rsidTr="004F71E3">
        <w:trPr>
          <w:trHeight w:val="504"/>
        </w:trPr>
        <w:tc>
          <w:tcPr>
            <w:tcW w:w="1075" w:type="dxa"/>
          </w:tcPr>
          <w:p w14:paraId="6882F503"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02FE6F33" w14:textId="77777777" w:rsidR="006E6873" w:rsidRPr="007B0434" w:rsidRDefault="006E6873" w:rsidP="004F71E3">
            <w:pPr>
              <w:jc w:val="center"/>
              <w:rPr>
                <w:noProof/>
                <w:color w:val="024F75" w:themeColor="accent1"/>
              </w:rPr>
            </w:pPr>
          </w:p>
        </w:tc>
        <w:tc>
          <w:tcPr>
            <w:tcW w:w="1080" w:type="dxa"/>
          </w:tcPr>
          <w:p w14:paraId="75FCBBB6" w14:textId="77777777" w:rsidR="006E6873" w:rsidRPr="007B0434" w:rsidRDefault="006E6873" w:rsidP="004F71E3">
            <w:pPr>
              <w:rPr>
                <w:color w:val="024F75" w:themeColor="accent1"/>
              </w:rPr>
            </w:pPr>
          </w:p>
        </w:tc>
      </w:tr>
      <w:tr w:rsidR="007B0434" w:rsidRPr="007B0434" w14:paraId="1567E136" w14:textId="77777777" w:rsidTr="004F71E3">
        <w:trPr>
          <w:trHeight w:val="504"/>
        </w:trPr>
        <w:tc>
          <w:tcPr>
            <w:tcW w:w="1075" w:type="dxa"/>
          </w:tcPr>
          <w:p w14:paraId="2D8BE24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A74B035" w14:textId="77777777" w:rsidR="006E6873" w:rsidRPr="007B0434" w:rsidRDefault="006E6873" w:rsidP="004F71E3">
            <w:pPr>
              <w:jc w:val="center"/>
              <w:rPr>
                <w:noProof/>
                <w:color w:val="024F75" w:themeColor="accent1"/>
              </w:rPr>
            </w:pPr>
          </w:p>
        </w:tc>
        <w:tc>
          <w:tcPr>
            <w:tcW w:w="1080" w:type="dxa"/>
          </w:tcPr>
          <w:p w14:paraId="1998C91B" w14:textId="77777777" w:rsidR="006E6873" w:rsidRPr="007B0434" w:rsidRDefault="006E6873" w:rsidP="004F71E3">
            <w:pPr>
              <w:rPr>
                <w:color w:val="024F75" w:themeColor="accent1"/>
              </w:rPr>
            </w:pPr>
          </w:p>
        </w:tc>
      </w:tr>
      <w:tr w:rsidR="007B0434" w:rsidRPr="007B0434" w14:paraId="5E29A9BA" w14:textId="77777777" w:rsidTr="004F71E3">
        <w:trPr>
          <w:trHeight w:val="504"/>
        </w:trPr>
        <w:tc>
          <w:tcPr>
            <w:tcW w:w="1075" w:type="dxa"/>
          </w:tcPr>
          <w:p w14:paraId="4D37844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5DA38FC" w14:textId="77777777" w:rsidR="006E6873" w:rsidRPr="007B0434" w:rsidRDefault="006E6873" w:rsidP="004F71E3">
            <w:pPr>
              <w:jc w:val="center"/>
              <w:rPr>
                <w:noProof/>
                <w:color w:val="024F75" w:themeColor="accent1"/>
              </w:rPr>
            </w:pPr>
          </w:p>
        </w:tc>
        <w:tc>
          <w:tcPr>
            <w:tcW w:w="1080" w:type="dxa"/>
          </w:tcPr>
          <w:p w14:paraId="7FC9074A" w14:textId="77777777" w:rsidR="006E6873" w:rsidRPr="007B0434" w:rsidRDefault="006E6873" w:rsidP="004F71E3">
            <w:pPr>
              <w:rPr>
                <w:color w:val="024F75" w:themeColor="accent1"/>
              </w:rPr>
            </w:pPr>
          </w:p>
        </w:tc>
      </w:tr>
      <w:tr w:rsidR="007B0434" w:rsidRPr="007B0434" w14:paraId="45AA9C80" w14:textId="77777777" w:rsidTr="004F71E3">
        <w:trPr>
          <w:trHeight w:val="504"/>
        </w:trPr>
        <w:tc>
          <w:tcPr>
            <w:tcW w:w="1075" w:type="dxa"/>
          </w:tcPr>
          <w:p w14:paraId="7F612A8B"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05C95DC8" w14:textId="77777777" w:rsidR="00603808" w:rsidRPr="007B0434" w:rsidRDefault="00603808" w:rsidP="004F71E3">
            <w:pPr>
              <w:jc w:val="center"/>
              <w:rPr>
                <w:noProof/>
                <w:color w:val="024F75" w:themeColor="accent1"/>
              </w:rPr>
            </w:pPr>
          </w:p>
          <w:p w14:paraId="4DAA1EDD" w14:textId="17A6845B"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6A306176" wp14:editId="51E57E8B">
                  <wp:extent cx="4834890" cy="2719705"/>
                  <wp:effectExtent l="19050" t="19050" r="22860" b="23495"/>
                  <wp:docPr id="199" name="Picture 199" descr="screenshot of module 1 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26EF49B" w14:textId="77777777" w:rsidR="006E6873" w:rsidRPr="007B0434" w:rsidRDefault="006E6873" w:rsidP="004F71E3">
            <w:pPr>
              <w:rPr>
                <w:color w:val="024F75" w:themeColor="accent1"/>
              </w:rPr>
            </w:pPr>
          </w:p>
        </w:tc>
      </w:tr>
      <w:tr w:rsidR="007B0434" w:rsidRPr="007B0434" w14:paraId="4AB58090" w14:textId="77777777" w:rsidTr="004F71E3">
        <w:trPr>
          <w:trHeight w:val="504"/>
        </w:trPr>
        <w:tc>
          <w:tcPr>
            <w:tcW w:w="1075" w:type="dxa"/>
          </w:tcPr>
          <w:p w14:paraId="3D42AB33"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41AE8F0E" w14:textId="77777777" w:rsidR="006E6873" w:rsidRPr="007B0434" w:rsidRDefault="006E6873" w:rsidP="004F71E3">
            <w:pPr>
              <w:jc w:val="center"/>
              <w:rPr>
                <w:noProof/>
                <w:color w:val="024F75" w:themeColor="accent1"/>
              </w:rPr>
            </w:pPr>
          </w:p>
        </w:tc>
        <w:tc>
          <w:tcPr>
            <w:tcW w:w="1080" w:type="dxa"/>
          </w:tcPr>
          <w:p w14:paraId="60B2E985" w14:textId="77777777" w:rsidR="006E6873" w:rsidRPr="007B0434" w:rsidRDefault="006E6873" w:rsidP="004F71E3">
            <w:pPr>
              <w:rPr>
                <w:color w:val="024F75" w:themeColor="accent1"/>
              </w:rPr>
            </w:pPr>
          </w:p>
        </w:tc>
      </w:tr>
      <w:tr w:rsidR="007B0434" w:rsidRPr="007B0434" w14:paraId="4B1768EC" w14:textId="77777777" w:rsidTr="004F71E3">
        <w:trPr>
          <w:trHeight w:val="504"/>
        </w:trPr>
        <w:tc>
          <w:tcPr>
            <w:tcW w:w="1075" w:type="dxa"/>
          </w:tcPr>
          <w:p w14:paraId="3011E7B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9F2EAF6" w14:textId="77777777" w:rsidR="006E6873" w:rsidRPr="007B0434" w:rsidRDefault="006E6873" w:rsidP="004F71E3">
            <w:pPr>
              <w:jc w:val="center"/>
              <w:rPr>
                <w:noProof/>
                <w:color w:val="024F75" w:themeColor="accent1"/>
              </w:rPr>
            </w:pPr>
          </w:p>
        </w:tc>
        <w:tc>
          <w:tcPr>
            <w:tcW w:w="1080" w:type="dxa"/>
          </w:tcPr>
          <w:p w14:paraId="372CC1E6" w14:textId="77777777" w:rsidR="006E6873" w:rsidRPr="007B0434" w:rsidRDefault="006E6873" w:rsidP="004F71E3">
            <w:pPr>
              <w:rPr>
                <w:color w:val="024F75" w:themeColor="accent1"/>
              </w:rPr>
            </w:pPr>
          </w:p>
        </w:tc>
      </w:tr>
      <w:tr w:rsidR="007B0434" w:rsidRPr="007B0434" w14:paraId="6F22A84A" w14:textId="77777777" w:rsidTr="004F71E3">
        <w:trPr>
          <w:trHeight w:val="504"/>
        </w:trPr>
        <w:tc>
          <w:tcPr>
            <w:tcW w:w="1075" w:type="dxa"/>
          </w:tcPr>
          <w:p w14:paraId="5C2113C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C019927" w14:textId="77777777" w:rsidR="006E6873" w:rsidRPr="007B0434" w:rsidRDefault="006E6873" w:rsidP="004F71E3">
            <w:pPr>
              <w:jc w:val="center"/>
              <w:rPr>
                <w:noProof/>
                <w:color w:val="024F75" w:themeColor="accent1"/>
              </w:rPr>
            </w:pPr>
          </w:p>
        </w:tc>
        <w:tc>
          <w:tcPr>
            <w:tcW w:w="1080" w:type="dxa"/>
          </w:tcPr>
          <w:p w14:paraId="645D6CC5" w14:textId="77777777" w:rsidR="006E6873" w:rsidRPr="007B0434" w:rsidRDefault="006E6873" w:rsidP="004F71E3">
            <w:pPr>
              <w:rPr>
                <w:color w:val="024F75" w:themeColor="accent1"/>
              </w:rPr>
            </w:pPr>
          </w:p>
        </w:tc>
      </w:tr>
    </w:tbl>
    <w:p w14:paraId="667ADB89" w14:textId="77777777"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9AA265D" w14:textId="77777777" w:rsidTr="004F71E3">
        <w:trPr>
          <w:trHeight w:val="504"/>
        </w:trPr>
        <w:tc>
          <w:tcPr>
            <w:tcW w:w="1075" w:type="dxa"/>
          </w:tcPr>
          <w:p w14:paraId="5E83C899" w14:textId="77777777" w:rsidR="006E6873" w:rsidRPr="007B0434" w:rsidRDefault="006E6873" w:rsidP="004F71E3">
            <w:pPr>
              <w:jc w:val="center"/>
              <w:rPr>
                <w:noProof/>
                <w:color w:val="024F75" w:themeColor="accent1"/>
              </w:rPr>
            </w:pPr>
          </w:p>
        </w:tc>
        <w:tc>
          <w:tcPr>
            <w:tcW w:w="7830" w:type="dxa"/>
          </w:tcPr>
          <w:p w14:paraId="00B37EB6" w14:textId="64A3013C" w:rsidR="006E6873" w:rsidRPr="007B0434" w:rsidRDefault="00C52D71" w:rsidP="004F71E3">
            <w:pPr>
              <w:jc w:val="center"/>
              <w:rPr>
                <w:color w:val="024F75" w:themeColor="accent1"/>
              </w:rPr>
            </w:pPr>
            <w:r w:rsidRPr="007B0434">
              <w:rPr>
                <w:noProof/>
                <w:color w:val="024F75" w:themeColor="accent1"/>
              </w:rPr>
              <w:drawing>
                <wp:inline distT="0" distB="0" distL="0" distR="0" wp14:anchorId="5C7346FE" wp14:editId="5E443C50">
                  <wp:extent cx="4834890" cy="2719705"/>
                  <wp:effectExtent l="19050" t="19050" r="22860" b="23495"/>
                  <wp:docPr id="200" name="Picture 200" descr="screenshot of module 1 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110B987" w14:textId="77777777" w:rsidR="006E6873" w:rsidRPr="007B0434" w:rsidRDefault="006E6873" w:rsidP="004F71E3">
            <w:pPr>
              <w:rPr>
                <w:color w:val="024F75" w:themeColor="accent1"/>
              </w:rPr>
            </w:pPr>
          </w:p>
        </w:tc>
      </w:tr>
      <w:tr w:rsidR="007B0434" w:rsidRPr="007B0434" w14:paraId="30C082D4" w14:textId="77777777" w:rsidTr="004F71E3">
        <w:trPr>
          <w:trHeight w:val="504"/>
        </w:trPr>
        <w:tc>
          <w:tcPr>
            <w:tcW w:w="1075" w:type="dxa"/>
          </w:tcPr>
          <w:p w14:paraId="0F8EBD9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20B7E66" w14:textId="77777777" w:rsidR="006E6873" w:rsidRPr="007B0434" w:rsidRDefault="006E6873" w:rsidP="004F71E3">
            <w:pPr>
              <w:jc w:val="center"/>
              <w:rPr>
                <w:noProof/>
                <w:color w:val="024F75" w:themeColor="accent1"/>
              </w:rPr>
            </w:pPr>
          </w:p>
        </w:tc>
        <w:tc>
          <w:tcPr>
            <w:tcW w:w="1080" w:type="dxa"/>
          </w:tcPr>
          <w:p w14:paraId="3DFD12A1" w14:textId="77777777" w:rsidR="006E6873" w:rsidRPr="007B0434" w:rsidRDefault="006E6873" w:rsidP="004F71E3">
            <w:pPr>
              <w:rPr>
                <w:color w:val="024F75" w:themeColor="accent1"/>
              </w:rPr>
            </w:pPr>
          </w:p>
        </w:tc>
      </w:tr>
      <w:tr w:rsidR="007B0434" w:rsidRPr="007B0434" w14:paraId="72AD4FE5" w14:textId="77777777" w:rsidTr="004F71E3">
        <w:trPr>
          <w:trHeight w:val="504"/>
        </w:trPr>
        <w:tc>
          <w:tcPr>
            <w:tcW w:w="1075" w:type="dxa"/>
          </w:tcPr>
          <w:p w14:paraId="6467DEC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FDA3103" w14:textId="77777777" w:rsidR="006E6873" w:rsidRPr="007B0434" w:rsidRDefault="006E6873" w:rsidP="004F71E3">
            <w:pPr>
              <w:jc w:val="center"/>
              <w:rPr>
                <w:noProof/>
                <w:color w:val="024F75" w:themeColor="accent1"/>
              </w:rPr>
            </w:pPr>
          </w:p>
        </w:tc>
        <w:tc>
          <w:tcPr>
            <w:tcW w:w="1080" w:type="dxa"/>
          </w:tcPr>
          <w:p w14:paraId="70972D2F" w14:textId="77777777" w:rsidR="006E6873" w:rsidRPr="007B0434" w:rsidRDefault="006E6873" w:rsidP="004F71E3">
            <w:pPr>
              <w:rPr>
                <w:color w:val="024F75" w:themeColor="accent1"/>
              </w:rPr>
            </w:pPr>
          </w:p>
        </w:tc>
      </w:tr>
      <w:tr w:rsidR="007B0434" w:rsidRPr="007B0434" w14:paraId="3E4C8356" w14:textId="77777777" w:rsidTr="004F71E3">
        <w:trPr>
          <w:trHeight w:val="504"/>
        </w:trPr>
        <w:tc>
          <w:tcPr>
            <w:tcW w:w="1075" w:type="dxa"/>
          </w:tcPr>
          <w:p w14:paraId="7DDEECB7"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C2C114E" w14:textId="77777777" w:rsidR="006E6873" w:rsidRPr="007B0434" w:rsidRDefault="006E6873" w:rsidP="004F71E3">
            <w:pPr>
              <w:jc w:val="center"/>
              <w:rPr>
                <w:noProof/>
                <w:color w:val="024F75" w:themeColor="accent1"/>
              </w:rPr>
            </w:pPr>
          </w:p>
        </w:tc>
        <w:tc>
          <w:tcPr>
            <w:tcW w:w="1080" w:type="dxa"/>
          </w:tcPr>
          <w:p w14:paraId="71A0BBAB" w14:textId="77777777" w:rsidR="006E6873" w:rsidRPr="007B0434" w:rsidRDefault="006E6873" w:rsidP="004F71E3">
            <w:pPr>
              <w:rPr>
                <w:color w:val="024F75" w:themeColor="accent1"/>
              </w:rPr>
            </w:pPr>
          </w:p>
        </w:tc>
      </w:tr>
      <w:tr w:rsidR="007B0434" w:rsidRPr="007B0434" w14:paraId="05256BA0" w14:textId="77777777" w:rsidTr="004F71E3">
        <w:trPr>
          <w:trHeight w:val="504"/>
        </w:trPr>
        <w:tc>
          <w:tcPr>
            <w:tcW w:w="1075" w:type="dxa"/>
          </w:tcPr>
          <w:p w14:paraId="18574998"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659E5960" w14:textId="77777777" w:rsidR="00603808" w:rsidRPr="007B0434" w:rsidRDefault="00603808" w:rsidP="004F71E3">
            <w:pPr>
              <w:jc w:val="center"/>
              <w:rPr>
                <w:noProof/>
                <w:color w:val="024F75" w:themeColor="accent1"/>
              </w:rPr>
            </w:pPr>
          </w:p>
          <w:p w14:paraId="67AF0D67" w14:textId="60B545D0"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25441594" wp14:editId="26487B22">
                  <wp:extent cx="4834890" cy="2719705"/>
                  <wp:effectExtent l="19050" t="19050" r="22860" b="23495"/>
                  <wp:docPr id="201" name="Picture 201" descr="screenshot of module 1 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1A229AB" w14:textId="77777777" w:rsidR="006E6873" w:rsidRPr="007B0434" w:rsidRDefault="006E6873" w:rsidP="004F71E3">
            <w:pPr>
              <w:rPr>
                <w:color w:val="024F75" w:themeColor="accent1"/>
              </w:rPr>
            </w:pPr>
          </w:p>
        </w:tc>
      </w:tr>
      <w:tr w:rsidR="007B0434" w:rsidRPr="007B0434" w14:paraId="26F9FCF9" w14:textId="77777777" w:rsidTr="004F71E3">
        <w:trPr>
          <w:trHeight w:val="504"/>
        </w:trPr>
        <w:tc>
          <w:tcPr>
            <w:tcW w:w="1075" w:type="dxa"/>
          </w:tcPr>
          <w:p w14:paraId="079E9F30"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B4DA18B" w14:textId="77777777" w:rsidR="006E6873" w:rsidRPr="007B0434" w:rsidRDefault="006E6873" w:rsidP="004F71E3">
            <w:pPr>
              <w:jc w:val="center"/>
              <w:rPr>
                <w:noProof/>
                <w:color w:val="024F75" w:themeColor="accent1"/>
              </w:rPr>
            </w:pPr>
          </w:p>
        </w:tc>
        <w:tc>
          <w:tcPr>
            <w:tcW w:w="1080" w:type="dxa"/>
          </w:tcPr>
          <w:p w14:paraId="1C3B38AD" w14:textId="77777777" w:rsidR="006E6873" w:rsidRPr="007B0434" w:rsidRDefault="006E6873" w:rsidP="004F71E3">
            <w:pPr>
              <w:rPr>
                <w:color w:val="024F75" w:themeColor="accent1"/>
              </w:rPr>
            </w:pPr>
          </w:p>
        </w:tc>
      </w:tr>
      <w:tr w:rsidR="007B0434" w:rsidRPr="007B0434" w14:paraId="1C259857" w14:textId="77777777" w:rsidTr="004F71E3">
        <w:trPr>
          <w:trHeight w:val="504"/>
        </w:trPr>
        <w:tc>
          <w:tcPr>
            <w:tcW w:w="1075" w:type="dxa"/>
          </w:tcPr>
          <w:p w14:paraId="5F6A91CE"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6687244" w14:textId="77777777" w:rsidR="006E6873" w:rsidRPr="007B0434" w:rsidRDefault="006E6873" w:rsidP="004F71E3">
            <w:pPr>
              <w:jc w:val="center"/>
              <w:rPr>
                <w:noProof/>
                <w:color w:val="024F75" w:themeColor="accent1"/>
              </w:rPr>
            </w:pPr>
          </w:p>
        </w:tc>
        <w:tc>
          <w:tcPr>
            <w:tcW w:w="1080" w:type="dxa"/>
          </w:tcPr>
          <w:p w14:paraId="3FF459CB" w14:textId="77777777" w:rsidR="006E6873" w:rsidRPr="007B0434" w:rsidRDefault="006E6873" w:rsidP="004F71E3">
            <w:pPr>
              <w:rPr>
                <w:color w:val="024F75" w:themeColor="accent1"/>
              </w:rPr>
            </w:pPr>
          </w:p>
        </w:tc>
      </w:tr>
      <w:tr w:rsidR="007B0434" w:rsidRPr="007B0434" w14:paraId="2320A017" w14:textId="77777777" w:rsidTr="004F71E3">
        <w:trPr>
          <w:trHeight w:val="504"/>
        </w:trPr>
        <w:tc>
          <w:tcPr>
            <w:tcW w:w="1075" w:type="dxa"/>
          </w:tcPr>
          <w:p w14:paraId="6952020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A2541EE" w14:textId="77777777" w:rsidR="006E6873" w:rsidRPr="007B0434" w:rsidRDefault="006E6873" w:rsidP="004F71E3">
            <w:pPr>
              <w:jc w:val="center"/>
              <w:rPr>
                <w:noProof/>
                <w:color w:val="024F75" w:themeColor="accent1"/>
              </w:rPr>
            </w:pPr>
          </w:p>
        </w:tc>
        <w:tc>
          <w:tcPr>
            <w:tcW w:w="1080" w:type="dxa"/>
          </w:tcPr>
          <w:p w14:paraId="525F0A72" w14:textId="77777777" w:rsidR="006E6873" w:rsidRPr="007B0434" w:rsidRDefault="006E6873" w:rsidP="004F71E3">
            <w:pPr>
              <w:rPr>
                <w:color w:val="024F75" w:themeColor="accent1"/>
              </w:rPr>
            </w:pPr>
          </w:p>
        </w:tc>
      </w:tr>
    </w:tbl>
    <w:p w14:paraId="7A287E55" w14:textId="7E8375F7"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687B246" w14:textId="77777777" w:rsidTr="004F71E3">
        <w:trPr>
          <w:trHeight w:val="504"/>
        </w:trPr>
        <w:tc>
          <w:tcPr>
            <w:tcW w:w="1075" w:type="dxa"/>
          </w:tcPr>
          <w:p w14:paraId="0773E9A9" w14:textId="77777777" w:rsidR="006E6873" w:rsidRPr="007B0434" w:rsidRDefault="006E6873" w:rsidP="004F71E3">
            <w:pPr>
              <w:jc w:val="center"/>
              <w:rPr>
                <w:noProof/>
                <w:color w:val="024F75" w:themeColor="accent1"/>
              </w:rPr>
            </w:pPr>
          </w:p>
        </w:tc>
        <w:tc>
          <w:tcPr>
            <w:tcW w:w="7830" w:type="dxa"/>
          </w:tcPr>
          <w:p w14:paraId="04D7A62E" w14:textId="4EAE06E6" w:rsidR="006E6873" w:rsidRPr="007B0434" w:rsidRDefault="00C52D71" w:rsidP="004F71E3">
            <w:pPr>
              <w:jc w:val="center"/>
              <w:rPr>
                <w:color w:val="024F75" w:themeColor="accent1"/>
              </w:rPr>
            </w:pPr>
            <w:r w:rsidRPr="007B0434">
              <w:rPr>
                <w:noProof/>
                <w:color w:val="024F75" w:themeColor="accent1"/>
              </w:rPr>
              <w:drawing>
                <wp:inline distT="0" distB="0" distL="0" distR="0" wp14:anchorId="054B743C" wp14:editId="09E8F3BC">
                  <wp:extent cx="4834890" cy="2719705"/>
                  <wp:effectExtent l="19050" t="19050" r="22860" b="23495"/>
                  <wp:docPr id="202" name="Picture 202" descr="screenshot of module 1 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00EE583" w14:textId="77777777" w:rsidR="006E6873" w:rsidRPr="007B0434" w:rsidRDefault="006E6873" w:rsidP="004F71E3">
            <w:pPr>
              <w:rPr>
                <w:color w:val="024F75" w:themeColor="accent1"/>
              </w:rPr>
            </w:pPr>
          </w:p>
        </w:tc>
      </w:tr>
      <w:tr w:rsidR="007B0434" w:rsidRPr="007B0434" w14:paraId="5539F548" w14:textId="77777777" w:rsidTr="004F71E3">
        <w:trPr>
          <w:trHeight w:val="504"/>
        </w:trPr>
        <w:tc>
          <w:tcPr>
            <w:tcW w:w="1075" w:type="dxa"/>
          </w:tcPr>
          <w:p w14:paraId="0ECEFF8C"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62E68B7" w14:textId="77777777" w:rsidR="006E6873" w:rsidRPr="007B0434" w:rsidRDefault="006E6873" w:rsidP="004F71E3">
            <w:pPr>
              <w:jc w:val="center"/>
              <w:rPr>
                <w:noProof/>
                <w:color w:val="024F75" w:themeColor="accent1"/>
              </w:rPr>
            </w:pPr>
          </w:p>
        </w:tc>
        <w:tc>
          <w:tcPr>
            <w:tcW w:w="1080" w:type="dxa"/>
          </w:tcPr>
          <w:p w14:paraId="2D73F991" w14:textId="77777777" w:rsidR="006E6873" w:rsidRPr="007B0434" w:rsidRDefault="006E6873" w:rsidP="004F71E3">
            <w:pPr>
              <w:rPr>
                <w:color w:val="024F75" w:themeColor="accent1"/>
              </w:rPr>
            </w:pPr>
          </w:p>
        </w:tc>
      </w:tr>
      <w:tr w:rsidR="007B0434" w:rsidRPr="007B0434" w14:paraId="636709FC" w14:textId="77777777" w:rsidTr="004F71E3">
        <w:trPr>
          <w:trHeight w:val="504"/>
        </w:trPr>
        <w:tc>
          <w:tcPr>
            <w:tcW w:w="1075" w:type="dxa"/>
          </w:tcPr>
          <w:p w14:paraId="2B83C18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8A4CB08" w14:textId="77777777" w:rsidR="006E6873" w:rsidRPr="007B0434" w:rsidRDefault="006E6873" w:rsidP="004F71E3">
            <w:pPr>
              <w:jc w:val="center"/>
              <w:rPr>
                <w:noProof/>
                <w:color w:val="024F75" w:themeColor="accent1"/>
              </w:rPr>
            </w:pPr>
          </w:p>
        </w:tc>
        <w:tc>
          <w:tcPr>
            <w:tcW w:w="1080" w:type="dxa"/>
          </w:tcPr>
          <w:p w14:paraId="650DF46E" w14:textId="77777777" w:rsidR="006E6873" w:rsidRPr="007B0434" w:rsidRDefault="006E6873" w:rsidP="004F71E3">
            <w:pPr>
              <w:rPr>
                <w:color w:val="024F75" w:themeColor="accent1"/>
              </w:rPr>
            </w:pPr>
          </w:p>
        </w:tc>
      </w:tr>
      <w:tr w:rsidR="007B0434" w:rsidRPr="007B0434" w14:paraId="25BD88C5" w14:textId="77777777" w:rsidTr="004F71E3">
        <w:trPr>
          <w:trHeight w:val="504"/>
        </w:trPr>
        <w:tc>
          <w:tcPr>
            <w:tcW w:w="1075" w:type="dxa"/>
          </w:tcPr>
          <w:p w14:paraId="02F6E337"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4776037" w14:textId="77777777" w:rsidR="006E6873" w:rsidRPr="007B0434" w:rsidRDefault="006E6873" w:rsidP="004F71E3">
            <w:pPr>
              <w:jc w:val="center"/>
              <w:rPr>
                <w:noProof/>
                <w:color w:val="024F75" w:themeColor="accent1"/>
              </w:rPr>
            </w:pPr>
          </w:p>
        </w:tc>
        <w:tc>
          <w:tcPr>
            <w:tcW w:w="1080" w:type="dxa"/>
          </w:tcPr>
          <w:p w14:paraId="02B2F068" w14:textId="77777777" w:rsidR="006E6873" w:rsidRPr="007B0434" w:rsidRDefault="006E6873" w:rsidP="004F71E3">
            <w:pPr>
              <w:rPr>
                <w:color w:val="024F75" w:themeColor="accent1"/>
              </w:rPr>
            </w:pPr>
          </w:p>
        </w:tc>
      </w:tr>
      <w:tr w:rsidR="007B0434" w:rsidRPr="007B0434" w14:paraId="3F8FDD44" w14:textId="77777777" w:rsidTr="004F71E3">
        <w:trPr>
          <w:trHeight w:val="504"/>
        </w:trPr>
        <w:tc>
          <w:tcPr>
            <w:tcW w:w="1075" w:type="dxa"/>
          </w:tcPr>
          <w:p w14:paraId="7334AFE1"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1C3C4EC2" w14:textId="77777777" w:rsidR="00603808" w:rsidRPr="007B0434" w:rsidRDefault="00603808" w:rsidP="004F71E3">
            <w:pPr>
              <w:jc w:val="center"/>
              <w:rPr>
                <w:noProof/>
                <w:color w:val="024F75" w:themeColor="accent1"/>
              </w:rPr>
            </w:pPr>
          </w:p>
          <w:p w14:paraId="474C3210" w14:textId="6B26D7AC"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4C2CDD6A" wp14:editId="790B38DB">
                  <wp:extent cx="4834890" cy="2719705"/>
                  <wp:effectExtent l="19050" t="19050" r="22860" b="23495"/>
                  <wp:docPr id="209" name="Picture 209" descr="screenshot of module 1 sli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1297C3C" w14:textId="77777777" w:rsidR="006E6873" w:rsidRPr="007B0434" w:rsidRDefault="006E6873" w:rsidP="004F71E3">
            <w:pPr>
              <w:rPr>
                <w:color w:val="024F75" w:themeColor="accent1"/>
              </w:rPr>
            </w:pPr>
          </w:p>
        </w:tc>
      </w:tr>
      <w:tr w:rsidR="007B0434" w:rsidRPr="007B0434" w14:paraId="43DC3968" w14:textId="77777777" w:rsidTr="004F71E3">
        <w:trPr>
          <w:trHeight w:val="504"/>
        </w:trPr>
        <w:tc>
          <w:tcPr>
            <w:tcW w:w="1075" w:type="dxa"/>
          </w:tcPr>
          <w:p w14:paraId="0D2860E2"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1197625" w14:textId="77777777" w:rsidR="006E6873" w:rsidRPr="007B0434" w:rsidRDefault="006E6873" w:rsidP="004F71E3">
            <w:pPr>
              <w:jc w:val="center"/>
              <w:rPr>
                <w:noProof/>
                <w:color w:val="024F75" w:themeColor="accent1"/>
              </w:rPr>
            </w:pPr>
          </w:p>
        </w:tc>
        <w:tc>
          <w:tcPr>
            <w:tcW w:w="1080" w:type="dxa"/>
          </w:tcPr>
          <w:p w14:paraId="28D6648D" w14:textId="77777777" w:rsidR="006E6873" w:rsidRPr="007B0434" w:rsidRDefault="006E6873" w:rsidP="004F71E3">
            <w:pPr>
              <w:rPr>
                <w:color w:val="024F75" w:themeColor="accent1"/>
              </w:rPr>
            </w:pPr>
          </w:p>
        </w:tc>
      </w:tr>
      <w:tr w:rsidR="007B0434" w:rsidRPr="007B0434" w14:paraId="196D2920" w14:textId="77777777" w:rsidTr="004F71E3">
        <w:trPr>
          <w:trHeight w:val="504"/>
        </w:trPr>
        <w:tc>
          <w:tcPr>
            <w:tcW w:w="1075" w:type="dxa"/>
          </w:tcPr>
          <w:p w14:paraId="72932FD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39FE60A" w14:textId="77777777" w:rsidR="006E6873" w:rsidRPr="007B0434" w:rsidRDefault="006E6873" w:rsidP="004F71E3">
            <w:pPr>
              <w:jc w:val="center"/>
              <w:rPr>
                <w:noProof/>
                <w:color w:val="024F75" w:themeColor="accent1"/>
              </w:rPr>
            </w:pPr>
          </w:p>
        </w:tc>
        <w:tc>
          <w:tcPr>
            <w:tcW w:w="1080" w:type="dxa"/>
          </w:tcPr>
          <w:p w14:paraId="7848BC4F" w14:textId="77777777" w:rsidR="006E6873" w:rsidRPr="007B0434" w:rsidRDefault="006E6873" w:rsidP="004F71E3">
            <w:pPr>
              <w:rPr>
                <w:color w:val="024F75" w:themeColor="accent1"/>
              </w:rPr>
            </w:pPr>
          </w:p>
        </w:tc>
      </w:tr>
      <w:tr w:rsidR="007B0434" w:rsidRPr="007B0434" w14:paraId="70973251" w14:textId="77777777" w:rsidTr="004F71E3">
        <w:trPr>
          <w:trHeight w:val="504"/>
        </w:trPr>
        <w:tc>
          <w:tcPr>
            <w:tcW w:w="1075" w:type="dxa"/>
          </w:tcPr>
          <w:p w14:paraId="0BCF5F0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D7C93EA" w14:textId="77777777" w:rsidR="006E6873" w:rsidRPr="007B0434" w:rsidRDefault="006E6873" w:rsidP="004F71E3">
            <w:pPr>
              <w:jc w:val="center"/>
              <w:rPr>
                <w:noProof/>
                <w:color w:val="024F75" w:themeColor="accent1"/>
              </w:rPr>
            </w:pPr>
          </w:p>
        </w:tc>
        <w:tc>
          <w:tcPr>
            <w:tcW w:w="1080" w:type="dxa"/>
          </w:tcPr>
          <w:p w14:paraId="1F4336BA" w14:textId="77777777" w:rsidR="006E6873" w:rsidRPr="007B0434" w:rsidRDefault="006E6873" w:rsidP="004F71E3">
            <w:pPr>
              <w:rPr>
                <w:color w:val="024F75" w:themeColor="accent1"/>
              </w:rPr>
            </w:pPr>
          </w:p>
        </w:tc>
      </w:tr>
    </w:tbl>
    <w:p w14:paraId="145184F0" w14:textId="16659693"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5D930D9" w14:textId="77777777" w:rsidTr="004F71E3">
        <w:trPr>
          <w:trHeight w:val="504"/>
        </w:trPr>
        <w:tc>
          <w:tcPr>
            <w:tcW w:w="1075" w:type="dxa"/>
          </w:tcPr>
          <w:p w14:paraId="43DE6F9F" w14:textId="77777777" w:rsidR="006E6873" w:rsidRPr="007B0434" w:rsidRDefault="006E6873" w:rsidP="004F71E3">
            <w:pPr>
              <w:jc w:val="center"/>
              <w:rPr>
                <w:noProof/>
                <w:color w:val="024F75" w:themeColor="accent1"/>
              </w:rPr>
            </w:pPr>
          </w:p>
        </w:tc>
        <w:tc>
          <w:tcPr>
            <w:tcW w:w="7830" w:type="dxa"/>
          </w:tcPr>
          <w:p w14:paraId="476CF4E9" w14:textId="2F2DE738" w:rsidR="006E6873" w:rsidRPr="007B0434" w:rsidRDefault="00C52D71" w:rsidP="004F71E3">
            <w:pPr>
              <w:jc w:val="center"/>
              <w:rPr>
                <w:color w:val="024F75" w:themeColor="accent1"/>
              </w:rPr>
            </w:pPr>
            <w:r w:rsidRPr="007B0434">
              <w:rPr>
                <w:noProof/>
                <w:color w:val="024F75" w:themeColor="accent1"/>
              </w:rPr>
              <w:drawing>
                <wp:inline distT="0" distB="0" distL="0" distR="0" wp14:anchorId="0F0C2464" wp14:editId="780DFFE8">
                  <wp:extent cx="4834890" cy="2719705"/>
                  <wp:effectExtent l="19050" t="19050" r="22860" b="23495"/>
                  <wp:docPr id="210" name="Picture 210" descr="screenshot of module 1 sli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9FC79CB" w14:textId="77777777" w:rsidR="006E6873" w:rsidRPr="007B0434" w:rsidRDefault="006E6873" w:rsidP="004F71E3">
            <w:pPr>
              <w:rPr>
                <w:color w:val="024F75" w:themeColor="accent1"/>
              </w:rPr>
            </w:pPr>
          </w:p>
        </w:tc>
      </w:tr>
      <w:tr w:rsidR="007B0434" w:rsidRPr="007B0434" w14:paraId="3D521F31" w14:textId="77777777" w:rsidTr="004F71E3">
        <w:trPr>
          <w:trHeight w:val="504"/>
        </w:trPr>
        <w:tc>
          <w:tcPr>
            <w:tcW w:w="1075" w:type="dxa"/>
          </w:tcPr>
          <w:p w14:paraId="1833AEFB"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1CC84DD" w14:textId="77777777" w:rsidR="006E6873" w:rsidRPr="007B0434" w:rsidRDefault="006E6873" w:rsidP="004F71E3">
            <w:pPr>
              <w:jc w:val="center"/>
              <w:rPr>
                <w:noProof/>
                <w:color w:val="024F75" w:themeColor="accent1"/>
              </w:rPr>
            </w:pPr>
          </w:p>
        </w:tc>
        <w:tc>
          <w:tcPr>
            <w:tcW w:w="1080" w:type="dxa"/>
          </w:tcPr>
          <w:p w14:paraId="6E11D62B" w14:textId="77777777" w:rsidR="006E6873" w:rsidRPr="007B0434" w:rsidRDefault="006E6873" w:rsidP="004F71E3">
            <w:pPr>
              <w:rPr>
                <w:color w:val="024F75" w:themeColor="accent1"/>
              </w:rPr>
            </w:pPr>
          </w:p>
        </w:tc>
      </w:tr>
      <w:tr w:rsidR="007B0434" w:rsidRPr="007B0434" w14:paraId="315CCB3F" w14:textId="77777777" w:rsidTr="004F71E3">
        <w:trPr>
          <w:trHeight w:val="504"/>
        </w:trPr>
        <w:tc>
          <w:tcPr>
            <w:tcW w:w="1075" w:type="dxa"/>
          </w:tcPr>
          <w:p w14:paraId="1283601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50AECAF" w14:textId="77777777" w:rsidR="006E6873" w:rsidRPr="007B0434" w:rsidRDefault="006E6873" w:rsidP="004F71E3">
            <w:pPr>
              <w:jc w:val="center"/>
              <w:rPr>
                <w:noProof/>
                <w:color w:val="024F75" w:themeColor="accent1"/>
              </w:rPr>
            </w:pPr>
          </w:p>
        </w:tc>
        <w:tc>
          <w:tcPr>
            <w:tcW w:w="1080" w:type="dxa"/>
          </w:tcPr>
          <w:p w14:paraId="1F26DF9A" w14:textId="77777777" w:rsidR="006E6873" w:rsidRPr="007B0434" w:rsidRDefault="006E6873" w:rsidP="004F71E3">
            <w:pPr>
              <w:rPr>
                <w:color w:val="024F75" w:themeColor="accent1"/>
              </w:rPr>
            </w:pPr>
          </w:p>
        </w:tc>
      </w:tr>
      <w:tr w:rsidR="007B0434" w:rsidRPr="007B0434" w14:paraId="2EF04601" w14:textId="77777777" w:rsidTr="004F71E3">
        <w:trPr>
          <w:trHeight w:val="504"/>
        </w:trPr>
        <w:tc>
          <w:tcPr>
            <w:tcW w:w="1075" w:type="dxa"/>
          </w:tcPr>
          <w:p w14:paraId="4FEE017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8BBC477" w14:textId="77777777" w:rsidR="006E6873" w:rsidRPr="007B0434" w:rsidRDefault="006E6873" w:rsidP="004F71E3">
            <w:pPr>
              <w:jc w:val="center"/>
              <w:rPr>
                <w:noProof/>
                <w:color w:val="024F75" w:themeColor="accent1"/>
              </w:rPr>
            </w:pPr>
          </w:p>
        </w:tc>
        <w:tc>
          <w:tcPr>
            <w:tcW w:w="1080" w:type="dxa"/>
          </w:tcPr>
          <w:p w14:paraId="566D01F0" w14:textId="77777777" w:rsidR="006E6873" w:rsidRPr="007B0434" w:rsidRDefault="006E6873" w:rsidP="004F71E3">
            <w:pPr>
              <w:rPr>
                <w:color w:val="024F75" w:themeColor="accent1"/>
              </w:rPr>
            </w:pPr>
          </w:p>
        </w:tc>
      </w:tr>
      <w:tr w:rsidR="007B0434" w:rsidRPr="007B0434" w14:paraId="4A5BE97E" w14:textId="77777777" w:rsidTr="004F71E3">
        <w:trPr>
          <w:trHeight w:val="504"/>
        </w:trPr>
        <w:tc>
          <w:tcPr>
            <w:tcW w:w="1075" w:type="dxa"/>
          </w:tcPr>
          <w:p w14:paraId="52BA6AD4"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14455ADF" w14:textId="77777777" w:rsidR="00603808" w:rsidRPr="007B0434" w:rsidRDefault="00603808" w:rsidP="004F71E3">
            <w:pPr>
              <w:jc w:val="center"/>
              <w:rPr>
                <w:noProof/>
                <w:color w:val="024F75" w:themeColor="accent1"/>
              </w:rPr>
            </w:pPr>
          </w:p>
          <w:p w14:paraId="54A13862" w14:textId="001EF356" w:rsidR="006E6873" w:rsidRPr="007B0434" w:rsidRDefault="008B7EEA" w:rsidP="004F71E3">
            <w:pPr>
              <w:jc w:val="center"/>
              <w:rPr>
                <w:noProof/>
                <w:color w:val="024F75" w:themeColor="accent1"/>
              </w:rPr>
            </w:pPr>
            <w:r w:rsidRPr="00FC708D">
              <w:rPr>
                <w:noProof/>
                <w:color w:val="194969" w:themeColor="accent2" w:themeShade="80"/>
              </w:rPr>
              <w:drawing>
                <wp:inline distT="0" distB="0" distL="0" distR="0" wp14:anchorId="3E69DB8C" wp14:editId="57AE2A2D">
                  <wp:extent cx="4864615" cy="2736850"/>
                  <wp:effectExtent l="19050" t="19050" r="12700" b="2540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871857" cy="2740924"/>
                          </a:xfrm>
                          <a:prstGeom prst="rect">
                            <a:avLst/>
                          </a:prstGeom>
                          <a:ln w="19050">
                            <a:solidFill>
                              <a:schemeClr val="tx1"/>
                            </a:solidFill>
                          </a:ln>
                        </pic:spPr>
                      </pic:pic>
                    </a:graphicData>
                  </a:graphic>
                </wp:inline>
              </w:drawing>
            </w:r>
          </w:p>
        </w:tc>
        <w:tc>
          <w:tcPr>
            <w:tcW w:w="1080" w:type="dxa"/>
          </w:tcPr>
          <w:p w14:paraId="47FCDA9F" w14:textId="77777777" w:rsidR="006E6873" w:rsidRPr="007B0434" w:rsidRDefault="006E6873" w:rsidP="004F71E3">
            <w:pPr>
              <w:rPr>
                <w:color w:val="024F75" w:themeColor="accent1"/>
              </w:rPr>
            </w:pPr>
          </w:p>
        </w:tc>
      </w:tr>
      <w:tr w:rsidR="007B0434" w:rsidRPr="007B0434" w14:paraId="677BDE21" w14:textId="77777777" w:rsidTr="004F71E3">
        <w:trPr>
          <w:trHeight w:val="504"/>
        </w:trPr>
        <w:tc>
          <w:tcPr>
            <w:tcW w:w="1075" w:type="dxa"/>
          </w:tcPr>
          <w:p w14:paraId="4319578C"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E40685B" w14:textId="77777777" w:rsidR="006E6873" w:rsidRPr="007B0434" w:rsidRDefault="006E6873" w:rsidP="004F71E3">
            <w:pPr>
              <w:jc w:val="center"/>
              <w:rPr>
                <w:noProof/>
                <w:color w:val="024F75" w:themeColor="accent1"/>
              </w:rPr>
            </w:pPr>
          </w:p>
        </w:tc>
        <w:tc>
          <w:tcPr>
            <w:tcW w:w="1080" w:type="dxa"/>
          </w:tcPr>
          <w:p w14:paraId="47F0445F" w14:textId="77777777" w:rsidR="006E6873" w:rsidRPr="007B0434" w:rsidRDefault="006E6873" w:rsidP="004F71E3">
            <w:pPr>
              <w:rPr>
                <w:color w:val="024F75" w:themeColor="accent1"/>
              </w:rPr>
            </w:pPr>
          </w:p>
        </w:tc>
      </w:tr>
      <w:tr w:rsidR="007B0434" w:rsidRPr="007B0434" w14:paraId="28ECD197" w14:textId="77777777" w:rsidTr="004F71E3">
        <w:trPr>
          <w:trHeight w:val="504"/>
        </w:trPr>
        <w:tc>
          <w:tcPr>
            <w:tcW w:w="1075" w:type="dxa"/>
          </w:tcPr>
          <w:p w14:paraId="16058E3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E2E12AC" w14:textId="77777777" w:rsidR="006E6873" w:rsidRPr="007B0434" w:rsidRDefault="006E6873" w:rsidP="004F71E3">
            <w:pPr>
              <w:jc w:val="center"/>
              <w:rPr>
                <w:noProof/>
                <w:color w:val="024F75" w:themeColor="accent1"/>
              </w:rPr>
            </w:pPr>
          </w:p>
        </w:tc>
        <w:tc>
          <w:tcPr>
            <w:tcW w:w="1080" w:type="dxa"/>
          </w:tcPr>
          <w:p w14:paraId="788F34E3" w14:textId="77777777" w:rsidR="006E6873" w:rsidRPr="007B0434" w:rsidRDefault="006E6873" w:rsidP="004F71E3">
            <w:pPr>
              <w:rPr>
                <w:color w:val="024F75" w:themeColor="accent1"/>
              </w:rPr>
            </w:pPr>
          </w:p>
        </w:tc>
      </w:tr>
      <w:tr w:rsidR="007B0434" w:rsidRPr="007B0434" w14:paraId="580441DB" w14:textId="77777777" w:rsidTr="004F71E3">
        <w:trPr>
          <w:trHeight w:val="504"/>
        </w:trPr>
        <w:tc>
          <w:tcPr>
            <w:tcW w:w="1075" w:type="dxa"/>
          </w:tcPr>
          <w:p w14:paraId="203161B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17DF3AF" w14:textId="77777777" w:rsidR="006E6873" w:rsidRPr="007B0434" w:rsidRDefault="006E6873" w:rsidP="004F71E3">
            <w:pPr>
              <w:jc w:val="center"/>
              <w:rPr>
                <w:noProof/>
                <w:color w:val="024F75" w:themeColor="accent1"/>
              </w:rPr>
            </w:pPr>
          </w:p>
        </w:tc>
        <w:tc>
          <w:tcPr>
            <w:tcW w:w="1080" w:type="dxa"/>
          </w:tcPr>
          <w:p w14:paraId="77FA4A60" w14:textId="77777777" w:rsidR="006E6873" w:rsidRPr="007B0434" w:rsidRDefault="006E6873" w:rsidP="004F71E3">
            <w:pPr>
              <w:rPr>
                <w:color w:val="024F75" w:themeColor="accent1"/>
              </w:rPr>
            </w:pPr>
          </w:p>
        </w:tc>
      </w:tr>
    </w:tbl>
    <w:p w14:paraId="524E3F65" w14:textId="1EE2F629"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498A3A1" w14:textId="77777777" w:rsidTr="004F71E3">
        <w:trPr>
          <w:trHeight w:val="504"/>
        </w:trPr>
        <w:tc>
          <w:tcPr>
            <w:tcW w:w="1075" w:type="dxa"/>
          </w:tcPr>
          <w:p w14:paraId="5A7569EE" w14:textId="77777777" w:rsidR="006E6873" w:rsidRPr="007B0434" w:rsidRDefault="006E6873" w:rsidP="004F71E3">
            <w:pPr>
              <w:jc w:val="center"/>
              <w:rPr>
                <w:noProof/>
                <w:color w:val="024F75" w:themeColor="accent1"/>
              </w:rPr>
            </w:pPr>
          </w:p>
        </w:tc>
        <w:tc>
          <w:tcPr>
            <w:tcW w:w="7830" w:type="dxa"/>
          </w:tcPr>
          <w:p w14:paraId="656DA7B9" w14:textId="58088FA7" w:rsidR="006E6873" w:rsidRPr="007B0434" w:rsidRDefault="00A940E9" w:rsidP="004F71E3">
            <w:pPr>
              <w:jc w:val="center"/>
              <w:rPr>
                <w:color w:val="024F75" w:themeColor="accent1"/>
              </w:rPr>
            </w:pPr>
            <w:r w:rsidRPr="00A940E9">
              <w:rPr>
                <w:noProof/>
                <w:color w:val="024F75" w:themeColor="accent1"/>
              </w:rPr>
              <w:drawing>
                <wp:inline distT="0" distB="0" distL="0" distR="0" wp14:anchorId="5B7BCCD6" wp14:editId="6867E8CA">
                  <wp:extent cx="4834890" cy="2719705"/>
                  <wp:effectExtent l="19050" t="19050" r="22860" b="23495"/>
                  <wp:docPr id="2" name="Picture 2" descr="Screenshot of sli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834890" cy="2719705"/>
                          </a:xfrm>
                          <a:prstGeom prst="rect">
                            <a:avLst/>
                          </a:prstGeom>
                          <a:ln w="12700">
                            <a:solidFill>
                              <a:schemeClr val="tx1"/>
                            </a:solidFill>
                          </a:ln>
                        </pic:spPr>
                      </pic:pic>
                    </a:graphicData>
                  </a:graphic>
                </wp:inline>
              </w:drawing>
            </w:r>
          </w:p>
        </w:tc>
        <w:tc>
          <w:tcPr>
            <w:tcW w:w="1080" w:type="dxa"/>
          </w:tcPr>
          <w:p w14:paraId="3AC8635C" w14:textId="77777777" w:rsidR="006E6873" w:rsidRPr="007B0434" w:rsidRDefault="006E6873" w:rsidP="004F71E3">
            <w:pPr>
              <w:rPr>
                <w:color w:val="024F75" w:themeColor="accent1"/>
              </w:rPr>
            </w:pPr>
          </w:p>
        </w:tc>
      </w:tr>
      <w:tr w:rsidR="007B0434" w:rsidRPr="007B0434" w14:paraId="65645D85" w14:textId="77777777" w:rsidTr="004F71E3">
        <w:trPr>
          <w:trHeight w:val="504"/>
        </w:trPr>
        <w:tc>
          <w:tcPr>
            <w:tcW w:w="1075" w:type="dxa"/>
          </w:tcPr>
          <w:p w14:paraId="5ECA1DD8"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0AE7D6D1" w14:textId="77777777" w:rsidR="006E6873" w:rsidRPr="007B0434" w:rsidRDefault="006E6873" w:rsidP="004F71E3">
            <w:pPr>
              <w:jc w:val="center"/>
              <w:rPr>
                <w:noProof/>
                <w:color w:val="024F75" w:themeColor="accent1"/>
              </w:rPr>
            </w:pPr>
          </w:p>
        </w:tc>
        <w:tc>
          <w:tcPr>
            <w:tcW w:w="1080" w:type="dxa"/>
          </w:tcPr>
          <w:p w14:paraId="7B28C040" w14:textId="77777777" w:rsidR="006E6873" w:rsidRPr="007B0434" w:rsidRDefault="006E6873" w:rsidP="004F71E3">
            <w:pPr>
              <w:rPr>
                <w:color w:val="024F75" w:themeColor="accent1"/>
              </w:rPr>
            </w:pPr>
          </w:p>
        </w:tc>
      </w:tr>
      <w:tr w:rsidR="007B0434" w:rsidRPr="007B0434" w14:paraId="67D3855D" w14:textId="77777777" w:rsidTr="004F71E3">
        <w:trPr>
          <w:trHeight w:val="504"/>
        </w:trPr>
        <w:tc>
          <w:tcPr>
            <w:tcW w:w="1075" w:type="dxa"/>
          </w:tcPr>
          <w:p w14:paraId="5664A45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E015C18" w14:textId="77777777" w:rsidR="006E6873" w:rsidRPr="007B0434" w:rsidRDefault="006E6873" w:rsidP="004F71E3">
            <w:pPr>
              <w:jc w:val="center"/>
              <w:rPr>
                <w:noProof/>
                <w:color w:val="024F75" w:themeColor="accent1"/>
              </w:rPr>
            </w:pPr>
          </w:p>
        </w:tc>
        <w:tc>
          <w:tcPr>
            <w:tcW w:w="1080" w:type="dxa"/>
          </w:tcPr>
          <w:p w14:paraId="4536F14A" w14:textId="77777777" w:rsidR="006E6873" w:rsidRPr="007B0434" w:rsidRDefault="006E6873" w:rsidP="004F71E3">
            <w:pPr>
              <w:rPr>
                <w:color w:val="024F75" w:themeColor="accent1"/>
              </w:rPr>
            </w:pPr>
          </w:p>
        </w:tc>
      </w:tr>
      <w:tr w:rsidR="007B0434" w:rsidRPr="007B0434" w14:paraId="0B493160" w14:textId="77777777" w:rsidTr="004F71E3">
        <w:trPr>
          <w:trHeight w:val="504"/>
        </w:trPr>
        <w:tc>
          <w:tcPr>
            <w:tcW w:w="1075" w:type="dxa"/>
          </w:tcPr>
          <w:p w14:paraId="38B026B0"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8C908F9" w14:textId="77777777" w:rsidR="006E6873" w:rsidRPr="007B0434" w:rsidRDefault="006E6873" w:rsidP="004F71E3">
            <w:pPr>
              <w:jc w:val="center"/>
              <w:rPr>
                <w:noProof/>
                <w:color w:val="024F75" w:themeColor="accent1"/>
              </w:rPr>
            </w:pPr>
          </w:p>
        </w:tc>
        <w:tc>
          <w:tcPr>
            <w:tcW w:w="1080" w:type="dxa"/>
          </w:tcPr>
          <w:p w14:paraId="336A2CE6" w14:textId="77777777" w:rsidR="006E6873" w:rsidRPr="007B0434" w:rsidRDefault="006E6873" w:rsidP="004F71E3">
            <w:pPr>
              <w:rPr>
                <w:color w:val="024F75" w:themeColor="accent1"/>
              </w:rPr>
            </w:pPr>
          </w:p>
        </w:tc>
      </w:tr>
      <w:tr w:rsidR="007B0434" w:rsidRPr="007B0434" w14:paraId="7D757D4C" w14:textId="77777777" w:rsidTr="004F71E3">
        <w:trPr>
          <w:trHeight w:val="504"/>
        </w:trPr>
        <w:tc>
          <w:tcPr>
            <w:tcW w:w="1075" w:type="dxa"/>
          </w:tcPr>
          <w:p w14:paraId="11F7DDBC"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15DE4CBC" w14:textId="77777777" w:rsidR="00603808" w:rsidRPr="007B0434" w:rsidRDefault="00603808" w:rsidP="004F71E3">
            <w:pPr>
              <w:jc w:val="center"/>
              <w:rPr>
                <w:noProof/>
                <w:color w:val="024F75" w:themeColor="accent1"/>
              </w:rPr>
            </w:pPr>
          </w:p>
          <w:p w14:paraId="6D022F10" w14:textId="2FA8D45F"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7AE81600" wp14:editId="1300E73E">
                  <wp:extent cx="4834890" cy="2719705"/>
                  <wp:effectExtent l="19050" t="19050" r="22860" b="23495"/>
                  <wp:docPr id="213" name="Picture 213" descr="screenshot of module 1 sli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7D47ABE" w14:textId="77777777" w:rsidR="006E6873" w:rsidRPr="007B0434" w:rsidRDefault="006E6873" w:rsidP="004F71E3">
            <w:pPr>
              <w:rPr>
                <w:color w:val="024F75" w:themeColor="accent1"/>
              </w:rPr>
            </w:pPr>
          </w:p>
        </w:tc>
      </w:tr>
      <w:tr w:rsidR="007B0434" w:rsidRPr="007B0434" w14:paraId="55A57313" w14:textId="77777777" w:rsidTr="004F71E3">
        <w:trPr>
          <w:trHeight w:val="504"/>
        </w:trPr>
        <w:tc>
          <w:tcPr>
            <w:tcW w:w="1075" w:type="dxa"/>
          </w:tcPr>
          <w:p w14:paraId="1F54C83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292C147" w14:textId="77777777" w:rsidR="006E6873" w:rsidRPr="007B0434" w:rsidRDefault="006E6873" w:rsidP="004F71E3">
            <w:pPr>
              <w:jc w:val="center"/>
              <w:rPr>
                <w:noProof/>
                <w:color w:val="024F75" w:themeColor="accent1"/>
              </w:rPr>
            </w:pPr>
          </w:p>
        </w:tc>
        <w:tc>
          <w:tcPr>
            <w:tcW w:w="1080" w:type="dxa"/>
          </w:tcPr>
          <w:p w14:paraId="230D7099" w14:textId="77777777" w:rsidR="006E6873" w:rsidRPr="007B0434" w:rsidRDefault="006E6873" w:rsidP="004F71E3">
            <w:pPr>
              <w:rPr>
                <w:color w:val="024F75" w:themeColor="accent1"/>
              </w:rPr>
            </w:pPr>
          </w:p>
        </w:tc>
      </w:tr>
      <w:tr w:rsidR="007B0434" w:rsidRPr="007B0434" w14:paraId="6286769E" w14:textId="77777777" w:rsidTr="004F71E3">
        <w:trPr>
          <w:trHeight w:val="504"/>
        </w:trPr>
        <w:tc>
          <w:tcPr>
            <w:tcW w:w="1075" w:type="dxa"/>
          </w:tcPr>
          <w:p w14:paraId="473C836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78A0F02" w14:textId="77777777" w:rsidR="006E6873" w:rsidRPr="007B0434" w:rsidRDefault="006E6873" w:rsidP="004F71E3">
            <w:pPr>
              <w:jc w:val="center"/>
              <w:rPr>
                <w:noProof/>
                <w:color w:val="024F75" w:themeColor="accent1"/>
              </w:rPr>
            </w:pPr>
          </w:p>
        </w:tc>
        <w:tc>
          <w:tcPr>
            <w:tcW w:w="1080" w:type="dxa"/>
          </w:tcPr>
          <w:p w14:paraId="066EC4F4" w14:textId="77777777" w:rsidR="006E6873" w:rsidRPr="007B0434" w:rsidRDefault="006E6873" w:rsidP="004F71E3">
            <w:pPr>
              <w:rPr>
                <w:color w:val="024F75" w:themeColor="accent1"/>
              </w:rPr>
            </w:pPr>
          </w:p>
        </w:tc>
      </w:tr>
      <w:tr w:rsidR="007B0434" w:rsidRPr="007B0434" w14:paraId="089F9DD0" w14:textId="77777777" w:rsidTr="004F71E3">
        <w:trPr>
          <w:trHeight w:val="504"/>
        </w:trPr>
        <w:tc>
          <w:tcPr>
            <w:tcW w:w="1075" w:type="dxa"/>
          </w:tcPr>
          <w:p w14:paraId="5B816B2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EF8BC9E" w14:textId="77777777" w:rsidR="006E6873" w:rsidRPr="007B0434" w:rsidRDefault="006E6873" w:rsidP="004F71E3">
            <w:pPr>
              <w:jc w:val="center"/>
              <w:rPr>
                <w:noProof/>
                <w:color w:val="024F75" w:themeColor="accent1"/>
              </w:rPr>
            </w:pPr>
          </w:p>
        </w:tc>
        <w:tc>
          <w:tcPr>
            <w:tcW w:w="1080" w:type="dxa"/>
          </w:tcPr>
          <w:p w14:paraId="7768C021" w14:textId="77777777" w:rsidR="006E6873" w:rsidRPr="007B0434" w:rsidRDefault="006E6873" w:rsidP="004F71E3">
            <w:pPr>
              <w:rPr>
                <w:color w:val="024F75" w:themeColor="accent1"/>
              </w:rPr>
            </w:pPr>
          </w:p>
        </w:tc>
      </w:tr>
    </w:tbl>
    <w:p w14:paraId="040A4F07" w14:textId="1A8661A3"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404370A" w14:textId="77777777" w:rsidTr="004F71E3">
        <w:trPr>
          <w:trHeight w:val="504"/>
        </w:trPr>
        <w:tc>
          <w:tcPr>
            <w:tcW w:w="1075" w:type="dxa"/>
          </w:tcPr>
          <w:p w14:paraId="24E47CF8" w14:textId="77777777" w:rsidR="006E6873" w:rsidRPr="007B0434" w:rsidRDefault="006E6873" w:rsidP="004F71E3">
            <w:pPr>
              <w:jc w:val="center"/>
              <w:rPr>
                <w:noProof/>
                <w:color w:val="024F75" w:themeColor="accent1"/>
              </w:rPr>
            </w:pPr>
          </w:p>
        </w:tc>
        <w:tc>
          <w:tcPr>
            <w:tcW w:w="7830" w:type="dxa"/>
          </w:tcPr>
          <w:p w14:paraId="6C9AF854" w14:textId="26579B54" w:rsidR="006E6873" w:rsidRPr="007B0434" w:rsidRDefault="00C52D71" w:rsidP="004F71E3">
            <w:pPr>
              <w:jc w:val="center"/>
              <w:rPr>
                <w:color w:val="024F75" w:themeColor="accent1"/>
              </w:rPr>
            </w:pPr>
            <w:r w:rsidRPr="007B0434">
              <w:rPr>
                <w:noProof/>
                <w:color w:val="024F75" w:themeColor="accent1"/>
              </w:rPr>
              <w:drawing>
                <wp:inline distT="0" distB="0" distL="0" distR="0" wp14:anchorId="09EEA9B4" wp14:editId="64DD2007">
                  <wp:extent cx="4834890" cy="2719705"/>
                  <wp:effectExtent l="19050" t="19050" r="22860" b="23495"/>
                  <wp:docPr id="214" name="Picture 214" descr="screenshot of module 1 sli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0359E3D" w14:textId="77777777" w:rsidR="006E6873" w:rsidRPr="007B0434" w:rsidRDefault="006E6873" w:rsidP="004F71E3">
            <w:pPr>
              <w:rPr>
                <w:color w:val="024F75" w:themeColor="accent1"/>
              </w:rPr>
            </w:pPr>
          </w:p>
        </w:tc>
      </w:tr>
      <w:tr w:rsidR="007B0434" w:rsidRPr="007B0434" w14:paraId="6FBA0114" w14:textId="77777777" w:rsidTr="004F71E3">
        <w:trPr>
          <w:trHeight w:val="504"/>
        </w:trPr>
        <w:tc>
          <w:tcPr>
            <w:tcW w:w="1075" w:type="dxa"/>
          </w:tcPr>
          <w:p w14:paraId="60C0734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212E2A0" w14:textId="77777777" w:rsidR="006E6873" w:rsidRPr="007B0434" w:rsidRDefault="006E6873" w:rsidP="004F71E3">
            <w:pPr>
              <w:jc w:val="center"/>
              <w:rPr>
                <w:noProof/>
                <w:color w:val="024F75" w:themeColor="accent1"/>
              </w:rPr>
            </w:pPr>
          </w:p>
        </w:tc>
        <w:tc>
          <w:tcPr>
            <w:tcW w:w="1080" w:type="dxa"/>
          </w:tcPr>
          <w:p w14:paraId="398CF5AF" w14:textId="77777777" w:rsidR="006E6873" w:rsidRPr="007B0434" w:rsidRDefault="006E6873" w:rsidP="004F71E3">
            <w:pPr>
              <w:rPr>
                <w:color w:val="024F75" w:themeColor="accent1"/>
              </w:rPr>
            </w:pPr>
          </w:p>
        </w:tc>
      </w:tr>
      <w:tr w:rsidR="007B0434" w:rsidRPr="007B0434" w14:paraId="399C9209" w14:textId="77777777" w:rsidTr="004F71E3">
        <w:trPr>
          <w:trHeight w:val="504"/>
        </w:trPr>
        <w:tc>
          <w:tcPr>
            <w:tcW w:w="1075" w:type="dxa"/>
          </w:tcPr>
          <w:p w14:paraId="4DC8598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A201E50" w14:textId="77777777" w:rsidR="006E6873" w:rsidRPr="007B0434" w:rsidRDefault="006E6873" w:rsidP="004F71E3">
            <w:pPr>
              <w:jc w:val="center"/>
              <w:rPr>
                <w:noProof/>
                <w:color w:val="024F75" w:themeColor="accent1"/>
              </w:rPr>
            </w:pPr>
          </w:p>
        </w:tc>
        <w:tc>
          <w:tcPr>
            <w:tcW w:w="1080" w:type="dxa"/>
          </w:tcPr>
          <w:p w14:paraId="5D379D5B" w14:textId="77777777" w:rsidR="006E6873" w:rsidRPr="007B0434" w:rsidRDefault="006E6873" w:rsidP="004F71E3">
            <w:pPr>
              <w:rPr>
                <w:color w:val="024F75" w:themeColor="accent1"/>
              </w:rPr>
            </w:pPr>
          </w:p>
        </w:tc>
      </w:tr>
      <w:tr w:rsidR="007B0434" w:rsidRPr="007B0434" w14:paraId="14857340" w14:textId="77777777" w:rsidTr="004F71E3">
        <w:trPr>
          <w:trHeight w:val="504"/>
        </w:trPr>
        <w:tc>
          <w:tcPr>
            <w:tcW w:w="1075" w:type="dxa"/>
          </w:tcPr>
          <w:p w14:paraId="469B4547"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DBD7EBF" w14:textId="77777777" w:rsidR="006E6873" w:rsidRPr="007B0434" w:rsidRDefault="006E6873" w:rsidP="004F71E3">
            <w:pPr>
              <w:jc w:val="center"/>
              <w:rPr>
                <w:noProof/>
                <w:color w:val="024F75" w:themeColor="accent1"/>
              </w:rPr>
            </w:pPr>
          </w:p>
        </w:tc>
        <w:tc>
          <w:tcPr>
            <w:tcW w:w="1080" w:type="dxa"/>
          </w:tcPr>
          <w:p w14:paraId="79B449F0" w14:textId="77777777" w:rsidR="006E6873" w:rsidRPr="007B0434" w:rsidRDefault="006E6873" w:rsidP="004F71E3">
            <w:pPr>
              <w:rPr>
                <w:color w:val="024F75" w:themeColor="accent1"/>
              </w:rPr>
            </w:pPr>
          </w:p>
        </w:tc>
      </w:tr>
      <w:tr w:rsidR="007B0434" w:rsidRPr="007B0434" w14:paraId="0F80C587" w14:textId="77777777" w:rsidTr="004F71E3">
        <w:trPr>
          <w:trHeight w:val="504"/>
        </w:trPr>
        <w:tc>
          <w:tcPr>
            <w:tcW w:w="1075" w:type="dxa"/>
          </w:tcPr>
          <w:p w14:paraId="5EA329DA"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07AF0D83" w14:textId="77777777" w:rsidR="00603808" w:rsidRPr="007B0434" w:rsidRDefault="00603808" w:rsidP="004F71E3">
            <w:pPr>
              <w:jc w:val="center"/>
              <w:rPr>
                <w:noProof/>
                <w:color w:val="024F75" w:themeColor="accent1"/>
              </w:rPr>
            </w:pPr>
          </w:p>
          <w:p w14:paraId="3489749A" w14:textId="103BB28D"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5D3D8E22" wp14:editId="16DD24C2">
                  <wp:extent cx="4834890" cy="2719705"/>
                  <wp:effectExtent l="19050" t="19050" r="22860" b="23495"/>
                  <wp:docPr id="215" name="Picture 215" descr="screenshot of module 1 sli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84AFAB6" w14:textId="77777777" w:rsidR="006E6873" w:rsidRPr="007B0434" w:rsidRDefault="006E6873" w:rsidP="004F71E3">
            <w:pPr>
              <w:rPr>
                <w:color w:val="024F75" w:themeColor="accent1"/>
              </w:rPr>
            </w:pPr>
          </w:p>
        </w:tc>
      </w:tr>
      <w:tr w:rsidR="007B0434" w:rsidRPr="007B0434" w14:paraId="008088E8" w14:textId="77777777" w:rsidTr="004F71E3">
        <w:trPr>
          <w:trHeight w:val="504"/>
        </w:trPr>
        <w:tc>
          <w:tcPr>
            <w:tcW w:w="1075" w:type="dxa"/>
          </w:tcPr>
          <w:p w14:paraId="5A26825D"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2641E14" w14:textId="77777777" w:rsidR="006E6873" w:rsidRPr="007B0434" w:rsidRDefault="006E6873" w:rsidP="004F71E3">
            <w:pPr>
              <w:jc w:val="center"/>
              <w:rPr>
                <w:noProof/>
                <w:color w:val="024F75" w:themeColor="accent1"/>
              </w:rPr>
            </w:pPr>
          </w:p>
        </w:tc>
        <w:tc>
          <w:tcPr>
            <w:tcW w:w="1080" w:type="dxa"/>
          </w:tcPr>
          <w:p w14:paraId="25E29526" w14:textId="77777777" w:rsidR="006E6873" w:rsidRPr="007B0434" w:rsidRDefault="006E6873" w:rsidP="004F71E3">
            <w:pPr>
              <w:rPr>
                <w:color w:val="024F75" w:themeColor="accent1"/>
              </w:rPr>
            </w:pPr>
          </w:p>
        </w:tc>
      </w:tr>
      <w:tr w:rsidR="007B0434" w:rsidRPr="007B0434" w14:paraId="55FE259B" w14:textId="77777777" w:rsidTr="004F71E3">
        <w:trPr>
          <w:trHeight w:val="504"/>
        </w:trPr>
        <w:tc>
          <w:tcPr>
            <w:tcW w:w="1075" w:type="dxa"/>
          </w:tcPr>
          <w:p w14:paraId="5E10E54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9399D94" w14:textId="77777777" w:rsidR="006E6873" w:rsidRPr="007B0434" w:rsidRDefault="006E6873" w:rsidP="004F71E3">
            <w:pPr>
              <w:jc w:val="center"/>
              <w:rPr>
                <w:noProof/>
                <w:color w:val="024F75" w:themeColor="accent1"/>
              </w:rPr>
            </w:pPr>
          </w:p>
        </w:tc>
        <w:tc>
          <w:tcPr>
            <w:tcW w:w="1080" w:type="dxa"/>
          </w:tcPr>
          <w:p w14:paraId="425F1D91" w14:textId="77777777" w:rsidR="006E6873" w:rsidRPr="007B0434" w:rsidRDefault="006E6873" w:rsidP="004F71E3">
            <w:pPr>
              <w:rPr>
                <w:color w:val="024F75" w:themeColor="accent1"/>
              </w:rPr>
            </w:pPr>
          </w:p>
        </w:tc>
      </w:tr>
      <w:tr w:rsidR="007B0434" w:rsidRPr="007B0434" w14:paraId="31055F51" w14:textId="77777777" w:rsidTr="004F71E3">
        <w:trPr>
          <w:trHeight w:val="504"/>
        </w:trPr>
        <w:tc>
          <w:tcPr>
            <w:tcW w:w="1075" w:type="dxa"/>
          </w:tcPr>
          <w:p w14:paraId="11F594A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554D9B6" w14:textId="77777777" w:rsidR="006E6873" w:rsidRPr="007B0434" w:rsidRDefault="006E6873" w:rsidP="004F71E3">
            <w:pPr>
              <w:jc w:val="center"/>
              <w:rPr>
                <w:noProof/>
                <w:color w:val="024F75" w:themeColor="accent1"/>
              </w:rPr>
            </w:pPr>
          </w:p>
        </w:tc>
        <w:tc>
          <w:tcPr>
            <w:tcW w:w="1080" w:type="dxa"/>
          </w:tcPr>
          <w:p w14:paraId="7330C513" w14:textId="77777777" w:rsidR="006E6873" w:rsidRPr="007B0434" w:rsidRDefault="006E6873" w:rsidP="004F71E3">
            <w:pPr>
              <w:rPr>
                <w:color w:val="024F75" w:themeColor="accent1"/>
              </w:rPr>
            </w:pPr>
          </w:p>
        </w:tc>
      </w:tr>
    </w:tbl>
    <w:p w14:paraId="305C767E" w14:textId="663A962A"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9CE68C2" w14:textId="77777777" w:rsidTr="004F71E3">
        <w:trPr>
          <w:trHeight w:val="504"/>
        </w:trPr>
        <w:tc>
          <w:tcPr>
            <w:tcW w:w="1075" w:type="dxa"/>
          </w:tcPr>
          <w:p w14:paraId="7FC318B6" w14:textId="77777777" w:rsidR="006E6873" w:rsidRPr="007B0434" w:rsidRDefault="006E6873" w:rsidP="004F71E3">
            <w:pPr>
              <w:jc w:val="center"/>
              <w:rPr>
                <w:noProof/>
                <w:color w:val="024F75" w:themeColor="accent1"/>
              </w:rPr>
            </w:pPr>
          </w:p>
        </w:tc>
        <w:tc>
          <w:tcPr>
            <w:tcW w:w="7830" w:type="dxa"/>
          </w:tcPr>
          <w:p w14:paraId="7A97EB6F" w14:textId="6991D614" w:rsidR="006E6873" w:rsidRPr="007B0434" w:rsidRDefault="00480793" w:rsidP="004F71E3">
            <w:pPr>
              <w:jc w:val="center"/>
              <w:rPr>
                <w:color w:val="024F75" w:themeColor="accent1"/>
              </w:rPr>
            </w:pPr>
            <w:r w:rsidRPr="00480793">
              <w:rPr>
                <w:noProof/>
                <w:color w:val="024F75" w:themeColor="accent1"/>
              </w:rPr>
              <w:drawing>
                <wp:inline distT="0" distB="0" distL="0" distR="0" wp14:anchorId="1ACEA844" wp14:editId="562891DE">
                  <wp:extent cx="4834890" cy="2719705"/>
                  <wp:effectExtent l="19050" t="19050" r="22860" b="23495"/>
                  <wp:docPr id="4" name="Picture 4" descr="Screenshot of sli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1300221" w14:textId="77777777" w:rsidR="006E6873" w:rsidRPr="007B0434" w:rsidRDefault="006E6873" w:rsidP="004F71E3">
            <w:pPr>
              <w:rPr>
                <w:color w:val="024F75" w:themeColor="accent1"/>
              </w:rPr>
            </w:pPr>
          </w:p>
        </w:tc>
      </w:tr>
      <w:tr w:rsidR="007B0434" w:rsidRPr="007B0434" w14:paraId="4281719B" w14:textId="77777777" w:rsidTr="004F71E3">
        <w:trPr>
          <w:trHeight w:val="504"/>
        </w:trPr>
        <w:tc>
          <w:tcPr>
            <w:tcW w:w="1075" w:type="dxa"/>
          </w:tcPr>
          <w:p w14:paraId="1E9599D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C3CA6BF" w14:textId="77777777" w:rsidR="006E6873" w:rsidRPr="007B0434" w:rsidRDefault="006E6873" w:rsidP="004F71E3">
            <w:pPr>
              <w:jc w:val="center"/>
              <w:rPr>
                <w:noProof/>
                <w:color w:val="024F75" w:themeColor="accent1"/>
              </w:rPr>
            </w:pPr>
          </w:p>
        </w:tc>
        <w:tc>
          <w:tcPr>
            <w:tcW w:w="1080" w:type="dxa"/>
          </w:tcPr>
          <w:p w14:paraId="6DD5EA11" w14:textId="77777777" w:rsidR="006E6873" w:rsidRPr="007B0434" w:rsidRDefault="006E6873" w:rsidP="004F71E3">
            <w:pPr>
              <w:rPr>
                <w:color w:val="024F75" w:themeColor="accent1"/>
              </w:rPr>
            </w:pPr>
          </w:p>
        </w:tc>
      </w:tr>
      <w:tr w:rsidR="007B0434" w:rsidRPr="007B0434" w14:paraId="33119524" w14:textId="77777777" w:rsidTr="004F71E3">
        <w:trPr>
          <w:trHeight w:val="504"/>
        </w:trPr>
        <w:tc>
          <w:tcPr>
            <w:tcW w:w="1075" w:type="dxa"/>
          </w:tcPr>
          <w:p w14:paraId="7AF022A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96DFDE3" w14:textId="77777777" w:rsidR="006E6873" w:rsidRPr="007B0434" w:rsidRDefault="006E6873" w:rsidP="004F71E3">
            <w:pPr>
              <w:jc w:val="center"/>
              <w:rPr>
                <w:noProof/>
                <w:color w:val="024F75" w:themeColor="accent1"/>
              </w:rPr>
            </w:pPr>
          </w:p>
        </w:tc>
        <w:tc>
          <w:tcPr>
            <w:tcW w:w="1080" w:type="dxa"/>
          </w:tcPr>
          <w:p w14:paraId="3BB1E7AC" w14:textId="77777777" w:rsidR="006E6873" w:rsidRPr="007B0434" w:rsidRDefault="006E6873" w:rsidP="004F71E3">
            <w:pPr>
              <w:rPr>
                <w:color w:val="024F75" w:themeColor="accent1"/>
              </w:rPr>
            </w:pPr>
          </w:p>
        </w:tc>
      </w:tr>
      <w:tr w:rsidR="007B0434" w:rsidRPr="007B0434" w14:paraId="20E3A7CD" w14:textId="77777777" w:rsidTr="004F71E3">
        <w:trPr>
          <w:trHeight w:val="504"/>
        </w:trPr>
        <w:tc>
          <w:tcPr>
            <w:tcW w:w="1075" w:type="dxa"/>
          </w:tcPr>
          <w:p w14:paraId="44934FE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26C67B8" w14:textId="77777777" w:rsidR="006E6873" w:rsidRPr="007B0434" w:rsidRDefault="006E6873" w:rsidP="004F71E3">
            <w:pPr>
              <w:jc w:val="center"/>
              <w:rPr>
                <w:noProof/>
                <w:color w:val="024F75" w:themeColor="accent1"/>
              </w:rPr>
            </w:pPr>
          </w:p>
        </w:tc>
        <w:tc>
          <w:tcPr>
            <w:tcW w:w="1080" w:type="dxa"/>
          </w:tcPr>
          <w:p w14:paraId="73D3D6C8" w14:textId="77777777" w:rsidR="006E6873" w:rsidRPr="007B0434" w:rsidRDefault="006E6873" w:rsidP="004F71E3">
            <w:pPr>
              <w:rPr>
                <w:color w:val="024F75" w:themeColor="accent1"/>
              </w:rPr>
            </w:pPr>
          </w:p>
        </w:tc>
      </w:tr>
      <w:tr w:rsidR="007B0434" w:rsidRPr="007B0434" w14:paraId="549EA39E" w14:textId="77777777" w:rsidTr="004F71E3">
        <w:trPr>
          <w:trHeight w:val="504"/>
        </w:trPr>
        <w:tc>
          <w:tcPr>
            <w:tcW w:w="1075" w:type="dxa"/>
          </w:tcPr>
          <w:p w14:paraId="58A921BD"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38F8250C" w14:textId="77777777" w:rsidR="00603808" w:rsidRPr="007B0434" w:rsidRDefault="00603808" w:rsidP="004F71E3">
            <w:pPr>
              <w:jc w:val="center"/>
              <w:rPr>
                <w:noProof/>
                <w:color w:val="024F75" w:themeColor="accent1"/>
              </w:rPr>
            </w:pPr>
          </w:p>
          <w:p w14:paraId="6B802753" w14:textId="1E899C47" w:rsidR="006E6873" w:rsidRPr="007B0434" w:rsidRDefault="00480793" w:rsidP="004F71E3">
            <w:pPr>
              <w:jc w:val="center"/>
              <w:rPr>
                <w:noProof/>
                <w:color w:val="024F75" w:themeColor="accent1"/>
              </w:rPr>
            </w:pPr>
            <w:r w:rsidRPr="00480793">
              <w:rPr>
                <w:noProof/>
                <w:color w:val="024F75" w:themeColor="accent1"/>
              </w:rPr>
              <w:drawing>
                <wp:inline distT="0" distB="0" distL="0" distR="0" wp14:anchorId="1411DFF5" wp14:editId="0197F8AA">
                  <wp:extent cx="4834890" cy="2719705"/>
                  <wp:effectExtent l="19050" t="19050" r="22860" b="23495"/>
                  <wp:docPr id="5" name="Picture 5" descr="screenshot of sli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E7188EC" w14:textId="77777777" w:rsidR="006E6873" w:rsidRPr="007B0434" w:rsidRDefault="006E6873" w:rsidP="004F71E3">
            <w:pPr>
              <w:rPr>
                <w:color w:val="024F75" w:themeColor="accent1"/>
              </w:rPr>
            </w:pPr>
          </w:p>
        </w:tc>
      </w:tr>
      <w:tr w:rsidR="007B0434" w:rsidRPr="007B0434" w14:paraId="71D628A2" w14:textId="77777777" w:rsidTr="004F71E3">
        <w:trPr>
          <w:trHeight w:val="504"/>
        </w:trPr>
        <w:tc>
          <w:tcPr>
            <w:tcW w:w="1075" w:type="dxa"/>
          </w:tcPr>
          <w:p w14:paraId="64F7D517"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2B6B464" w14:textId="77777777" w:rsidR="006E6873" w:rsidRPr="007B0434" w:rsidRDefault="006E6873" w:rsidP="004F71E3">
            <w:pPr>
              <w:jc w:val="center"/>
              <w:rPr>
                <w:noProof/>
                <w:color w:val="024F75" w:themeColor="accent1"/>
              </w:rPr>
            </w:pPr>
          </w:p>
        </w:tc>
        <w:tc>
          <w:tcPr>
            <w:tcW w:w="1080" w:type="dxa"/>
          </w:tcPr>
          <w:p w14:paraId="06331C6D" w14:textId="77777777" w:rsidR="006E6873" w:rsidRPr="007B0434" w:rsidRDefault="006E6873" w:rsidP="004F71E3">
            <w:pPr>
              <w:rPr>
                <w:color w:val="024F75" w:themeColor="accent1"/>
              </w:rPr>
            </w:pPr>
          </w:p>
        </w:tc>
      </w:tr>
      <w:tr w:rsidR="007B0434" w:rsidRPr="007B0434" w14:paraId="6724A0F4" w14:textId="77777777" w:rsidTr="004F71E3">
        <w:trPr>
          <w:trHeight w:val="504"/>
        </w:trPr>
        <w:tc>
          <w:tcPr>
            <w:tcW w:w="1075" w:type="dxa"/>
          </w:tcPr>
          <w:p w14:paraId="3FE1C10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2B795F1" w14:textId="77777777" w:rsidR="006E6873" w:rsidRPr="007B0434" w:rsidRDefault="006E6873" w:rsidP="004F71E3">
            <w:pPr>
              <w:jc w:val="center"/>
              <w:rPr>
                <w:noProof/>
                <w:color w:val="024F75" w:themeColor="accent1"/>
              </w:rPr>
            </w:pPr>
          </w:p>
        </w:tc>
        <w:tc>
          <w:tcPr>
            <w:tcW w:w="1080" w:type="dxa"/>
          </w:tcPr>
          <w:p w14:paraId="68001B4F" w14:textId="77777777" w:rsidR="006E6873" w:rsidRPr="007B0434" w:rsidRDefault="006E6873" w:rsidP="004F71E3">
            <w:pPr>
              <w:rPr>
                <w:color w:val="024F75" w:themeColor="accent1"/>
              </w:rPr>
            </w:pPr>
          </w:p>
        </w:tc>
      </w:tr>
      <w:tr w:rsidR="007B0434" w:rsidRPr="007B0434" w14:paraId="36E841F0" w14:textId="77777777" w:rsidTr="004F71E3">
        <w:trPr>
          <w:trHeight w:val="504"/>
        </w:trPr>
        <w:tc>
          <w:tcPr>
            <w:tcW w:w="1075" w:type="dxa"/>
          </w:tcPr>
          <w:p w14:paraId="033FA921"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C480D76" w14:textId="77777777" w:rsidR="006E6873" w:rsidRPr="007B0434" w:rsidRDefault="006E6873" w:rsidP="004F71E3">
            <w:pPr>
              <w:jc w:val="center"/>
              <w:rPr>
                <w:noProof/>
                <w:color w:val="024F75" w:themeColor="accent1"/>
              </w:rPr>
            </w:pPr>
          </w:p>
        </w:tc>
        <w:tc>
          <w:tcPr>
            <w:tcW w:w="1080" w:type="dxa"/>
          </w:tcPr>
          <w:p w14:paraId="333943BC" w14:textId="77777777" w:rsidR="006E6873" w:rsidRPr="007B0434" w:rsidRDefault="006E6873" w:rsidP="004F71E3">
            <w:pPr>
              <w:rPr>
                <w:color w:val="024F75" w:themeColor="accent1"/>
              </w:rPr>
            </w:pPr>
          </w:p>
        </w:tc>
      </w:tr>
    </w:tbl>
    <w:p w14:paraId="709FB3A7" w14:textId="39BC0B2C"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73406D4" w14:textId="77777777" w:rsidTr="004F71E3">
        <w:trPr>
          <w:trHeight w:val="504"/>
        </w:trPr>
        <w:tc>
          <w:tcPr>
            <w:tcW w:w="1075" w:type="dxa"/>
          </w:tcPr>
          <w:p w14:paraId="5EA9035E" w14:textId="77777777" w:rsidR="006E6873" w:rsidRPr="007B0434" w:rsidRDefault="006E6873" w:rsidP="004F71E3">
            <w:pPr>
              <w:jc w:val="center"/>
              <w:rPr>
                <w:noProof/>
                <w:color w:val="024F75" w:themeColor="accent1"/>
              </w:rPr>
            </w:pPr>
          </w:p>
        </w:tc>
        <w:tc>
          <w:tcPr>
            <w:tcW w:w="7830" w:type="dxa"/>
          </w:tcPr>
          <w:p w14:paraId="14F31899" w14:textId="075A0A1C" w:rsidR="006E6873" w:rsidRPr="007B0434" w:rsidRDefault="00480793" w:rsidP="004F71E3">
            <w:pPr>
              <w:jc w:val="center"/>
              <w:rPr>
                <w:color w:val="024F75" w:themeColor="accent1"/>
              </w:rPr>
            </w:pPr>
            <w:r w:rsidRPr="00480793">
              <w:rPr>
                <w:noProof/>
                <w:color w:val="024F75" w:themeColor="accent1"/>
              </w:rPr>
              <w:drawing>
                <wp:inline distT="0" distB="0" distL="0" distR="0" wp14:anchorId="244280C2" wp14:editId="61796C90">
                  <wp:extent cx="4834890" cy="2719705"/>
                  <wp:effectExtent l="19050" t="19050" r="22860" b="23495"/>
                  <wp:docPr id="6" name="Picture 6" descr="screenshot of sli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D036B31" w14:textId="77777777" w:rsidR="006E6873" w:rsidRPr="007B0434" w:rsidRDefault="006E6873" w:rsidP="004F71E3">
            <w:pPr>
              <w:rPr>
                <w:color w:val="024F75" w:themeColor="accent1"/>
              </w:rPr>
            </w:pPr>
          </w:p>
        </w:tc>
      </w:tr>
      <w:tr w:rsidR="007B0434" w:rsidRPr="007B0434" w14:paraId="66B9AB3F" w14:textId="77777777" w:rsidTr="004F71E3">
        <w:trPr>
          <w:trHeight w:val="504"/>
        </w:trPr>
        <w:tc>
          <w:tcPr>
            <w:tcW w:w="1075" w:type="dxa"/>
          </w:tcPr>
          <w:p w14:paraId="41F6A631"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E5281F7" w14:textId="77777777" w:rsidR="006E6873" w:rsidRPr="007B0434" w:rsidRDefault="006E6873" w:rsidP="004F71E3">
            <w:pPr>
              <w:jc w:val="center"/>
              <w:rPr>
                <w:noProof/>
                <w:color w:val="024F75" w:themeColor="accent1"/>
              </w:rPr>
            </w:pPr>
          </w:p>
        </w:tc>
        <w:tc>
          <w:tcPr>
            <w:tcW w:w="1080" w:type="dxa"/>
          </w:tcPr>
          <w:p w14:paraId="2E50A43E" w14:textId="77777777" w:rsidR="006E6873" w:rsidRPr="007B0434" w:rsidRDefault="006E6873" w:rsidP="004F71E3">
            <w:pPr>
              <w:rPr>
                <w:color w:val="024F75" w:themeColor="accent1"/>
              </w:rPr>
            </w:pPr>
          </w:p>
        </w:tc>
      </w:tr>
      <w:tr w:rsidR="007B0434" w:rsidRPr="007B0434" w14:paraId="2153C3CB" w14:textId="77777777" w:rsidTr="004F71E3">
        <w:trPr>
          <w:trHeight w:val="504"/>
        </w:trPr>
        <w:tc>
          <w:tcPr>
            <w:tcW w:w="1075" w:type="dxa"/>
          </w:tcPr>
          <w:p w14:paraId="7BEB901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7039408" w14:textId="77777777" w:rsidR="006E6873" w:rsidRPr="007B0434" w:rsidRDefault="006E6873" w:rsidP="004F71E3">
            <w:pPr>
              <w:jc w:val="center"/>
              <w:rPr>
                <w:noProof/>
                <w:color w:val="024F75" w:themeColor="accent1"/>
              </w:rPr>
            </w:pPr>
          </w:p>
        </w:tc>
        <w:tc>
          <w:tcPr>
            <w:tcW w:w="1080" w:type="dxa"/>
          </w:tcPr>
          <w:p w14:paraId="7F52AA14" w14:textId="77777777" w:rsidR="006E6873" w:rsidRPr="007B0434" w:rsidRDefault="006E6873" w:rsidP="004F71E3">
            <w:pPr>
              <w:rPr>
                <w:color w:val="024F75" w:themeColor="accent1"/>
              </w:rPr>
            </w:pPr>
          </w:p>
        </w:tc>
      </w:tr>
      <w:tr w:rsidR="007B0434" w:rsidRPr="007B0434" w14:paraId="079F3E84" w14:textId="77777777" w:rsidTr="004F71E3">
        <w:trPr>
          <w:trHeight w:val="504"/>
        </w:trPr>
        <w:tc>
          <w:tcPr>
            <w:tcW w:w="1075" w:type="dxa"/>
          </w:tcPr>
          <w:p w14:paraId="258B066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1819E71" w14:textId="77777777" w:rsidR="006E6873" w:rsidRPr="007B0434" w:rsidRDefault="006E6873" w:rsidP="004F71E3">
            <w:pPr>
              <w:jc w:val="center"/>
              <w:rPr>
                <w:noProof/>
                <w:color w:val="024F75" w:themeColor="accent1"/>
              </w:rPr>
            </w:pPr>
          </w:p>
        </w:tc>
        <w:tc>
          <w:tcPr>
            <w:tcW w:w="1080" w:type="dxa"/>
          </w:tcPr>
          <w:p w14:paraId="44A84D03" w14:textId="77777777" w:rsidR="006E6873" w:rsidRPr="007B0434" w:rsidRDefault="006E6873" w:rsidP="004F71E3">
            <w:pPr>
              <w:rPr>
                <w:color w:val="024F75" w:themeColor="accent1"/>
              </w:rPr>
            </w:pPr>
          </w:p>
        </w:tc>
      </w:tr>
      <w:tr w:rsidR="007B0434" w:rsidRPr="007B0434" w14:paraId="630BF579" w14:textId="77777777" w:rsidTr="004F71E3">
        <w:trPr>
          <w:trHeight w:val="504"/>
        </w:trPr>
        <w:tc>
          <w:tcPr>
            <w:tcW w:w="1075" w:type="dxa"/>
          </w:tcPr>
          <w:p w14:paraId="032DF9F1"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26C61EF7" w14:textId="77777777" w:rsidR="00603808" w:rsidRPr="007B0434" w:rsidRDefault="00603808" w:rsidP="004F71E3">
            <w:pPr>
              <w:jc w:val="center"/>
              <w:rPr>
                <w:noProof/>
                <w:color w:val="024F75" w:themeColor="accent1"/>
              </w:rPr>
            </w:pPr>
          </w:p>
          <w:p w14:paraId="15DA3791" w14:textId="798C991E"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21DB11A1" wp14:editId="41DC6FB2">
                  <wp:extent cx="4834890" cy="2719705"/>
                  <wp:effectExtent l="19050" t="19050" r="22860" b="23495"/>
                  <wp:docPr id="219" name="Picture 219" descr="screenshot of module 1 sli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F92852D" w14:textId="77777777" w:rsidR="006E6873" w:rsidRPr="007B0434" w:rsidRDefault="006E6873" w:rsidP="004F71E3">
            <w:pPr>
              <w:rPr>
                <w:color w:val="024F75" w:themeColor="accent1"/>
              </w:rPr>
            </w:pPr>
          </w:p>
        </w:tc>
      </w:tr>
      <w:tr w:rsidR="007B0434" w:rsidRPr="007B0434" w14:paraId="483647AE" w14:textId="77777777" w:rsidTr="004F71E3">
        <w:trPr>
          <w:trHeight w:val="504"/>
        </w:trPr>
        <w:tc>
          <w:tcPr>
            <w:tcW w:w="1075" w:type="dxa"/>
          </w:tcPr>
          <w:p w14:paraId="5CD512F9"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545C97F" w14:textId="77777777" w:rsidR="006E6873" w:rsidRPr="007B0434" w:rsidRDefault="006E6873" w:rsidP="004F71E3">
            <w:pPr>
              <w:jc w:val="center"/>
              <w:rPr>
                <w:noProof/>
                <w:color w:val="024F75" w:themeColor="accent1"/>
              </w:rPr>
            </w:pPr>
          </w:p>
        </w:tc>
        <w:tc>
          <w:tcPr>
            <w:tcW w:w="1080" w:type="dxa"/>
          </w:tcPr>
          <w:p w14:paraId="115014AF" w14:textId="77777777" w:rsidR="006E6873" w:rsidRPr="007B0434" w:rsidRDefault="006E6873" w:rsidP="004F71E3">
            <w:pPr>
              <w:rPr>
                <w:color w:val="024F75" w:themeColor="accent1"/>
              </w:rPr>
            </w:pPr>
          </w:p>
        </w:tc>
      </w:tr>
      <w:tr w:rsidR="007B0434" w:rsidRPr="007B0434" w14:paraId="142CA6E7" w14:textId="77777777" w:rsidTr="004F71E3">
        <w:trPr>
          <w:trHeight w:val="504"/>
        </w:trPr>
        <w:tc>
          <w:tcPr>
            <w:tcW w:w="1075" w:type="dxa"/>
          </w:tcPr>
          <w:p w14:paraId="6568AA5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B5B940F" w14:textId="77777777" w:rsidR="006E6873" w:rsidRPr="007B0434" w:rsidRDefault="006E6873" w:rsidP="004F71E3">
            <w:pPr>
              <w:jc w:val="center"/>
              <w:rPr>
                <w:noProof/>
                <w:color w:val="024F75" w:themeColor="accent1"/>
              </w:rPr>
            </w:pPr>
          </w:p>
        </w:tc>
        <w:tc>
          <w:tcPr>
            <w:tcW w:w="1080" w:type="dxa"/>
          </w:tcPr>
          <w:p w14:paraId="034BF618" w14:textId="77777777" w:rsidR="006E6873" w:rsidRPr="007B0434" w:rsidRDefault="006E6873" w:rsidP="004F71E3">
            <w:pPr>
              <w:rPr>
                <w:color w:val="024F75" w:themeColor="accent1"/>
              </w:rPr>
            </w:pPr>
          </w:p>
        </w:tc>
      </w:tr>
      <w:tr w:rsidR="007B0434" w:rsidRPr="007B0434" w14:paraId="3B5157B7" w14:textId="77777777" w:rsidTr="004F71E3">
        <w:trPr>
          <w:trHeight w:val="504"/>
        </w:trPr>
        <w:tc>
          <w:tcPr>
            <w:tcW w:w="1075" w:type="dxa"/>
          </w:tcPr>
          <w:p w14:paraId="100B978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7C0FBF2" w14:textId="77777777" w:rsidR="006E6873" w:rsidRPr="007B0434" w:rsidRDefault="006E6873" w:rsidP="004F71E3">
            <w:pPr>
              <w:jc w:val="center"/>
              <w:rPr>
                <w:noProof/>
                <w:color w:val="024F75" w:themeColor="accent1"/>
              </w:rPr>
            </w:pPr>
          </w:p>
        </w:tc>
        <w:tc>
          <w:tcPr>
            <w:tcW w:w="1080" w:type="dxa"/>
          </w:tcPr>
          <w:p w14:paraId="318E4DF4" w14:textId="77777777" w:rsidR="006E6873" w:rsidRPr="007B0434" w:rsidRDefault="006E6873" w:rsidP="004F71E3">
            <w:pPr>
              <w:rPr>
                <w:color w:val="024F75" w:themeColor="accent1"/>
              </w:rPr>
            </w:pPr>
          </w:p>
        </w:tc>
      </w:tr>
    </w:tbl>
    <w:p w14:paraId="7E057A69" w14:textId="33360FC6"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524B98A" w14:textId="77777777" w:rsidTr="004F71E3">
        <w:trPr>
          <w:trHeight w:val="504"/>
        </w:trPr>
        <w:tc>
          <w:tcPr>
            <w:tcW w:w="1075" w:type="dxa"/>
          </w:tcPr>
          <w:p w14:paraId="7EA9396F" w14:textId="77777777" w:rsidR="006E6873" w:rsidRPr="007B0434" w:rsidRDefault="006E6873" w:rsidP="004F71E3">
            <w:pPr>
              <w:jc w:val="center"/>
              <w:rPr>
                <w:noProof/>
                <w:color w:val="024F75" w:themeColor="accent1"/>
              </w:rPr>
            </w:pPr>
          </w:p>
        </w:tc>
        <w:tc>
          <w:tcPr>
            <w:tcW w:w="7830" w:type="dxa"/>
          </w:tcPr>
          <w:p w14:paraId="3D0D410C" w14:textId="23B64F8A" w:rsidR="006E6873" w:rsidRPr="007B0434" w:rsidRDefault="00C52D71" w:rsidP="004F71E3">
            <w:pPr>
              <w:jc w:val="center"/>
              <w:rPr>
                <w:color w:val="024F75" w:themeColor="accent1"/>
              </w:rPr>
            </w:pPr>
            <w:r w:rsidRPr="007B0434">
              <w:rPr>
                <w:noProof/>
                <w:color w:val="024F75" w:themeColor="accent1"/>
              </w:rPr>
              <w:drawing>
                <wp:inline distT="0" distB="0" distL="0" distR="0" wp14:anchorId="24163727" wp14:editId="6AFECE40">
                  <wp:extent cx="4834890" cy="2719705"/>
                  <wp:effectExtent l="19050" t="19050" r="22860" b="23495"/>
                  <wp:docPr id="220" name="Picture 220" descr="screenshot of module 1 sli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0854E96" w14:textId="77777777" w:rsidR="006E6873" w:rsidRPr="007B0434" w:rsidRDefault="006E6873" w:rsidP="004F71E3">
            <w:pPr>
              <w:rPr>
                <w:color w:val="024F75" w:themeColor="accent1"/>
              </w:rPr>
            </w:pPr>
          </w:p>
        </w:tc>
      </w:tr>
      <w:tr w:rsidR="007B0434" w:rsidRPr="007B0434" w14:paraId="12765914" w14:textId="77777777" w:rsidTr="004F71E3">
        <w:trPr>
          <w:trHeight w:val="504"/>
        </w:trPr>
        <w:tc>
          <w:tcPr>
            <w:tcW w:w="1075" w:type="dxa"/>
          </w:tcPr>
          <w:p w14:paraId="7CEED64B"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1A0026A" w14:textId="77777777" w:rsidR="006E6873" w:rsidRPr="007B0434" w:rsidRDefault="006E6873" w:rsidP="004F71E3">
            <w:pPr>
              <w:jc w:val="center"/>
              <w:rPr>
                <w:noProof/>
                <w:color w:val="024F75" w:themeColor="accent1"/>
              </w:rPr>
            </w:pPr>
          </w:p>
        </w:tc>
        <w:tc>
          <w:tcPr>
            <w:tcW w:w="1080" w:type="dxa"/>
          </w:tcPr>
          <w:p w14:paraId="2289906D" w14:textId="77777777" w:rsidR="006E6873" w:rsidRPr="007B0434" w:rsidRDefault="006E6873" w:rsidP="004F71E3">
            <w:pPr>
              <w:rPr>
                <w:color w:val="024F75" w:themeColor="accent1"/>
              </w:rPr>
            </w:pPr>
          </w:p>
        </w:tc>
      </w:tr>
      <w:tr w:rsidR="007B0434" w:rsidRPr="007B0434" w14:paraId="44A9AC36" w14:textId="77777777" w:rsidTr="004F71E3">
        <w:trPr>
          <w:trHeight w:val="504"/>
        </w:trPr>
        <w:tc>
          <w:tcPr>
            <w:tcW w:w="1075" w:type="dxa"/>
          </w:tcPr>
          <w:p w14:paraId="6143FF93"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8B083CC" w14:textId="77777777" w:rsidR="006E6873" w:rsidRPr="007B0434" w:rsidRDefault="006E6873" w:rsidP="004F71E3">
            <w:pPr>
              <w:jc w:val="center"/>
              <w:rPr>
                <w:noProof/>
                <w:color w:val="024F75" w:themeColor="accent1"/>
              </w:rPr>
            </w:pPr>
          </w:p>
        </w:tc>
        <w:tc>
          <w:tcPr>
            <w:tcW w:w="1080" w:type="dxa"/>
          </w:tcPr>
          <w:p w14:paraId="76BCD0F8" w14:textId="77777777" w:rsidR="006E6873" w:rsidRPr="007B0434" w:rsidRDefault="006E6873" w:rsidP="004F71E3">
            <w:pPr>
              <w:rPr>
                <w:color w:val="024F75" w:themeColor="accent1"/>
              </w:rPr>
            </w:pPr>
          </w:p>
        </w:tc>
      </w:tr>
      <w:tr w:rsidR="007B0434" w:rsidRPr="007B0434" w14:paraId="2D882194" w14:textId="77777777" w:rsidTr="004F71E3">
        <w:trPr>
          <w:trHeight w:val="504"/>
        </w:trPr>
        <w:tc>
          <w:tcPr>
            <w:tcW w:w="1075" w:type="dxa"/>
          </w:tcPr>
          <w:p w14:paraId="3C405FA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CA30AFA" w14:textId="77777777" w:rsidR="006E6873" w:rsidRPr="007B0434" w:rsidRDefault="006E6873" w:rsidP="004F71E3">
            <w:pPr>
              <w:jc w:val="center"/>
              <w:rPr>
                <w:noProof/>
                <w:color w:val="024F75" w:themeColor="accent1"/>
              </w:rPr>
            </w:pPr>
          </w:p>
        </w:tc>
        <w:tc>
          <w:tcPr>
            <w:tcW w:w="1080" w:type="dxa"/>
          </w:tcPr>
          <w:p w14:paraId="65E8C2DA" w14:textId="77777777" w:rsidR="006E6873" w:rsidRPr="007B0434" w:rsidRDefault="006E6873" w:rsidP="004F71E3">
            <w:pPr>
              <w:rPr>
                <w:color w:val="024F75" w:themeColor="accent1"/>
              </w:rPr>
            </w:pPr>
          </w:p>
        </w:tc>
      </w:tr>
      <w:tr w:rsidR="007B0434" w:rsidRPr="007B0434" w14:paraId="313BF927" w14:textId="77777777" w:rsidTr="004F71E3">
        <w:trPr>
          <w:trHeight w:val="504"/>
        </w:trPr>
        <w:tc>
          <w:tcPr>
            <w:tcW w:w="1075" w:type="dxa"/>
          </w:tcPr>
          <w:p w14:paraId="5A7CF252"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79D8B42F" w14:textId="77777777" w:rsidR="00603808" w:rsidRPr="007B0434" w:rsidRDefault="00603808" w:rsidP="004F71E3">
            <w:pPr>
              <w:jc w:val="center"/>
              <w:rPr>
                <w:noProof/>
                <w:color w:val="024F75" w:themeColor="accent1"/>
              </w:rPr>
            </w:pPr>
          </w:p>
          <w:p w14:paraId="06691F8A" w14:textId="3ACD87EC"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79E43010" wp14:editId="38ABFAE5">
                  <wp:extent cx="4834890" cy="2719705"/>
                  <wp:effectExtent l="19050" t="19050" r="22860" b="23495"/>
                  <wp:docPr id="221" name="Picture 221" descr="screenshot of module 1 sli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9EBAC41" w14:textId="77777777" w:rsidR="006E6873" w:rsidRPr="007B0434" w:rsidRDefault="006E6873" w:rsidP="004F71E3">
            <w:pPr>
              <w:rPr>
                <w:color w:val="024F75" w:themeColor="accent1"/>
              </w:rPr>
            </w:pPr>
          </w:p>
        </w:tc>
      </w:tr>
      <w:tr w:rsidR="007B0434" w:rsidRPr="007B0434" w14:paraId="702C91F5" w14:textId="77777777" w:rsidTr="004F71E3">
        <w:trPr>
          <w:trHeight w:val="504"/>
        </w:trPr>
        <w:tc>
          <w:tcPr>
            <w:tcW w:w="1075" w:type="dxa"/>
          </w:tcPr>
          <w:p w14:paraId="64D2283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D5D4754" w14:textId="77777777" w:rsidR="006E6873" w:rsidRPr="007B0434" w:rsidRDefault="006E6873" w:rsidP="004F71E3">
            <w:pPr>
              <w:jc w:val="center"/>
              <w:rPr>
                <w:noProof/>
                <w:color w:val="024F75" w:themeColor="accent1"/>
              </w:rPr>
            </w:pPr>
          </w:p>
        </w:tc>
        <w:tc>
          <w:tcPr>
            <w:tcW w:w="1080" w:type="dxa"/>
          </w:tcPr>
          <w:p w14:paraId="2E8645B2" w14:textId="77777777" w:rsidR="006E6873" w:rsidRPr="007B0434" w:rsidRDefault="006E6873" w:rsidP="004F71E3">
            <w:pPr>
              <w:rPr>
                <w:color w:val="024F75" w:themeColor="accent1"/>
              </w:rPr>
            </w:pPr>
          </w:p>
        </w:tc>
      </w:tr>
      <w:tr w:rsidR="007B0434" w:rsidRPr="007B0434" w14:paraId="03D58496" w14:textId="77777777" w:rsidTr="004F71E3">
        <w:trPr>
          <w:trHeight w:val="504"/>
        </w:trPr>
        <w:tc>
          <w:tcPr>
            <w:tcW w:w="1075" w:type="dxa"/>
          </w:tcPr>
          <w:p w14:paraId="78E84B1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2962241" w14:textId="77777777" w:rsidR="006E6873" w:rsidRPr="007B0434" w:rsidRDefault="006E6873" w:rsidP="004F71E3">
            <w:pPr>
              <w:jc w:val="center"/>
              <w:rPr>
                <w:noProof/>
                <w:color w:val="024F75" w:themeColor="accent1"/>
              </w:rPr>
            </w:pPr>
          </w:p>
        </w:tc>
        <w:tc>
          <w:tcPr>
            <w:tcW w:w="1080" w:type="dxa"/>
          </w:tcPr>
          <w:p w14:paraId="54ACCA30" w14:textId="77777777" w:rsidR="006E6873" w:rsidRPr="007B0434" w:rsidRDefault="006E6873" w:rsidP="004F71E3">
            <w:pPr>
              <w:rPr>
                <w:color w:val="024F75" w:themeColor="accent1"/>
              </w:rPr>
            </w:pPr>
          </w:p>
        </w:tc>
      </w:tr>
      <w:tr w:rsidR="007B0434" w:rsidRPr="007B0434" w14:paraId="16D3E8AC" w14:textId="77777777" w:rsidTr="004F71E3">
        <w:trPr>
          <w:trHeight w:val="504"/>
        </w:trPr>
        <w:tc>
          <w:tcPr>
            <w:tcW w:w="1075" w:type="dxa"/>
          </w:tcPr>
          <w:p w14:paraId="314C1D40"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00AE0EA" w14:textId="77777777" w:rsidR="006E6873" w:rsidRPr="007B0434" w:rsidRDefault="006E6873" w:rsidP="004F71E3">
            <w:pPr>
              <w:jc w:val="center"/>
              <w:rPr>
                <w:noProof/>
                <w:color w:val="024F75" w:themeColor="accent1"/>
              </w:rPr>
            </w:pPr>
          </w:p>
        </w:tc>
        <w:tc>
          <w:tcPr>
            <w:tcW w:w="1080" w:type="dxa"/>
          </w:tcPr>
          <w:p w14:paraId="4C63417B" w14:textId="77777777" w:rsidR="006E6873" w:rsidRPr="007B0434" w:rsidRDefault="006E6873" w:rsidP="004F71E3">
            <w:pPr>
              <w:rPr>
                <w:color w:val="024F75" w:themeColor="accent1"/>
              </w:rPr>
            </w:pPr>
          </w:p>
        </w:tc>
      </w:tr>
    </w:tbl>
    <w:p w14:paraId="3C07DBB2" w14:textId="1484216B"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7CAE136" w14:textId="77777777" w:rsidTr="004F71E3">
        <w:trPr>
          <w:trHeight w:val="504"/>
        </w:trPr>
        <w:tc>
          <w:tcPr>
            <w:tcW w:w="1075" w:type="dxa"/>
          </w:tcPr>
          <w:p w14:paraId="03F0D422" w14:textId="77777777" w:rsidR="006E6873" w:rsidRPr="007B0434" w:rsidRDefault="006E6873" w:rsidP="004F71E3">
            <w:pPr>
              <w:jc w:val="center"/>
              <w:rPr>
                <w:noProof/>
                <w:color w:val="024F75" w:themeColor="accent1"/>
              </w:rPr>
            </w:pPr>
          </w:p>
        </w:tc>
        <w:tc>
          <w:tcPr>
            <w:tcW w:w="7830" w:type="dxa"/>
          </w:tcPr>
          <w:p w14:paraId="4906D8D2" w14:textId="1ED12C9A" w:rsidR="006E6873" w:rsidRPr="007B0434" w:rsidRDefault="00C52D71" w:rsidP="004F71E3">
            <w:pPr>
              <w:jc w:val="center"/>
              <w:rPr>
                <w:color w:val="024F75" w:themeColor="accent1"/>
              </w:rPr>
            </w:pPr>
            <w:r w:rsidRPr="007B0434">
              <w:rPr>
                <w:noProof/>
                <w:color w:val="024F75" w:themeColor="accent1"/>
              </w:rPr>
              <w:drawing>
                <wp:inline distT="0" distB="0" distL="0" distR="0" wp14:anchorId="59A8C272" wp14:editId="2127BB7D">
                  <wp:extent cx="4834890" cy="2719705"/>
                  <wp:effectExtent l="19050" t="19050" r="22860" b="23495"/>
                  <wp:docPr id="222" name="Picture 222" descr="screenshot of module 1 sli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6B8BA2C" w14:textId="77777777" w:rsidR="006E6873" w:rsidRPr="007B0434" w:rsidRDefault="006E6873" w:rsidP="004F71E3">
            <w:pPr>
              <w:rPr>
                <w:color w:val="024F75" w:themeColor="accent1"/>
              </w:rPr>
            </w:pPr>
          </w:p>
        </w:tc>
      </w:tr>
      <w:tr w:rsidR="007B0434" w:rsidRPr="007B0434" w14:paraId="7137A67B" w14:textId="77777777" w:rsidTr="004F71E3">
        <w:trPr>
          <w:trHeight w:val="504"/>
        </w:trPr>
        <w:tc>
          <w:tcPr>
            <w:tcW w:w="1075" w:type="dxa"/>
          </w:tcPr>
          <w:p w14:paraId="5D2E8312"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C673B0E" w14:textId="77777777" w:rsidR="006E6873" w:rsidRPr="007B0434" w:rsidRDefault="006E6873" w:rsidP="004F71E3">
            <w:pPr>
              <w:jc w:val="center"/>
              <w:rPr>
                <w:noProof/>
                <w:color w:val="024F75" w:themeColor="accent1"/>
              </w:rPr>
            </w:pPr>
          </w:p>
        </w:tc>
        <w:tc>
          <w:tcPr>
            <w:tcW w:w="1080" w:type="dxa"/>
          </w:tcPr>
          <w:p w14:paraId="7F51690A" w14:textId="77777777" w:rsidR="006E6873" w:rsidRPr="007B0434" w:rsidRDefault="006E6873" w:rsidP="004F71E3">
            <w:pPr>
              <w:rPr>
                <w:color w:val="024F75" w:themeColor="accent1"/>
              </w:rPr>
            </w:pPr>
          </w:p>
        </w:tc>
      </w:tr>
      <w:tr w:rsidR="007B0434" w:rsidRPr="007B0434" w14:paraId="0B3C1792" w14:textId="77777777" w:rsidTr="004F71E3">
        <w:trPr>
          <w:trHeight w:val="504"/>
        </w:trPr>
        <w:tc>
          <w:tcPr>
            <w:tcW w:w="1075" w:type="dxa"/>
          </w:tcPr>
          <w:p w14:paraId="7EFAB4A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2F0F06F" w14:textId="77777777" w:rsidR="006E6873" w:rsidRPr="007B0434" w:rsidRDefault="006E6873" w:rsidP="004F71E3">
            <w:pPr>
              <w:jc w:val="center"/>
              <w:rPr>
                <w:noProof/>
                <w:color w:val="024F75" w:themeColor="accent1"/>
              </w:rPr>
            </w:pPr>
          </w:p>
        </w:tc>
        <w:tc>
          <w:tcPr>
            <w:tcW w:w="1080" w:type="dxa"/>
          </w:tcPr>
          <w:p w14:paraId="2044D214" w14:textId="77777777" w:rsidR="006E6873" w:rsidRPr="007B0434" w:rsidRDefault="006E6873" w:rsidP="004F71E3">
            <w:pPr>
              <w:rPr>
                <w:color w:val="024F75" w:themeColor="accent1"/>
              </w:rPr>
            </w:pPr>
          </w:p>
        </w:tc>
      </w:tr>
      <w:tr w:rsidR="007B0434" w:rsidRPr="007B0434" w14:paraId="7AAB4610" w14:textId="77777777" w:rsidTr="004F71E3">
        <w:trPr>
          <w:trHeight w:val="504"/>
        </w:trPr>
        <w:tc>
          <w:tcPr>
            <w:tcW w:w="1075" w:type="dxa"/>
          </w:tcPr>
          <w:p w14:paraId="1B60E866"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FC058E9" w14:textId="77777777" w:rsidR="006E6873" w:rsidRPr="007B0434" w:rsidRDefault="006E6873" w:rsidP="004F71E3">
            <w:pPr>
              <w:jc w:val="center"/>
              <w:rPr>
                <w:noProof/>
                <w:color w:val="024F75" w:themeColor="accent1"/>
              </w:rPr>
            </w:pPr>
          </w:p>
        </w:tc>
        <w:tc>
          <w:tcPr>
            <w:tcW w:w="1080" w:type="dxa"/>
          </w:tcPr>
          <w:p w14:paraId="411FC3E7" w14:textId="77777777" w:rsidR="006E6873" w:rsidRPr="007B0434" w:rsidRDefault="006E6873" w:rsidP="004F71E3">
            <w:pPr>
              <w:rPr>
                <w:color w:val="024F75" w:themeColor="accent1"/>
              </w:rPr>
            </w:pPr>
          </w:p>
        </w:tc>
      </w:tr>
      <w:tr w:rsidR="007B0434" w:rsidRPr="007B0434" w14:paraId="77CAE60E" w14:textId="77777777" w:rsidTr="004F71E3">
        <w:trPr>
          <w:trHeight w:val="504"/>
        </w:trPr>
        <w:tc>
          <w:tcPr>
            <w:tcW w:w="1075" w:type="dxa"/>
          </w:tcPr>
          <w:p w14:paraId="17ABC927"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5D41BD07" w14:textId="77777777" w:rsidR="00603808" w:rsidRPr="007B0434" w:rsidRDefault="00603808" w:rsidP="004F71E3">
            <w:pPr>
              <w:jc w:val="center"/>
              <w:rPr>
                <w:noProof/>
                <w:color w:val="024F75" w:themeColor="accent1"/>
              </w:rPr>
            </w:pPr>
          </w:p>
          <w:p w14:paraId="3450A207" w14:textId="7D90A87C"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319C9635" wp14:editId="64CE3223">
                  <wp:extent cx="4834890" cy="2719705"/>
                  <wp:effectExtent l="19050" t="19050" r="22860" b="23495"/>
                  <wp:docPr id="223" name="Picture 223" descr="screenshot of module 1 sli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464BD9D" w14:textId="77777777" w:rsidR="006E6873" w:rsidRPr="007B0434" w:rsidRDefault="006E6873" w:rsidP="004F71E3">
            <w:pPr>
              <w:rPr>
                <w:color w:val="024F75" w:themeColor="accent1"/>
              </w:rPr>
            </w:pPr>
          </w:p>
        </w:tc>
      </w:tr>
      <w:tr w:rsidR="007B0434" w:rsidRPr="007B0434" w14:paraId="69BE5C31" w14:textId="77777777" w:rsidTr="004F71E3">
        <w:trPr>
          <w:trHeight w:val="504"/>
        </w:trPr>
        <w:tc>
          <w:tcPr>
            <w:tcW w:w="1075" w:type="dxa"/>
          </w:tcPr>
          <w:p w14:paraId="3DE8A5DD"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12FF604" w14:textId="77777777" w:rsidR="006E6873" w:rsidRPr="007B0434" w:rsidRDefault="006E6873" w:rsidP="004F71E3">
            <w:pPr>
              <w:jc w:val="center"/>
              <w:rPr>
                <w:noProof/>
                <w:color w:val="024F75" w:themeColor="accent1"/>
              </w:rPr>
            </w:pPr>
          </w:p>
        </w:tc>
        <w:tc>
          <w:tcPr>
            <w:tcW w:w="1080" w:type="dxa"/>
          </w:tcPr>
          <w:p w14:paraId="47FDAC0D" w14:textId="77777777" w:rsidR="006E6873" w:rsidRPr="007B0434" w:rsidRDefault="006E6873" w:rsidP="004F71E3">
            <w:pPr>
              <w:rPr>
                <w:color w:val="024F75" w:themeColor="accent1"/>
              </w:rPr>
            </w:pPr>
          </w:p>
        </w:tc>
      </w:tr>
      <w:tr w:rsidR="007B0434" w:rsidRPr="007B0434" w14:paraId="267BE6F0" w14:textId="77777777" w:rsidTr="004F71E3">
        <w:trPr>
          <w:trHeight w:val="504"/>
        </w:trPr>
        <w:tc>
          <w:tcPr>
            <w:tcW w:w="1075" w:type="dxa"/>
          </w:tcPr>
          <w:p w14:paraId="46E3AC1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74E354B" w14:textId="77777777" w:rsidR="006E6873" w:rsidRPr="007B0434" w:rsidRDefault="006E6873" w:rsidP="004F71E3">
            <w:pPr>
              <w:jc w:val="center"/>
              <w:rPr>
                <w:noProof/>
                <w:color w:val="024F75" w:themeColor="accent1"/>
              </w:rPr>
            </w:pPr>
          </w:p>
        </w:tc>
        <w:tc>
          <w:tcPr>
            <w:tcW w:w="1080" w:type="dxa"/>
          </w:tcPr>
          <w:p w14:paraId="7E5F3B89" w14:textId="77777777" w:rsidR="006E6873" w:rsidRPr="007B0434" w:rsidRDefault="006E6873" w:rsidP="004F71E3">
            <w:pPr>
              <w:rPr>
                <w:color w:val="024F75" w:themeColor="accent1"/>
              </w:rPr>
            </w:pPr>
          </w:p>
        </w:tc>
      </w:tr>
      <w:tr w:rsidR="007B0434" w:rsidRPr="007B0434" w14:paraId="185F6639" w14:textId="77777777" w:rsidTr="004F71E3">
        <w:trPr>
          <w:trHeight w:val="504"/>
        </w:trPr>
        <w:tc>
          <w:tcPr>
            <w:tcW w:w="1075" w:type="dxa"/>
          </w:tcPr>
          <w:p w14:paraId="7A575BE0"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46CA6A7" w14:textId="77777777" w:rsidR="006E6873" w:rsidRPr="007B0434" w:rsidRDefault="006E6873" w:rsidP="004F71E3">
            <w:pPr>
              <w:jc w:val="center"/>
              <w:rPr>
                <w:noProof/>
                <w:color w:val="024F75" w:themeColor="accent1"/>
              </w:rPr>
            </w:pPr>
          </w:p>
        </w:tc>
        <w:tc>
          <w:tcPr>
            <w:tcW w:w="1080" w:type="dxa"/>
          </w:tcPr>
          <w:p w14:paraId="5741F4F6" w14:textId="77777777" w:rsidR="006E6873" w:rsidRPr="007B0434" w:rsidRDefault="006E6873" w:rsidP="004F71E3">
            <w:pPr>
              <w:rPr>
                <w:color w:val="024F75" w:themeColor="accent1"/>
              </w:rPr>
            </w:pPr>
          </w:p>
        </w:tc>
      </w:tr>
    </w:tbl>
    <w:p w14:paraId="2C02D2F9" w14:textId="036470C7" w:rsidR="00DF66EF" w:rsidRPr="007B0434" w:rsidRDefault="00DF66EF">
      <w:pPr>
        <w:spacing w:after="200"/>
        <w:rPr>
          <w:b w:val="0"/>
          <w:color w:val="024F75" w:themeColor="accent1"/>
          <w:sz w:val="24"/>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4BCCD09" w14:textId="77777777" w:rsidTr="004F71E3">
        <w:trPr>
          <w:trHeight w:val="504"/>
        </w:trPr>
        <w:tc>
          <w:tcPr>
            <w:tcW w:w="1075" w:type="dxa"/>
          </w:tcPr>
          <w:p w14:paraId="7A5CBC51" w14:textId="77777777" w:rsidR="006E6873" w:rsidRPr="007B0434" w:rsidRDefault="006E6873" w:rsidP="004F71E3">
            <w:pPr>
              <w:jc w:val="center"/>
              <w:rPr>
                <w:noProof/>
                <w:color w:val="024F75" w:themeColor="accent1"/>
              </w:rPr>
            </w:pPr>
          </w:p>
        </w:tc>
        <w:tc>
          <w:tcPr>
            <w:tcW w:w="7830" w:type="dxa"/>
          </w:tcPr>
          <w:p w14:paraId="52B15720" w14:textId="167179C4" w:rsidR="006E6873" w:rsidRPr="007B0434" w:rsidRDefault="00C52D71" w:rsidP="004F71E3">
            <w:pPr>
              <w:jc w:val="center"/>
              <w:rPr>
                <w:color w:val="024F75" w:themeColor="accent1"/>
              </w:rPr>
            </w:pPr>
            <w:r w:rsidRPr="007B0434">
              <w:rPr>
                <w:noProof/>
                <w:color w:val="024F75" w:themeColor="accent1"/>
              </w:rPr>
              <w:drawing>
                <wp:inline distT="0" distB="0" distL="0" distR="0" wp14:anchorId="1A591997" wp14:editId="6D58D9B8">
                  <wp:extent cx="4834890" cy="2719705"/>
                  <wp:effectExtent l="19050" t="19050" r="22860" b="23495"/>
                  <wp:docPr id="418" name="Picture 418" descr="screenshot of module 1 sli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8684F72" w14:textId="77777777" w:rsidR="006E6873" w:rsidRPr="007B0434" w:rsidRDefault="006E6873" w:rsidP="004F71E3">
            <w:pPr>
              <w:rPr>
                <w:color w:val="024F75" w:themeColor="accent1"/>
              </w:rPr>
            </w:pPr>
          </w:p>
        </w:tc>
      </w:tr>
      <w:tr w:rsidR="007B0434" w:rsidRPr="007B0434" w14:paraId="0395ECF2" w14:textId="77777777" w:rsidTr="004F71E3">
        <w:trPr>
          <w:trHeight w:val="504"/>
        </w:trPr>
        <w:tc>
          <w:tcPr>
            <w:tcW w:w="1075" w:type="dxa"/>
          </w:tcPr>
          <w:p w14:paraId="6A12BF96"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C4CDE37" w14:textId="77777777" w:rsidR="006E6873" w:rsidRPr="007B0434" w:rsidRDefault="006E6873" w:rsidP="004F71E3">
            <w:pPr>
              <w:jc w:val="center"/>
              <w:rPr>
                <w:noProof/>
                <w:color w:val="024F75" w:themeColor="accent1"/>
              </w:rPr>
            </w:pPr>
          </w:p>
        </w:tc>
        <w:tc>
          <w:tcPr>
            <w:tcW w:w="1080" w:type="dxa"/>
          </w:tcPr>
          <w:p w14:paraId="5BF5E66E" w14:textId="77777777" w:rsidR="006E6873" w:rsidRPr="007B0434" w:rsidRDefault="006E6873" w:rsidP="004F71E3">
            <w:pPr>
              <w:rPr>
                <w:color w:val="024F75" w:themeColor="accent1"/>
              </w:rPr>
            </w:pPr>
          </w:p>
        </w:tc>
      </w:tr>
      <w:tr w:rsidR="007B0434" w:rsidRPr="007B0434" w14:paraId="1D216715" w14:textId="77777777" w:rsidTr="004F71E3">
        <w:trPr>
          <w:trHeight w:val="504"/>
        </w:trPr>
        <w:tc>
          <w:tcPr>
            <w:tcW w:w="1075" w:type="dxa"/>
          </w:tcPr>
          <w:p w14:paraId="29AFB15E"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434387E" w14:textId="77777777" w:rsidR="006E6873" w:rsidRPr="007B0434" w:rsidRDefault="006E6873" w:rsidP="004F71E3">
            <w:pPr>
              <w:jc w:val="center"/>
              <w:rPr>
                <w:noProof/>
                <w:color w:val="024F75" w:themeColor="accent1"/>
              </w:rPr>
            </w:pPr>
          </w:p>
        </w:tc>
        <w:tc>
          <w:tcPr>
            <w:tcW w:w="1080" w:type="dxa"/>
          </w:tcPr>
          <w:p w14:paraId="72680F57" w14:textId="77777777" w:rsidR="006E6873" w:rsidRPr="007B0434" w:rsidRDefault="006E6873" w:rsidP="004F71E3">
            <w:pPr>
              <w:rPr>
                <w:color w:val="024F75" w:themeColor="accent1"/>
              </w:rPr>
            </w:pPr>
          </w:p>
        </w:tc>
      </w:tr>
      <w:tr w:rsidR="007B0434" w:rsidRPr="007B0434" w14:paraId="4C5AD3E3" w14:textId="77777777" w:rsidTr="004F71E3">
        <w:trPr>
          <w:trHeight w:val="504"/>
        </w:trPr>
        <w:tc>
          <w:tcPr>
            <w:tcW w:w="1075" w:type="dxa"/>
          </w:tcPr>
          <w:p w14:paraId="257C487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BF449FB" w14:textId="77777777" w:rsidR="006E6873" w:rsidRPr="007B0434" w:rsidRDefault="006E6873" w:rsidP="004F71E3">
            <w:pPr>
              <w:jc w:val="center"/>
              <w:rPr>
                <w:noProof/>
                <w:color w:val="024F75" w:themeColor="accent1"/>
              </w:rPr>
            </w:pPr>
          </w:p>
        </w:tc>
        <w:tc>
          <w:tcPr>
            <w:tcW w:w="1080" w:type="dxa"/>
          </w:tcPr>
          <w:p w14:paraId="55C6F2BB" w14:textId="77777777" w:rsidR="006E6873" w:rsidRPr="007B0434" w:rsidRDefault="006E6873" w:rsidP="004F71E3">
            <w:pPr>
              <w:rPr>
                <w:color w:val="024F75" w:themeColor="accent1"/>
              </w:rPr>
            </w:pPr>
          </w:p>
        </w:tc>
      </w:tr>
      <w:tr w:rsidR="007B0434" w:rsidRPr="007B0434" w14:paraId="2833462A" w14:textId="77777777" w:rsidTr="004F71E3">
        <w:trPr>
          <w:trHeight w:val="504"/>
        </w:trPr>
        <w:tc>
          <w:tcPr>
            <w:tcW w:w="1075" w:type="dxa"/>
          </w:tcPr>
          <w:p w14:paraId="537F9124"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43D70FBF" w14:textId="77777777" w:rsidR="00603808" w:rsidRPr="007B0434" w:rsidRDefault="00603808" w:rsidP="004F71E3">
            <w:pPr>
              <w:jc w:val="center"/>
              <w:rPr>
                <w:noProof/>
                <w:color w:val="024F75" w:themeColor="accent1"/>
              </w:rPr>
            </w:pPr>
          </w:p>
          <w:p w14:paraId="5FEFFE93" w14:textId="2D7024A3"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423A4BD8" wp14:editId="3AD6A7AB">
                  <wp:extent cx="4834890" cy="2719705"/>
                  <wp:effectExtent l="19050" t="19050" r="22860" b="23495"/>
                  <wp:docPr id="438" name="Picture 438" descr="screenshot of module 1 sli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50627D8" w14:textId="77777777" w:rsidR="006E6873" w:rsidRPr="007B0434" w:rsidRDefault="006E6873" w:rsidP="004F71E3">
            <w:pPr>
              <w:rPr>
                <w:color w:val="024F75" w:themeColor="accent1"/>
              </w:rPr>
            </w:pPr>
          </w:p>
        </w:tc>
      </w:tr>
      <w:tr w:rsidR="007B0434" w:rsidRPr="007B0434" w14:paraId="0635E8A9" w14:textId="77777777" w:rsidTr="004F71E3">
        <w:trPr>
          <w:trHeight w:val="504"/>
        </w:trPr>
        <w:tc>
          <w:tcPr>
            <w:tcW w:w="1075" w:type="dxa"/>
          </w:tcPr>
          <w:p w14:paraId="521771A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870F16E" w14:textId="77777777" w:rsidR="006E6873" w:rsidRPr="007B0434" w:rsidRDefault="006E6873" w:rsidP="004F71E3">
            <w:pPr>
              <w:jc w:val="center"/>
              <w:rPr>
                <w:noProof/>
                <w:color w:val="024F75" w:themeColor="accent1"/>
              </w:rPr>
            </w:pPr>
          </w:p>
        </w:tc>
        <w:tc>
          <w:tcPr>
            <w:tcW w:w="1080" w:type="dxa"/>
          </w:tcPr>
          <w:p w14:paraId="4FEB0544" w14:textId="77777777" w:rsidR="006E6873" w:rsidRPr="007B0434" w:rsidRDefault="006E6873" w:rsidP="004F71E3">
            <w:pPr>
              <w:rPr>
                <w:color w:val="024F75" w:themeColor="accent1"/>
              </w:rPr>
            </w:pPr>
          </w:p>
        </w:tc>
      </w:tr>
      <w:tr w:rsidR="007B0434" w:rsidRPr="007B0434" w14:paraId="2474B1C1" w14:textId="77777777" w:rsidTr="004F71E3">
        <w:trPr>
          <w:trHeight w:val="504"/>
        </w:trPr>
        <w:tc>
          <w:tcPr>
            <w:tcW w:w="1075" w:type="dxa"/>
          </w:tcPr>
          <w:p w14:paraId="5D2B3E8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F0AEEE0" w14:textId="77777777" w:rsidR="006E6873" w:rsidRPr="007B0434" w:rsidRDefault="006E6873" w:rsidP="004F71E3">
            <w:pPr>
              <w:jc w:val="center"/>
              <w:rPr>
                <w:noProof/>
                <w:color w:val="024F75" w:themeColor="accent1"/>
              </w:rPr>
            </w:pPr>
          </w:p>
        </w:tc>
        <w:tc>
          <w:tcPr>
            <w:tcW w:w="1080" w:type="dxa"/>
          </w:tcPr>
          <w:p w14:paraId="417AF0CD" w14:textId="77777777" w:rsidR="006E6873" w:rsidRPr="007B0434" w:rsidRDefault="006E6873" w:rsidP="004F71E3">
            <w:pPr>
              <w:rPr>
                <w:color w:val="024F75" w:themeColor="accent1"/>
              </w:rPr>
            </w:pPr>
          </w:p>
        </w:tc>
      </w:tr>
      <w:tr w:rsidR="007B0434" w:rsidRPr="007B0434" w14:paraId="16FB358A" w14:textId="77777777" w:rsidTr="004F71E3">
        <w:trPr>
          <w:trHeight w:val="504"/>
        </w:trPr>
        <w:tc>
          <w:tcPr>
            <w:tcW w:w="1075" w:type="dxa"/>
          </w:tcPr>
          <w:p w14:paraId="2BD40551"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FDCC3D9" w14:textId="77777777" w:rsidR="006E6873" w:rsidRPr="007B0434" w:rsidRDefault="006E6873" w:rsidP="004F71E3">
            <w:pPr>
              <w:jc w:val="center"/>
              <w:rPr>
                <w:noProof/>
                <w:color w:val="024F75" w:themeColor="accent1"/>
              </w:rPr>
            </w:pPr>
          </w:p>
        </w:tc>
        <w:tc>
          <w:tcPr>
            <w:tcW w:w="1080" w:type="dxa"/>
          </w:tcPr>
          <w:p w14:paraId="53524A5A" w14:textId="77777777" w:rsidR="006E6873" w:rsidRPr="007B0434" w:rsidRDefault="006E6873" w:rsidP="004F71E3">
            <w:pPr>
              <w:rPr>
                <w:color w:val="024F75" w:themeColor="accent1"/>
              </w:rPr>
            </w:pPr>
          </w:p>
        </w:tc>
      </w:tr>
    </w:tbl>
    <w:p w14:paraId="1EF8C87C" w14:textId="77777777"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9DA02AC" w14:textId="77777777" w:rsidTr="004F71E3">
        <w:trPr>
          <w:trHeight w:val="504"/>
        </w:trPr>
        <w:tc>
          <w:tcPr>
            <w:tcW w:w="1075" w:type="dxa"/>
          </w:tcPr>
          <w:p w14:paraId="07977395" w14:textId="77777777" w:rsidR="006E6873" w:rsidRPr="007B0434" w:rsidRDefault="006E6873" w:rsidP="004F71E3">
            <w:pPr>
              <w:jc w:val="center"/>
              <w:rPr>
                <w:noProof/>
                <w:color w:val="024F75" w:themeColor="accent1"/>
              </w:rPr>
            </w:pPr>
          </w:p>
        </w:tc>
        <w:tc>
          <w:tcPr>
            <w:tcW w:w="7830" w:type="dxa"/>
          </w:tcPr>
          <w:p w14:paraId="5839D772" w14:textId="0104EAF9" w:rsidR="006E6873" w:rsidRPr="007B0434" w:rsidRDefault="00C52D71" w:rsidP="004F71E3">
            <w:pPr>
              <w:jc w:val="center"/>
              <w:rPr>
                <w:color w:val="024F75" w:themeColor="accent1"/>
              </w:rPr>
            </w:pPr>
            <w:r w:rsidRPr="007B0434">
              <w:rPr>
                <w:noProof/>
                <w:color w:val="024F75" w:themeColor="accent1"/>
              </w:rPr>
              <w:drawing>
                <wp:inline distT="0" distB="0" distL="0" distR="0" wp14:anchorId="34B704CF" wp14:editId="768289B7">
                  <wp:extent cx="4834890" cy="2719705"/>
                  <wp:effectExtent l="19050" t="19050" r="22860" b="23495"/>
                  <wp:docPr id="439" name="Picture 439" descr="screenshot of module 1 sli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E0B12B8" w14:textId="77777777" w:rsidR="006E6873" w:rsidRPr="007B0434" w:rsidRDefault="006E6873" w:rsidP="004F71E3">
            <w:pPr>
              <w:rPr>
                <w:color w:val="024F75" w:themeColor="accent1"/>
              </w:rPr>
            </w:pPr>
          </w:p>
        </w:tc>
      </w:tr>
      <w:tr w:rsidR="007B0434" w:rsidRPr="007B0434" w14:paraId="576DB79B" w14:textId="77777777" w:rsidTr="004F71E3">
        <w:trPr>
          <w:trHeight w:val="504"/>
        </w:trPr>
        <w:tc>
          <w:tcPr>
            <w:tcW w:w="1075" w:type="dxa"/>
          </w:tcPr>
          <w:p w14:paraId="4BA5548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0A99DC9" w14:textId="77777777" w:rsidR="006E6873" w:rsidRPr="007B0434" w:rsidRDefault="006E6873" w:rsidP="004F71E3">
            <w:pPr>
              <w:jc w:val="center"/>
              <w:rPr>
                <w:noProof/>
                <w:color w:val="024F75" w:themeColor="accent1"/>
              </w:rPr>
            </w:pPr>
          </w:p>
        </w:tc>
        <w:tc>
          <w:tcPr>
            <w:tcW w:w="1080" w:type="dxa"/>
          </w:tcPr>
          <w:p w14:paraId="2616E576" w14:textId="77777777" w:rsidR="006E6873" w:rsidRPr="007B0434" w:rsidRDefault="006E6873" w:rsidP="004F71E3">
            <w:pPr>
              <w:rPr>
                <w:color w:val="024F75" w:themeColor="accent1"/>
              </w:rPr>
            </w:pPr>
          </w:p>
        </w:tc>
      </w:tr>
      <w:tr w:rsidR="007B0434" w:rsidRPr="007B0434" w14:paraId="76293022" w14:textId="77777777" w:rsidTr="004F71E3">
        <w:trPr>
          <w:trHeight w:val="504"/>
        </w:trPr>
        <w:tc>
          <w:tcPr>
            <w:tcW w:w="1075" w:type="dxa"/>
          </w:tcPr>
          <w:p w14:paraId="2729AA0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46D680D" w14:textId="77777777" w:rsidR="006E6873" w:rsidRPr="007B0434" w:rsidRDefault="006E6873" w:rsidP="004F71E3">
            <w:pPr>
              <w:jc w:val="center"/>
              <w:rPr>
                <w:noProof/>
                <w:color w:val="024F75" w:themeColor="accent1"/>
              </w:rPr>
            </w:pPr>
          </w:p>
        </w:tc>
        <w:tc>
          <w:tcPr>
            <w:tcW w:w="1080" w:type="dxa"/>
          </w:tcPr>
          <w:p w14:paraId="743D7E74" w14:textId="77777777" w:rsidR="006E6873" w:rsidRPr="007B0434" w:rsidRDefault="006E6873" w:rsidP="004F71E3">
            <w:pPr>
              <w:rPr>
                <w:color w:val="024F75" w:themeColor="accent1"/>
              </w:rPr>
            </w:pPr>
          </w:p>
        </w:tc>
      </w:tr>
      <w:tr w:rsidR="007B0434" w:rsidRPr="007B0434" w14:paraId="4113DF03" w14:textId="77777777" w:rsidTr="004F71E3">
        <w:trPr>
          <w:trHeight w:val="504"/>
        </w:trPr>
        <w:tc>
          <w:tcPr>
            <w:tcW w:w="1075" w:type="dxa"/>
          </w:tcPr>
          <w:p w14:paraId="25287C4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D34168B" w14:textId="77777777" w:rsidR="006E6873" w:rsidRPr="007B0434" w:rsidRDefault="006E6873" w:rsidP="004F71E3">
            <w:pPr>
              <w:jc w:val="center"/>
              <w:rPr>
                <w:noProof/>
                <w:color w:val="024F75" w:themeColor="accent1"/>
              </w:rPr>
            </w:pPr>
          </w:p>
        </w:tc>
        <w:tc>
          <w:tcPr>
            <w:tcW w:w="1080" w:type="dxa"/>
          </w:tcPr>
          <w:p w14:paraId="7251A42A" w14:textId="77777777" w:rsidR="006E6873" w:rsidRPr="007B0434" w:rsidRDefault="006E6873" w:rsidP="004F71E3">
            <w:pPr>
              <w:rPr>
                <w:color w:val="024F75" w:themeColor="accent1"/>
              </w:rPr>
            </w:pPr>
          </w:p>
        </w:tc>
      </w:tr>
      <w:tr w:rsidR="007B0434" w:rsidRPr="007B0434" w14:paraId="55BD7C06" w14:textId="77777777" w:rsidTr="004F71E3">
        <w:trPr>
          <w:trHeight w:val="504"/>
        </w:trPr>
        <w:tc>
          <w:tcPr>
            <w:tcW w:w="1075" w:type="dxa"/>
          </w:tcPr>
          <w:p w14:paraId="325F4464"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5D5A8F9C" w14:textId="77777777" w:rsidR="00603808" w:rsidRPr="007B0434" w:rsidRDefault="00603808" w:rsidP="004F71E3">
            <w:pPr>
              <w:jc w:val="center"/>
              <w:rPr>
                <w:noProof/>
                <w:color w:val="024F75" w:themeColor="accent1"/>
              </w:rPr>
            </w:pPr>
          </w:p>
          <w:p w14:paraId="0BCF830D" w14:textId="7714709F"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663187C9" wp14:editId="60648ED8">
                  <wp:extent cx="4834890" cy="2719705"/>
                  <wp:effectExtent l="19050" t="19050" r="22860" b="23495"/>
                  <wp:docPr id="440" name="Picture 440" descr="screenshot of module 1 sli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2E35194" w14:textId="77777777" w:rsidR="006E6873" w:rsidRPr="007B0434" w:rsidRDefault="006E6873" w:rsidP="004F71E3">
            <w:pPr>
              <w:rPr>
                <w:color w:val="024F75" w:themeColor="accent1"/>
              </w:rPr>
            </w:pPr>
          </w:p>
        </w:tc>
      </w:tr>
      <w:tr w:rsidR="007B0434" w:rsidRPr="007B0434" w14:paraId="52FE27C5" w14:textId="77777777" w:rsidTr="004F71E3">
        <w:trPr>
          <w:trHeight w:val="504"/>
        </w:trPr>
        <w:tc>
          <w:tcPr>
            <w:tcW w:w="1075" w:type="dxa"/>
          </w:tcPr>
          <w:p w14:paraId="614BC32D"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28B7CC0" w14:textId="77777777" w:rsidR="006E6873" w:rsidRPr="007B0434" w:rsidRDefault="006E6873" w:rsidP="004F71E3">
            <w:pPr>
              <w:jc w:val="center"/>
              <w:rPr>
                <w:noProof/>
                <w:color w:val="024F75" w:themeColor="accent1"/>
              </w:rPr>
            </w:pPr>
          </w:p>
        </w:tc>
        <w:tc>
          <w:tcPr>
            <w:tcW w:w="1080" w:type="dxa"/>
          </w:tcPr>
          <w:p w14:paraId="2C3D9EB4" w14:textId="77777777" w:rsidR="006E6873" w:rsidRPr="007B0434" w:rsidRDefault="006E6873" w:rsidP="004F71E3">
            <w:pPr>
              <w:rPr>
                <w:color w:val="024F75" w:themeColor="accent1"/>
              </w:rPr>
            </w:pPr>
          </w:p>
        </w:tc>
      </w:tr>
      <w:tr w:rsidR="007B0434" w:rsidRPr="007B0434" w14:paraId="6F63BFE3" w14:textId="77777777" w:rsidTr="004F71E3">
        <w:trPr>
          <w:trHeight w:val="504"/>
        </w:trPr>
        <w:tc>
          <w:tcPr>
            <w:tcW w:w="1075" w:type="dxa"/>
          </w:tcPr>
          <w:p w14:paraId="7B489C3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B9EAAAD" w14:textId="77777777" w:rsidR="006E6873" w:rsidRPr="007B0434" w:rsidRDefault="006E6873" w:rsidP="004F71E3">
            <w:pPr>
              <w:jc w:val="center"/>
              <w:rPr>
                <w:noProof/>
                <w:color w:val="024F75" w:themeColor="accent1"/>
              </w:rPr>
            </w:pPr>
          </w:p>
        </w:tc>
        <w:tc>
          <w:tcPr>
            <w:tcW w:w="1080" w:type="dxa"/>
          </w:tcPr>
          <w:p w14:paraId="01067283" w14:textId="77777777" w:rsidR="006E6873" w:rsidRPr="007B0434" w:rsidRDefault="006E6873" w:rsidP="004F71E3">
            <w:pPr>
              <w:rPr>
                <w:color w:val="024F75" w:themeColor="accent1"/>
              </w:rPr>
            </w:pPr>
          </w:p>
        </w:tc>
      </w:tr>
      <w:tr w:rsidR="007B0434" w:rsidRPr="007B0434" w14:paraId="42CE80B0" w14:textId="77777777" w:rsidTr="004F71E3">
        <w:trPr>
          <w:trHeight w:val="504"/>
        </w:trPr>
        <w:tc>
          <w:tcPr>
            <w:tcW w:w="1075" w:type="dxa"/>
          </w:tcPr>
          <w:p w14:paraId="60C55F6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EEAB6A3" w14:textId="77777777" w:rsidR="006E6873" w:rsidRPr="007B0434" w:rsidRDefault="006E6873" w:rsidP="004F71E3">
            <w:pPr>
              <w:jc w:val="center"/>
              <w:rPr>
                <w:noProof/>
                <w:color w:val="024F75" w:themeColor="accent1"/>
              </w:rPr>
            </w:pPr>
          </w:p>
        </w:tc>
        <w:tc>
          <w:tcPr>
            <w:tcW w:w="1080" w:type="dxa"/>
          </w:tcPr>
          <w:p w14:paraId="5D6D3D1E" w14:textId="77777777" w:rsidR="006E6873" w:rsidRPr="007B0434" w:rsidRDefault="006E6873" w:rsidP="004F71E3">
            <w:pPr>
              <w:rPr>
                <w:color w:val="024F75" w:themeColor="accent1"/>
              </w:rPr>
            </w:pPr>
          </w:p>
        </w:tc>
      </w:tr>
    </w:tbl>
    <w:p w14:paraId="50CF9EB9" w14:textId="49300953"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802431E" w14:textId="77777777" w:rsidTr="004F71E3">
        <w:trPr>
          <w:trHeight w:val="504"/>
        </w:trPr>
        <w:tc>
          <w:tcPr>
            <w:tcW w:w="1075" w:type="dxa"/>
          </w:tcPr>
          <w:p w14:paraId="13AF344A" w14:textId="77777777" w:rsidR="006E6873" w:rsidRPr="007B0434" w:rsidRDefault="006E6873" w:rsidP="004F71E3">
            <w:pPr>
              <w:jc w:val="center"/>
              <w:rPr>
                <w:noProof/>
                <w:color w:val="024F75" w:themeColor="accent1"/>
              </w:rPr>
            </w:pPr>
          </w:p>
        </w:tc>
        <w:tc>
          <w:tcPr>
            <w:tcW w:w="7830" w:type="dxa"/>
          </w:tcPr>
          <w:p w14:paraId="4375C18A" w14:textId="0A241D0B" w:rsidR="006E6873" w:rsidRPr="007B0434" w:rsidRDefault="00C52D71" w:rsidP="004F71E3">
            <w:pPr>
              <w:jc w:val="center"/>
              <w:rPr>
                <w:color w:val="024F75" w:themeColor="accent1"/>
              </w:rPr>
            </w:pPr>
            <w:r w:rsidRPr="007B0434">
              <w:rPr>
                <w:noProof/>
                <w:color w:val="024F75" w:themeColor="accent1"/>
              </w:rPr>
              <w:drawing>
                <wp:inline distT="0" distB="0" distL="0" distR="0" wp14:anchorId="267AEB64" wp14:editId="559DB785">
                  <wp:extent cx="4834890" cy="2719705"/>
                  <wp:effectExtent l="19050" t="19050" r="22860" b="23495"/>
                  <wp:docPr id="441" name="Picture 441" descr="screenshot of module 1 sli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78EAFFD" w14:textId="77777777" w:rsidR="006E6873" w:rsidRPr="007B0434" w:rsidRDefault="006E6873" w:rsidP="004F71E3">
            <w:pPr>
              <w:rPr>
                <w:color w:val="024F75" w:themeColor="accent1"/>
              </w:rPr>
            </w:pPr>
          </w:p>
        </w:tc>
      </w:tr>
      <w:tr w:rsidR="007B0434" w:rsidRPr="007B0434" w14:paraId="5A87F6C5" w14:textId="77777777" w:rsidTr="004F71E3">
        <w:trPr>
          <w:trHeight w:val="504"/>
        </w:trPr>
        <w:tc>
          <w:tcPr>
            <w:tcW w:w="1075" w:type="dxa"/>
          </w:tcPr>
          <w:p w14:paraId="69D5B74E"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46E60A45" w14:textId="77777777" w:rsidR="006E6873" w:rsidRPr="007B0434" w:rsidRDefault="006E6873" w:rsidP="004F71E3">
            <w:pPr>
              <w:jc w:val="center"/>
              <w:rPr>
                <w:noProof/>
                <w:color w:val="024F75" w:themeColor="accent1"/>
              </w:rPr>
            </w:pPr>
          </w:p>
        </w:tc>
        <w:tc>
          <w:tcPr>
            <w:tcW w:w="1080" w:type="dxa"/>
          </w:tcPr>
          <w:p w14:paraId="0224D83B" w14:textId="77777777" w:rsidR="006E6873" w:rsidRPr="007B0434" w:rsidRDefault="006E6873" w:rsidP="004F71E3">
            <w:pPr>
              <w:rPr>
                <w:color w:val="024F75" w:themeColor="accent1"/>
              </w:rPr>
            </w:pPr>
          </w:p>
        </w:tc>
      </w:tr>
      <w:tr w:rsidR="007B0434" w:rsidRPr="007B0434" w14:paraId="78D32093" w14:textId="77777777" w:rsidTr="004F71E3">
        <w:trPr>
          <w:trHeight w:val="504"/>
        </w:trPr>
        <w:tc>
          <w:tcPr>
            <w:tcW w:w="1075" w:type="dxa"/>
          </w:tcPr>
          <w:p w14:paraId="2D12CB4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50CEF88" w14:textId="77777777" w:rsidR="006E6873" w:rsidRPr="007B0434" w:rsidRDefault="006E6873" w:rsidP="004F71E3">
            <w:pPr>
              <w:jc w:val="center"/>
              <w:rPr>
                <w:noProof/>
                <w:color w:val="024F75" w:themeColor="accent1"/>
              </w:rPr>
            </w:pPr>
          </w:p>
        </w:tc>
        <w:tc>
          <w:tcPr>
            <w:tcW w:w="1080" w:type="dxa"/>
          </w:tcPr>
          <w:p w14:paraId="1C4E099A" w14:textId="77777777" w:rsidR="006E6873" w:rsidRPr="007B0434" w:rsidRDefault="006E6873" w:rsidP="004F71E3">
            <w:pPr>
              <w:rPr>
                <w:color w:val="024F75" w:themeColor="accent1"/>
              </w:rPr>
            </w:pPr>
          </w:p>
        </w:tc>
      </w:tr>
      <w:tr w:rsidR="007B0434" w:rsidRPr="007B0434" w14:paraId="77699F04" w14:textId="77777777" w:rsidTr="004F71E3">
        <w:trPr>
          <w:trHeight w:val="504"/>
        </w:trPr>
        <w:tc>
          <w:tcPr>
            <w:tcW w:w="1075" w:type="dxa"/>
          </w:tcPr>
          <w:p w14:paraId="56959A1E"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4464E56" w14:textId="77777777" w:rsidR="006E6873" w:rsidRPr="007B0434" w:rsidRDefault="006E6873" w:rsidP="004F71E3">
            <w:pPr>
              <w:jc w:val="center"/>
              <w:rPr>
                <w:noProof/>
                <w:color w:val="024F75" w:themeColor="accent1"/>
              </w:rPr>
            </w:pPr>
          </w:p>
        </w:tc>
        <w:tc>
          <w:tcPr>
            <w:tcW w:w="1080" w:type="dxa"/>
          </w:tcPr>
          <w:p w14:paraId="58380020" w14:textId="77777777" w:rsidR="006E6873" w:rsidRPr="007B0434" w:rsidRDefault="006E6873" w:rsidP="004F71E3">
            <w:pPr>
              <w:rPr>
                <w:color w:val="024F75" w:themeColor="accent1"/>
              </w:rPr>
            </w:pPr>
          </w:p>
        </w:tc>
      </w:tr>
      <w:tr w:rsidR="007B0434" w:rsidRPr="007B0434" w14:paraId="777EEC1D" w14:textId="77777777" w:rsidTr="004F71E3">
        <w:trPr>
          <w:trHeight w:val="504"/>
        </w:trPr>
        <w:tc>
          <w:tcPr>
            <w:tcW w:w="1075" w:type="dxa"/>
          </w:tcPr>
          <w:p w14:paraId="2A066307"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32FCD075" w14:textId="77777777" w:rsidR="00603808" w:rsidRPr="007B0434" w:rsidRDefault="00603808" w:rsidP="004F71E3">
            <w:pPr>
              <w:jc w:val="center"/>
              <w:rPr>
                <w:noProof/>
                <w:color w:val="024F75" w:themeColor="accent1"/>
              </w:rPr>
            </w:pPr>
          </w:p>
          <w:p w14:paraId="5211BFB6" w14:textId="179549D0"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553D6A7B" wp14:editId="505FA9BC">
                  <wp:extent cx="4834890" cy="2719705"/>
                  <wp:effectExtent l="19050" t="19050" r="22860" b="23495"/>
                  <wp:docPr id="455" name="Picture 455" descr="screenshot of module 1 sli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DF47D7D" w14:textId="77777777" w:rsidR="006E6873" w:rsidRPr="007B0434" w:rsidRDefault="006E6873" w:rsidP="004F71E3">
            <w:pPr>
              <w:rPr>
                <w:color w:val="024F75" w:themeColor="accent1"/>
              </w:rPr>
            </w:pPr>
          </w:p>
        </w:tc>
      </w:tr>
      <w:tr w:rsidR="007B0434" w:rsidRPr="007B0434" w14:paraId="6B4209A6" w14:textId="77777777" w:rsidTr="004F71E3">
        <w:trPr>
          <w:trHeight w:val="504"/>
        </w:trPr>
        <w:tc>
          <w:tcPr>
            <w:tcW w:w="1075" w:type="dxa"/>
          </w:tcPr>
          <w:p w14:paraId="5B350E38"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D6F5396" w14:textId="77777777" w:rsidR="006E6873" w:rsidRPr="007B0434" w:rsidRDefault="006E6873" w:rsidP="004F71E3">
            <w:pPr>
              <w:jc w:val="center"/>
              <w:rPr>
                <w:noProof/>
                <w:color w:val="024F75" w:themeColor="accent1"/>
              </w:rPr>
            </w:pPr>
          </w:p>
        </w:tc>
        <w:tc>
          <w:tcPr>
            <w:tcW w:w="1080" w:type="dxa"/>
          </w:tcPr>
          <w:p w14:paraId="52E661C8" w14:textId="77777777" w:rsidR="006E6873" w:rsidRPr="007B0434" w:rsidRDefault="006E6873" w:rsidP="004F71E3">
            <w:pPr>
              <w:rPr>
                <w:color w:val="024F75" w:themeColor="accent1"/>
              </w:rPr>
            </w:pPr>
          </w:p>
        </w:tc>
      </w:tr>
      <w:tr w:rsidR="007B0434" w:rsidRPr="007B0434" w14:paraId="57DD6F99" w14:textId="77777777" w:rsidTr="004F71E3">
        <w:trPr>
          <w:trHeight w:val="504"/>
        </w:trPr>
        <w:tc>
          <w:tcPr>
            <w:tcW w:w="1075" w:type="dxa"/>
          </w:tcPr>
          <w:p w14:paraId="5F7916E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370371E" w14:textId="77777777" w:rsidR="006E6873" w:rsidRPr="007B0434" w:rsidRDefault="006E6873" w:rsidP="004F71E3">
            <w:pPr>
              <w:jc w:val="center"/>
              <w:rPr>
                <w:noProof/>
                <w:color w:val="024F75" w:themeColor="accent1"/>
              </w:rPr>
            </w:pPr>
          </w:p>
        </w:tc>
        <w:tc>
          <w:tcPr>
            <w:tcW w:w="1080" w:type="dxa"/>
          </w:tcPr>
          <w:p w14:paraId="42FF5144" w14:textId="77777777" w:rsidR="006E6873" w:rsidRPr="007B0434" w:rsidRDefault="006E6873" w:rsidP="004F71E3">
            <w:pPr>
              <w:rPr>
                <w:color w:val="024F75" w:themeColor="accent1"/>
              </w:rPr>
            </w:pPr>
          </w:p>
        </w:tc>
      </w:tr>
      <w:tr w:rsidR="007B0434" w:rsidRPr="007B0434" w14:paraId="7782A710" w14:textId="77777777" w:rsidTr="004F71E3">
        <w:trPr>
          <w:trHeight w:val="504"/>
        </w:trPr>
        <w:tc>
          <w:tcPr>
            <w:tcW w:w="1075" w:type="dxa"/>
          </w:tcPr>
          <w:p w14:paraId="650F2EE0"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2862F9A" w14:textId="77777777" w:rsidR="006E6873" w:rsidRPr="007B0434" w:rsidRDefault="006E6873" w:rsidP="004F71E3">
            <w:pPr>
              <w:jc w:val="center"/>
              <w:rPr>
                <w:noProof/>
                <w:color w:val="024F75" w:themeColor="accent1"/>
              </w:rPr>
            </w:pPr>
          </w:p>
        </w:tc>
        <w:tc>
          <w:tcPr>
            <w:tcW w:w="1080" w:type="dxa"/>
          </w:tcPr>
          <w:p w14:paraId="40DCF3D2" w14:textId="77777777" w:rsidR="006E6873" w:rsidRPr="007B0434" w:rsidRDefault="006E6873" w:rsidP="004F71E3">
            <w:pPr>
              <w:rPr>
                <w:color w:val="024F75" w:themeColor="accent1"/>
              </w:rPr>
            </w:pPr>
          </w:p>
        </w:tc>
      </w:tr>
    </w:tbl>
    <w:p w14:paraId="52E28B8B" w14:textId="58103DE5"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75BC072" w14:textId="77777777" w:rsidTr="004F71E3">
        <w:trPr>
          <w:trHeight w:val="504"/>
        </w:trPr>
        <w:tc>
          <w:tcPr>
            <w:tcW w:w="1075" w:type="dxa"/>
          </w:tcPr>
          <w:p w14:paraId="79729126" w14:textId="77777777" w:rsidR="006E6873" w:rsidRPr="007B0434" w:rsidRDefault="006E6873" w:rsidP="004F71E3">
            <w:pPr>
              <w:jc w:val="center"/>
              <w:rPr>
                <w:noProof/>
                <w:color w:val="024F75" w:themeColor="accent1"/>
              </w:rPr>
            </w:pPr>
          </w:p>
        </w:tc>
        <w:tc>
          <w:tcPr>
            <w:tcW w:w="7830" w:type="dxa"/>
          </w:tcPr>
          <w:p w14:paraId="3B376933" w14:textId="581D523B" w:rsidR="006E6873" w:rsidRPr="007B0434" w:rsidRDefault="00C52D71" w:rsidP="004F71E3">
            <w:pPr>
              <w:jc w:val="center"/>
              <w:rPr>
                <w:color w:val="024F75" w:themeColor="accent1"/>
              </w:rPr>
            </w:pPr>
            <w:r w:rsidRPr="007B0434">
              <w:rPr>
                <w:noProof/>
                <w:color w:val="024F75" w:themeColor="accent1"/>
              </w:rPr>
              <w:drawing>
                <wp:inline distT="0" distB="0" distL="0" distR="0" wp14:anchorId="77E88649" wp14:editId="0EAC038D">
                  <wp:extent cx="4834890" cy="2719705"/>
                  <wp:effectExtent l="19050" t="19050" r="22860" b="23495"/>
                  <wp:docPr id="456" name="Picture 456" descr="screenshot of module 1 sli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7CB8FE2" w14:textId="77777777" w:rsidR="006E6873" w:rsidRPr="007B0434" w:rsidRDefault="006E6873" w:rsidP="004F71E3">
            <w:pPr>
              <w:rPr>
                <w:color w:val="024F75" w:themeColor="accent1"/>
              </w:rPr>
            </w:pPr>
          </w:p>
        </w:tc>
      </w:tr>
      <w:tr w:rsidR="007B0434" w:rsidRPr="007B0434" w14:paraId="10E3475B" w14:textId="77777777" w:rsidTr="004F71E3">
        <w:trPr>
          <w:trHeight w:val="504"/>
        </w:trPr>
        <w:tc>
          <w:tcPr>
            <w:tcW w:w="1075" w:type="dxa"/>
          </w:tcPr>
          <w:p w14:paraId="55F2AC1B"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9C167B7" w14:textId="77777777" w:rsidR="006E6873" w:rsidRPr="007B0434" w:rsidRDefault="006E6873" w:rsidP="004F71E3">
            <w:pPr>
              <w:jc w:val="center"/>
              <w:rPr>
                <w:noProof/>
                <w:color w:val="024F75" w:themeColor="accent1"/>
              </w:rPr>
            </w:pPr>
          </w:p>
        </w:tc>
        <w:tc>
          <w:tcPr>
            <w:tcW w:w="1080" w:type="dxa"/>
          </w:tcPr>
          <w:p w14:paraId="6BB4C480" w14:textId="77777777" w:rsidR="006E6873" w:rsidRPr="007B0434" w:rsidRDefault="006E6873" w:rsidP="004F71E3">
            <w:pPr>
              <w:rPr>
                <w:color w:val="024F75" w:themeColor="accent1"/>
              </w:rPr>
            </w:pPr>
          </w:p>
        </w:tc>
      </w:tr>
      <w:tr w:rsidR="007B0434" w:rsidRPr="007B0434" w14:paraId="0A799E1E" w14:textId="77777777" w:rsidTr="004F71E3">
        <w:trPr>
          <w:trHeight w:val="504"/>
        </w:trPr>
        <w:tc>
          <w:tcPr>
            <w:tcW w:w="1075" w:type="dxa"/>
          </w:tcPr>
          <w:p w14:paraId="7A35346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628B5D9" w14:textId="77777777" w:rsidR="006E6873" w:rsidRPr="007B0434" w:rsidRDefault="006E6873" w:rsidP="004F71E3">
            <w:pPr>
              <w:jc w:val="center"/>
              <w:rPr>
                <w:noProof/>
                <w:color w:val="024F75" w:themeColor="accent1"/>
              </w:rPr>
            </w:pPr>
          </w:p>
        </w:tc>
        <w:tc>
          <w:tcPr>
            <w:tcW w:w="1080" w:type="dxa"/>
          </w:tcPr>
          <w:p w14:paraId="42D5430A" w14:textId="77777777" w:rsidR="006E6873" w:rsidRPr="007B0434" w:rsidRDefault="006E6873" w:rsidP="004F71E3">
            <w:pPr>
              <w:rPr>
                <w:color w:val="024F75" w:themeColor="accent1"/>
              </w:rPr>
            </w:pPr>
          </w:p>
        </w:tc>
      </w:tr>
      <w:tr w:rsidR="007B0434" w:rsidRPr="007B0434" w14:paraId="6F5FF314" w14:textId="77777777" w:rsidTr="004F71E3">
        <w:trPr>
          <w:trHeight w:val="504"/>
        </w:trPr>
        <w:tc>
          <w:tcPr>
            <w:tcW w:w="1075" w:type="dxa"/>
          </w:tcPr>
          <w:p w14:paraId="76B3A350"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48D19AA" w14:textId="77777777" w:rsidR="006E6873" w:rsidRPr="007B0434" w:rsidRDefault="006E6873" w:rsidP="004F71E3">
            <w:pPr>
              <w:jc w:val="center"/>
              <w:rPr>
                <w:noProof/>
                <w:color w:val="024F75" w:themeColor="accent1"/>
              </w:rPr>
            </w:pPr>
          </w:p>
        </w:tc>
        <w:tc>
          <w:tcPr>
            <w:tcW w:w="1080" w:type="dxa"/>
          </w:tcPr>
          <w:p w14:paraId="141E744A" w14:textId="77777777" w:rsidR="006E6873" w:rsidRPr="007B0434" w:rsidRDefault="006E6873" w:rsidP="004F71E3">
            <w:pPr>
              <w:rPr>
                <w:color w:val="024F75" w:themeColor="accent1"/>
              </w:rPr>
            </w:pPr>
          </w:p>
        </w:tc>
      </w:tr>
      <w:tr w:rsidR="007B0434" w:rsidRPr="007B0434" w14:paraId="4FE855F2" w14:textId="77777777" w:rsidTr="004F71E3">
        <w:trPr>
          <w:trHeight w:val="504"/>
        </w:trPr>
        <w:tc>
          <w:tcPr>
            <w:tcW w:w="1075" w:type="dxa"/>
          </w:tcPr>
          <w:p w14:paraId="4EFD28F2"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5523B2A0" w14:textId="77777777" w:rsidR="00603808" w:rsidRPr="007B0434" w:rsidRDefault="00603808" w:rsidP="004F71E3">
            <w:pPr>
              <w:jc w:val="center"/>
              <w:rPr>
                <w:noProof/>
                <w:color w:val="024F75" w:themeColor="accent1"/>
              </w:rPr>
            </w:pPr>
          </w:p>
          <w:p w14:paraId="6118AE4B" w14:textId="1F48B4A9"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43476ED7" wp14:editId="0D23FE94">
                  <wp:extent cx="4834890" cy="2719705"/>
                  <wp:effectExtent l="19050" t="19050" r="22860" b="23495"/>
                  <wp:docPr id="457" name="Picture 457" descr="screenshot of module 1 sli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AE3600C" w14:textId="77777777" w:rsidR="006E6873" w:rsidRPr="007B0434" w:rsidRDefault="006E6873" w:rsidP="004F71E3">
            <w:pPr>
              <w:rPr>
                <w:color w:val="024F75" w:themeColor="accent1"/>
              </w:rPr>
            </w:pPr>
          </w:p>
        </w:tc>
      </w:tr>
      <w:tr w:rsidR="007B0434" w:rsidRPr="007B0434" w14:paraId="666A99B3" w14:textId="77777777" w:rsidTr="004F71E3">
        <w:trPr>
          <w:trHeight w:val="504"/>
        </w:trPr>
        <w:tc>
          <w:tcPr>
            <w:tcW w:w="1075" w:type="dxa"/>
          </w:tcPr>
          <w:p w14:paraId="1F35F77D"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4643054" w14:textId="77777777" w:rsidR="006E6873" w:rsidRPr="007B0434" w:rsidRDefault="006E6873" w:rsidP="004F71E3">
            <w:pPr>
              <w:jc w:val="center"/>
              <w:rPr>
                <w:noProof/>
                <w:color w:val="024F75" w:themeColor="accent1"/>
              </w:rPr>
            </w:pPr>
          </w:p>
        </w:tc>
        <w:tc>
          <w:tcPr>
            <w:tcW w:w="1080" w:type="dxa"/>
          </w:tcPr>
          <w:p w14:paraId="429EF004" w14:textId="77777777" w:rsidR="006E6873" w:rsidRPr="007B0434" w:rsidRDefault="006E6873" w:rsidP="004F71E3">
            <w:pPr>
              <w:rPr>
                <w:color w:val="024F75" w:themeColor="accent1"/>
              </w:rPr>
            </w:pPr>
          </w:p>
        </w:tc>
      </w:tr>
      <w:tr w:rsidR="007B0434" w:rsidRPr="007B0434" w14:paraId="6B8B1CB2" w14:textId="77777777" w:rsidTr="004F71E3">
        <w:trPr>
          <w:trHeight w:val="504"/>
        </w:trPr>
        <w:tc>
          <w:tcPr>
            <w:tcW w:w="1075" w:type="dxa"/>
          </w:tcPr>
          <w:p w14:paraId="2297567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2DD2FC2" w14:textId="77777777" w:rsidR="006E6873" w:rsidRPr="007B0434" w:rsidRDefault="006E6873" w:rsidP="004F71E3">
            <w:pPr>
              <w:jc w:val="center"/>
              <w:rPr>
                <w:noProof/>
                <w:color w:val="024F75" w:themeColor="accent1"/>
              </w:rPr>
            </w:pPr>
          </w:p>
        </w:tc>
        <w:tc>
          <w:tcPr>
            <w:tcW w:w="1080" w:type="dxa"/>
          </w:tcPr>
          <w:p w14:paraId="1A7DEA1D" w14:textId="77777777" w:rsidR="006E6873" w:rsidRPr="007B0434" w:rsidRDefault="006E6873" w:rsidP="004F71E3">
            <w:pPr>
              <w:rPr>
                <w:color w:val="024F75" w:themeColor="accent1"/>
              </w:rPr>
            </w:pPr>
          </w:p>
        </w:tc>
      </w:tr>
      <w:tr w:rsidR="007B0434" w:rsidRPr="007B0434" w14:paraId="590FAC40" w14:textId="77777777" w:rsidTr="004F71E3">
        <w:trPr>
          <w:trHeight w:val="504"/>
        </w:trPr>
        <w:tc>
          <w:tcPr>
            <w:tcW w:w="1075" w:type="dxa"/>
          </w:tcPr>
          <w:p w14:paraId="52D8C16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080D6F3" w14:textId="77777777" w:rsidR="006E6873" w:rsidRPr="007B0434" w:rsidRDefault="006E6873" w:rsidP="004F71E3">
            <w:pPr>
              <w:jc w:val="center"/>
              <w:rPr>
                <w:noProof/>
                <w:color w:val="024F75" w:themeColor="accent1"/>
              </w:rPr>
            </w:pPr>
          </w:p>
        </w:tc>
        <w:tc>
          <w:tcPr>
            <w:tcW w:w="1080" w:type="dxa"/>
          </w:tcPr>
          <w:p w14:paraId="49C30124" w14:textId="77777777" w:rsidR="006E6873" w:rsidRPr="007B0434" w:rsidRDefault="006E6873" w:rsidP="004F71E3">
            <w:pPr>
              <w:rPr>
                <w:color w:val="024F75" w:themeColor="accent1"/>
              </w:rPr>
            </w:pPr>
          </w:p>
        </w:tc>
      </w:tr>
    </w:tbl>
    <w:p w14:paraId="02235156" w14:textId="1FF40D3C"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538CB26" w14:textId="77777777" w:rsidTr="004F71E3">
        <w:trPr>
          <w:trHeight w:val="504"/>
        </w:trPr>
        <w:tc>
          <w:tcPr>
            <w:tcW w:w="1075" w:type="dxa"/>
          </w:tcPr>
          <w:p w14:paraId="131EDB2C" w14:textId="77777777" w:rsidR="006E6873" w:rsidRPr="007B0434" w:rsidRDefault="006E6873" w:rsidP="004F71E3">
            <w:pPr>
              <w:jc w:val="center"/>
              <w:rPr>
                <w:noProof/>
                <w:color w:val="024F75" w:themeColor="accent1"/>
              </w:rPr>
            </w:pPr>
          </w:p>
        </w:tc>
        <w:tc>
          <w:tcPr>
            <w:tcW w:w="7830" w:type="dxa"/>
          </w:tcPr>
          <w:p w14:paraId="21CAD3DE" w14:textId="75474899" w:rsidR="006E6873" w:rsidRPr="007B0434" w:rsidRDefault="00C52D71" w:rsidP="004F71E3">
            <w:pPr>
              <w:jc w:val="center"/>
              <w:rPr>
                <w:color w:val="024F75" w:themeColor="accent1"/>
              </w:rPr>
            </w:pPr>
            <w:r w:rsidRPr="007B0434">
              <w:rPr>
                <w:noProof/>
                <w:color w:val="024F75" w:themeColor="accent1"/>
              </w:rPr>
              <w:drawing>
                <wp:inline distT="0" distB="0" distL="0" distR="0" wp14:anchorId="4AB8FDF5" wp14:editId="47D6C497">
                  <wp:extent cx="4834890" cy="2719705"/>
                  <wp:effectExtent l="19050" t="19050" r="22860" b="23495"/>
                  <wp:docPr id="462" name="Picture 462" descr="screenshot of module 1 sli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D2EBDEB" w14:textId="77777777" w:rsidR="006E6873" w:rsidRPr="007B0434" w:rsidRDefault="006E6873" w:rsidP="004F71E3">
            <w:pPr>
              <w:rPr>
                <w:color w:val="024F75" w:themeColor="accent1"/>
              </w:rPr>
            </w:pPr>
          </w:p>
        </w:tc>
      </w:tr>
      <w:tr w:rsidR="007B0434" w:rsidRPr="007B0434" w14:paraId="059A8062" w14:textId="77777777" w:rsidTr="004F71E3">
        <w:trPr>
          <w:trHeight w:val="504"/>
        </w:trPr>
        <w:tc>
          <w:tcPr>
            <w:tcW w:w="1075" w:type="dxa"/>
          </w:tcPr>
          <w:p w14:paraId="6ED61E22"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74EFA6F" w14:textId="77777777" w:rsidR="006E6873" w:rsidRPr="007B0434" w:rsidRDefault="006E6873" w:rsidP="004F71E3">
            <w:pPr>
              <w:jc w:val="center"/>
              <w:rPr>
                <w:noProof/>
                <w:color w:val="024F75" w:themeColor="accent1"/>
              </w:rPr>
            </w:pPr>
          </w:p>
        </w:tc>
        <w:tc>
          <w:tcPr>
            <w:tcW w:w="1080" w:type="dxa"/>
          </w:tcPr>
          <w:p w14:paraId="1BEA4660" w14:textId="77777777" w:rsidR="006E6873" w:rsidRPr="007B0434" w:rsidRDefault="006E6873" w:rsidP="004F71E3">
            <w:pPr>
              <w:rPr>
                <w:color w:val="024F75" w:themeColor="accent1"/>
              </w:rPr>
            </w:pPr>
          </w:p>
        </w:tc>
      </w:tr>
      <w:tr w:rsidR="007B0434" w:rsidRPr="007B0434" w14:paraId="27ADFBB2" w14:textId="77777777" w:rsidTr="004F71E3">
        <w:trPr>
          <w:trHeight w:val="504"/>
        </w:trPr>
        <w:tc>
          <w:tcPr>
            <w:tcW w:w="1075" w:type="dxa"/>
          </w:tcPr>
          <w:p w14:paraId="133BE93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C6EFD54" w14:textId="77777777" w:rsidR="006E6873" w:rsidRPr="007B0434" w:rsidRDefault="006E6873" w:rsidP="004F71E3">
            <w:pPr>
              <w:jc w:val="center"/>
              <w:rPr>
                <w:noProof/>
                <w:color w:val="024F75" w:themeColor="accent1"/>
              </w:rPr>
            </w:pPr>
          </w:p>
        </w:tc>
        <w:tc>
          <w:tcPr>
            <w:tcW w:w="1080" w:type="dxa"/>
          </w:tcPr>
          <w:p w14:paraId="48F9869C" w14:textId="77777777" w:rsidR="006E6873" w:rsidRPr="007B0434" w:rsidRDefault="006E6873" w:rsidP="004F71E3">
            <w:pPr>
              <w:rPr>
                <w:color w:val="024F75" w:themeColor="accent1"/>
              </w:rPr>
            </w:pPr>
          </w:p>
        </w:tc>
      </w:tr>
      <w:tr w:rsidR="007B0434" w:rsidRPr="007B0434" w14:paraId="3893351C" w14:textId="77777777" w:rsidTr="004F71E3">
        <w:trPr>
          <w:trHeight w:val="504"/>
        </w:trPr>
        <w:tc>
          <w:tcPr>
            <w:tcW w:w="1075" w:type="dxa"/>
          </w:tcPr>
          <w:p w14:paraId="589D9A27"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12FB6BE" w14:textId="77777777" w:rsidR="006E6873" w:rsidRPr="007B0434" w:rsidRDefault="006E6873" w:rsidP="004F71E3">
            <w:pPr>
              <w:jc w:val="center"/>
              <w:rPr>
                <w:noProof/>
                <w:color w:val="024F75" w:themeColor="accent1"/>
              </w:rPr>
            </w:pPr>
          </w:p>
        </w:tc>
        <w:tc>
          <w:tcPr>
            <w:tcW w:w="1080" w:type="dxa"/>
          </w:tcPr>
          <w:p w14:paraId="0E825212" w14:textId="77777777" w:rsidR="006E6873" w:rsidRPr="007B0434" w:rsidRDefault="006E6873" w:rsidP="004F71E3">
            <w:pPr>
              <w:rPr>
                <w:color w:val="024F75" w:themeColor="accent1"/>
              </w:rPr>
            </w:pPr>
          </w:p>
        </w:tc>
      </w:tr>
      <w:tr w:rsidR="007B0434" w:rsidRPr="007B0434" w14:paraId="2E096A0F" w14:textId="77777777" w:rsidTr="004F71E3">
        <w:trPr>
          <w:trHeight w:val="504"/>
        </w:trPr>
        <w:tc>
          <w:tcPr>
            <w:tcW w:w="1075" w:type="dxa"/>
          </w:tcPr>
          <w:p w14:paraId="02695256"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6F1ECC5E" w14:textId="77777777" w:rsidR="00603808" w:rsidRPr="007B0434" w:rsidRDefault="00603808" w:rsidP="004F71E3">
            <w:pPr>
              <w:jc w:val="center"/>
              <w:rPr>
                <w:noProof/>
                <w:color w:val="024F75" w:themeColor="accent1"/>
              </w:rPr>
            </w:pPr>
          </w:p>
          <w:p w14:paraId="1D885495" w14:textId="5BC3FE4C"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08FF8A6C" wp14:editId="2537C72C">
                  <wp:extent cx="4834890" cy="2719705"/>
                  <wp:effectExtent l="19050" t="19050" r="22860" b="23495"/>
                  <wp:docPr id="473" name="Picture 473" descr="screenshot of module 1 sli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2219979" w14:textId="77777777" w:rsidR="006E6873" w:rsidRPr="007B0434" w:rsidRDefault="006E6873" w:rsidP="004F71E3">
            <w:pPr>
              <w:rPr>
                <w:color w:val="024F75" w:themeColor="accent1"/>
              </w:rPr>
            </w:pPr>
          </w:p>
        </w:tc>
      </w:tr>
      <w:tr w:rsidR="007B0434" w:rsidRPr="007B0434" w14:paraId="4C12A779" w14:textId="77777777" w:rsidTr="004F71E3">
        <w:trPr>
          <w:trHeight w:val="504"/>
        </w:trPr>
        <w:tc>
          <w:tcPr>
            <w:tcW w:w="1075" w:type="dxa"/>
          </w:tcPr>
          <w:p w14:paraId="3A3696A5"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B3DFF92" w14:textId="77777777" w:rsidR="006E6873" w:rsidRPr="007B0434" w:rsidRDefault="006E6873" w:rsidP="004F71E3">
            <w:pPr>
              <w:jc w:val="center"/>
              <w:rPr>
                <w:noProof/>
                <w:color w:val="024F75" w:themeColor="accent1"/>
              </w:rPr>
            </w:pPr>
          </w:p>
        </w:tc>
        <w:tc>
          <w:tcPr>
            <w:tcW w:w="1080" w:type="dxa"/>
          </w:tcPr>
          <w:p w14:paraId="748276C0" w14:textId="77777777" w:rsidR="006E6873" w:rsidRPr="007B0434" w:rsidRDefault="006E6873" w:rsidP="004F71E3">
            <w:pPr>
              <w:rPr>
                <w:color w:val="024F75" w:themeColor="accent1"/>
              </w:rPr>
            </w:pPr>
          </w:p>
        </w:tc>
      </w:tr>
      <w:tr w:rsidR="007B0434" w:rsidRPr="007B0434" w14:paraId="522396A7" w14:textId="77777777" w:rsidTr="004F71E3">
        <w:trPr>
          <w:trHeight w:val="504"/>
        </w:trPr>
        <w:tc>
          <w:tcPr>
            <w:tcW w:w="1075" w:type="dxa"/>
          </w:tcPr>
          <w:p w14:paraId="02AFB363"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9819C0E" w14:textId="77777777" w:rsidR="006E6873" w:rsidRPr="007B0434" w:rsidRDefault="006E6873" w:rsidP="004F71E3">
            <w:pPr>
              <w:jc w:val="center"/>
              <w:rPr>
                <w:noProof/>
                <w:color w:val="024F75" w:themeColor="accent1"/>
              </w:rPr>
            </w:pPr>
          </w:p>
        </w:tc>
        <w:tc>
          <w:tcPr>
            <w:tcW w:w="1080" w:type="dxa"/>
          </w:tcPr>
          <w:p w14:paraId="6C4C9CAD" w14:textId="77777777" w:rsidR="006E6873" w:rsidRPr="007B0434" w:rsidRDefault="006E6873" w:rsidP="004F71E3">
            <w:pPr>
              <w:rPr>
                <w:color w:val="024F75" w:themeColor="accent1"/>
              </w:rPr>
            </w:pPr>
          </w:p>
        </w:tc>
      </w:tr>
      <w:tr w:rsidR="007B0434" w:rsidRPr="007B0434" w14:paraId="1149E1B6" w14:textId="77777777" w:rsidTr="004F71E3">
        <w:trPr>
          <w:trHeight w:val="504"/>
        </w:trPr>
        <w:tc>
          <w:tcPr>
            <w:tcW w:w="1075" w:type="dxa"/>
          </w:tcPr>
          <w:p w14:paraId="3A575D9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4AEF473" w14:textId="77777777" w:rsidR="006E6873" w:rsidRPr="007B0434" w:rsidRDefault="006E6873" w:rsidP="004F71E3">
            <w:pPr>
              <w:jc w:val="center"/>
              <w:rPr>
                <w:noProof/>
                <w:color w:val="024F75" w:themeColor="accent1"/>
              </w:rPr>
            </w:pPr>
          </w:p>
        </w:tc>
        <w:tc>
          <w:tcPr>
            <w:tcW w:w="1080" w:type="dxa"/>
          </w:tcPr>
          <w:p w14:paraId="06E4C443" w14:textId="77777777" w:rsidR="006E6873" w:rsidRPr="007B0434" w:rsidRDefault="006E6873" w:rsidP="004F71E3">
            <w:pPr>
              <w:rPr>
                <w:color w:val="024F75" w:themeColor="accent1"/>
              </w:rPr>
            </w:pPr>
          </w:p>
        </w:tc>
      </w:tr>
    </w:tbl>
    <w:p w14:paraId="70AC8B17" w14:textId="2660EF76"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C383256" w14:textId="77777777" w:rsidTr="004F71E3">
        <w:trPr>
          <w:trHeight w:val="504"/>
        </w:trPr>
        <w:tc>
          <w:tcPr>
            <w:tcW w:w="1075" w:type="dxa"/>
          </w:tcPr>
          <w:p w14:paraId="4B921E9C" w14:textId="77777777" w:rsidR="006E6873" w:rsidRPr="007B0434" w:rsidRDefault="006E6873" w:rsidP="004F71E3">
            <w:pPr>
              <w:jc w:val="center"/>
              <w:rPr>
                <w:noProof/>
                <w:color w:val="024F75" w:themeColor="accent1"/>
              </w:rPr>
            </w:pPr>
          </w:p>
        </w:tc>
        <w:tc>
          <w:tcPr>
            <w:tcW w:w="7830" w:type="dxa"/>
          </w:tcPr>
          <w:p w14:paraId="3FAD1473" w14:textId="0A76A37B" w:rsidR="006E6873" w:rsidRPr="007B0434" w:rsidRDefault="00C52D71" w:rsidP="004F71E3">
            <w:pPr>
              <w:jc w:val="center"/>
              <w:rPr>
                <w:color w:val="024F75" w:themeColor="accent1"/>
              </w:rPr>
            </w:pPr>
            <w:r w:rsidRPr="007B0434">
              <w:rPr>
                <w:noProof/>
                <w:color w:val="024F75" w:themeColor="accent1"/>
              </w:rPr>
              <w:drawing>
                <wp:inline distT="0" distB="0" distL="0" distR="0" wp14:anchorId="046A514C" wp14:editId="2575132D">
                  <wp:extent cx="4834890" cy="2719705"/>
                  <wp:effectExtent l="19050" t="19050" r="22860" b="23495"/>
                  <wp:docPr id="474" name="Picture 474" descr="screenshot of module 1 sli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DF64815" w14:textId="77777777" w:rsidR="006E6873" w:rsidRPr="007B0434" w:rsidRDefault="006E6873" w:rsidP="004F71E3">
            <w:pPr>
              <w:rPr>
                <w:color w:val="024F75" w:themeColor="accent1"/>
              </w:rPr>
            </w:pPr>
          </w:p>
        </w:tc>
      </w:tr>
      <w:tr w:rsidR="007B0434" w:rsidRPr="007B0434" w14:paraId="6E27CC2B" w14:textId="77777777" w:rsidTr="004F71E3">
        <w:trPr>
          <w:trHeight w:val="504"/>
        </w:trPr>
        <w:tc>
          <w:tcPr>
            <w:tcW w:w="1075" w:type="dxa"/>
          </w:tcPr>
          <w:p w14:paraId="32EFC58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3791C3D" w14:textId="326403A8" w:rsidR="006E6873" w:rsidRPr="007B0434" w:rsidRDefault="006E6873" w:rsidP="004F71E3">
            <w:pPr>
              <w:jc w:val="center"/>
              <w:rPr>
                <w:noProof/>
                <w:color w:val="024F75" w:themeColor="accent1"/>
              </w:rPr>
            </w:pPr>
          </w:p>
        </w:tc>
        <w:tc>
          <w:tcPr>
            <w:tcW w:w="1080" w:type="dxa"/>
          </w:tcPr>
          <w:p w14:paraId="483D2E58" w14:textId="77777777" w:rsidR="006E6873" w:rsidRPr="007B0434" w:rsidRDefault="006E6873" w:rsidP="004F71E3">
            <w:pPr>
              <w:rPr>
                <w:color w:val="024F75" w:themeColor="accent1"/>
              </w:rPr>
            </w:pPr>
          </w:p>
        </w:tc>
      </w:tr>
      <w:tr w:rsidR="007B0434" w:rsidRPr="007B0434" w14:paraId="0A456979" w14:textId="77777777" w:rsidTr="004F71E3">
        <w:trPr>
          <w:trHeight w:val="504"/>
        </w:trPr>
        <w:tc>
          <w:tcPr>
            <w:tcW w:w="1075" w:type="dxa"/>
          </w:tcPr>
          <w:p w14:paraId="07D0848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579396F" w14:textId="77777777" w:rsidR="006E6873" w:rsidRPr="007B0434" w:rsidRDefault="006E6873" w:rsidP="004F71E3">
            <w:pPr>
              <w:jc w:val="center"/>
              <w:rPr>
                <w:noProof/>
                <w:color w:val="024F75" w:themeColor="accent1"/>
              </w:rPr>
            </w:pPr>
          </w:p>
        </w:tc>
        <w:tc>
          <w:tcPr>
            <w:tcW w:w="1080" w:type="dxa"/>
          </w:tcPr>
          <w:p w14:paraId="769D43F8" w14:textId="77777777" w:rsidR="006E6873" w:rsidRPr="007B0434" w:rsidRDefault="006E6873" w:rsidP="004F71E3">
            <w:pPr>
              <w:rPr>
                <w:color w:val="024F75" w:themeColor="accent1"/>
              </w:rPr>
            </w:pPr>
          </w:p>
        </w:tc>
      </w:tr>
      <w:tr w:rsidR="007B0434" w:rsidRPr="007B0434" w14:paraId="31193A9C" w14:textId="77777777" w:rsidTr="004F71E3">
        <w:trPr>
          <w:trHeight w:val="504"/>
        </w:trPr>
        <w:tc>
          <w:tcPr>
            <w:tcW w:w="1075" w:type="dxa"/>
          </w:tcPr>
          <w:p w14:paraId="23EBFB7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2F1B8430" w14:textId="77777777" w:rsidR="006E6873" w:rsidRPr="007B0434" w:rsidRDefault="006E6873" w:rsidP="004F71E3">
            <w:pPr>
              <w:jc w:val="center"/>
              <w:rPr>
                <w:noProof/>
                <w:color w:val="024F75" w:themeColor="accent1"/>
              </w:rPr>
            </w:pPr>
          </w:p>
        </w:tc>
        <w:tc>
          <w:tcPr>
            <w:tcW w:w="1080" w:type="dxa"/>
          </w:tcPr>
          <w:p w14:paraId="4DAAEB7F" w14:textId="77777777" w:rsidR="006E6873" w:rsidRPr="007B0434" w:rsidRDefault="006E6873" w:rsidP="004F71E3">
            <w:pPr>
              <w:rPr>
                <w:color w:val="024F75" w:themeColor="accent1"/>
              </w:rPr>
            </w:pPr>
          </w:p>
        </w:tc>
      </w:tr>
      <w:tr w:rsidR="007B0434" w:rsidRPr="007B0434" w14:paraId="37EF6E70" w14:textId="77777777" w:rsidTr="004F71E3">
        <w:trPr>
          <w:trHeight w:val="504"/>
        </w:trPr>
        <w:tc>
          <w:tcPr>
            <w:tcW w:w="1075" w:type="dxa"/>
          </w:tcPr>
          <w:p w14:paraId="2FEA337C"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26A3D39A" w14:textId="77777777" w:rsidR="00603808" w:rsidRPr="007B0434" w:rsidRDefault="00603808" w:rsidP="004F71E3">
            <w:pPr>
              <w:jc w:val="center"/>
              <w:rPr>
                <w:noProof/>
                <w:color w:val="024F75" w:themeColor="accent1"/>
              </w:rPr>
            </w:pPr>
          </w:p>
          <w:p w14:paraId="46C5FA75" w14:textId="1F8696F7"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095A4C36" wp14:editId="41B09051">
                  <wp:extent cx="4834890" cy="2719705"/>
                  <wp:effectExtent l="19050" t="19050" r="22860" b="23495"/>
                  <wp:docPr id="480" name="Picture 480" descr="screenshot of module 1 sli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4262F40" w14:textId="77777777" w:rsidR="006E6873" w:rsidRPr="007B0434" w:rsidRDefault="006E6873" w:rsidP="004F71E3">
            <w:pPr>
              <w:rPr>
                <w:color w:val="024F75" w:themeColor="accent1"/>
              </w:rPr>
            </w:pPr>
          </w:p>
        </w:tc>
      </w:tr>
      <w:tr w:rsidR="007B0434" w:rsidRPr="007B0434" w14:paraId="63D144D5" w14:textId="77777777" w:rsidTr="004F71E3">
        <w:trPr>
          <w:trHeight w:val="504"/>
        </w:trPr>
        <w:tc>
          <w:tcPr>
            <w:tcW w:w="1075" w:type="dxa"/>
          </w:tcPr>
          <w:p w14:paraId="776C7D66"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1813B389" w14:textId="77777777" w:rsidR="006E6873" w:rsidRPr="007B0434" w:rsidRDefault="006E6873" w:rsidP="004F71E3">
            <w:pPr>
              <w:jc w:val="center"/>
              <w:rPr>
                <w:noProof/>
                <w:color w:val="024F75" w:themeColor="accent1"/>
              </w:rPr>
            </w:pPr>
          </w:p>
        </w:tc>
        <w:tc>
          <w:tcPr>
            <w:tcW w:w="1080" w:type="dxa"/>
          </w:tcPr>
          <w:p w14:paraId="46DB3D73" w14:textId="77777777" w:rsidR="006E6873" w:rsidRPr="007B0434" w:rsidRDefault="006E6873" w:rsidP="004F71E3">
            <w:pPr>
              <w:rPr>
                <w:color w:val="024F75" w:themeColor="accent1"/>
              </w:rPr>
            </w:pPr>
          </w:p>
        </w:tc>
      </w:tr>
      <w:tr w:rsidR="007B0434" w:rsidRPr="007B0434" w14:paraId="673FD351" w14:textId="77777777" w:rsidTr="004F71E3">
        <w:trPr>
          <w:trHeight w:val="504"/>
        </w:trPr>
        <w:tc>
          <w:tcPr>
            <w:tcW w:w="1075" w:type="dxa"/>
          </w:tcPr>
          <w:p w14:paraId="6E4A9A55"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F0FB1DB" w14:textId="77777777" w:rsidR="006E6873" w:rsidRPr="007B0434" w:rsidRDefault="006E6873" w:rsidP="004F71E3">
            <w:pPr>
              <w:jc w:val="center"/>
              <w:rPr>
                <w:noProof/>
                <w:color w:val="024F75" w:themeColor="accent1"/>
              </w:rPr>
            </w:pPr>
          </w:p>
        </w:tc>
        <w:tc>
          <w:tcPr>
            <w:tcW w:w="1080" w:type="dxa"/>
          </w:tcPr>
          <w:p w14:paraId="5826E584" w14:textId="77777777" w:rsidR="006E6873" w:rsidRPr="007B0434" w:rsidRDefault="006E6873" w:rsidP="004F71E3">
            <w:pPr>
              <w:rPr>
                <w:color w:val="024F75" w:themeColor="accent1"/>
              </w:rPr>
            </w:pPr>
          </w:p>
        </w:tc>
      </w:tr>
      <w:tr w:rsidR="007B0434" w:rsidRPr="007B0434" w14:paraId="0E84F704" w14:textId="77777777" w:rsidTr="004F71E3">
        <w:trPr>
          <w:trHeight w:val="504"/>
        </w:trPr>
        <w:tc>
          <w:tcPr>
            <w:tcW w:w="1075" w:type="dxa"/>
          </w:tcPr>
          <w:p w14:paraId="169AA68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45F2D27F" w14:textId="77777777" w:rsidR="006E6873" w:rsidRPr="007B0434" w:rsidRDefault="006E6873" w:rsidP="004F71E3">
            <w:pPr>
              <w:jc w:val="center"/>
              <w:rPr>
                <w:noProof/>
                <w:color w:val="024F75" w:themeColor="accent1"/>
              </w:rPr>
            </w:pPr>
          </w:p>
        </w:tc>
        <w:tc>
          <w:tcPr>
            <w:tcW w:w="1080" w:type="dxa"/>
          </w:tcPr>
          <w:p w14:paraId="0F8222FD" w14:textId="77777777" w:rsidR="006E6873" w:rsidRPr="007B0434" w:rsidRDefault="006E6873" w:rsidP="004F71E3">
            <w:pPr>
              <w:rPr>
                <w:color w:val="024F75" w:themeColor="accent1"/>
              </w:rPr>
            </w:pPr>
          </w:p>
        </w:tc>
      </w:tr>
    </w:tbl>
    <w:p w14:paraId="6FCF5051" w14:textId="7F491414"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B99051A" w14:textId="77777777" w:rsidTr="004F71E3">
        <w:trPr>
          <w:trHeight w:val="504"/>
        </w:trPr>
        <w:tc>
          <w:tcPr>
            <w:tcW w:w="1075" w:type="dxa"/>
          </w:tcPr>
          <w:p w14:paraId="526C6146" w14:textId="77777777" w:rsidR="006E6873" w:rsidRPr="007B0434" w:rsidRDefault="006E6873" w:rsidP="004F71E3">
            <w:pPr>
              <w:jc w:val="center"/>
              <w:rPr>
                <w:noProof/>
                <w:color w:val="024F75" w:themeColor="accent1"/>
              </w:rPr>
            </w:pPr>
          </w:p>
        </w:tc>
        <w:tc>
          <w:tcPr>
            <w:tcW w:w="7830" w:type="dxa"/>
          </w:tcPr>
          <w:p w14:paraId="22DC9FE2" w14:textId="62B36769" w:rsidR="006E6873" w:rsidRPr="007B0434" w:rsidRDefault="00C52D71" w:rsidP="004F71E3">
            <w:pPr>
              <w:jc w:val="center"/>
              <w:rPr>
                <w:color w:val="024F75" w:themeColor="accent1"/>
              </w:rPr>
            </w:pPr>
            <w:r w:rsidRPr="007B0434">
              <w:rPr>
                <w:noProof/>
                <w:color w:val="024F75" w:themeColor="accent1"/>
              </w:rPr>
              <w:drawing>
                <wp:inline distT="0" distB="0" distL="0" distR="0" wp14:anchorId="1793154B" wp14:editId="68C93870">
                  <wp:extent cx="4834890" cy="2719705"/>
                  <wp:effectExtent l="19050" t="19050" r="22860" b="23495"/>
                  <wp:docPr id="488" name="Picture 488" descr="screenshot of module 1 sli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4EE78B2" w14:textId="77777777" w:rsidR="006E6873" w:rsidRPr="007B0434" w:rsidRDefault="006E6873" w:rsidP="004F71E3">
            <w:pPr>
              <w:rPr>
                <w:color w:val="024F75" w:themeColor="accent1"/>
              </w:rPr>
            </w:pPr>
          </w:p>
        </w:tc>
      </w:tr>
      <w:tr w:rsidR="007B0434" w:rsidRPr="007B0434" w14:paraId="553EEB00" w14:textId="77777777" w:rsidTr="004F71E3">
        <w:trPr>
          <w:trHeight w:val="504"/>
        </w:trPr>
        <w:tc>
          <w:tcPr>
            <w:tcW w:w="1075" w:type="dxa"/>
          </w:tcPr>
          <w:p w14:paraId="48659860"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7C938439" w14:textId="77777777" w:rsidR="006E6873" w:rsidRPr="007B0434" w:rsidRDefault="006E6873" w:rsidP="004F71E3">
            <w:pPr>
              <w:jc w:val="center"/>
              <w:rPr>
                <w:noProof/>
                <w:color w:val="024F75" w:themeColor="accent1"/>
              </w:rPr>
            </w:pPr>
          </w:p>
        </w:tc>
        <w:tc>
          <w:tcPr>
            <w:tcW w:w="1080" w:type="dxa"/>
          </w:tcPr>
          <w:p w14:paraId="42446762" w14:textId="77777777" w:rsidR="006E6873" w:rsidRPr="007B0434" w:rsidRDefault="006E6873" w:rsidP="004F71E3">
            <w:pPr>
              <w:rPr>
                <w:color w:val="024F75" w:themeColor="accent1"/>
              </w:rPr>
            </w:pPr>
          </w:p>
        </w:tc>
      </w:tr>
      <w:tr w:rsidR="007B0434" w:rsidRPr="007B0434" w14:paraId="28895576" w14:textId="77777777" w:rsidTr="004F71E3">
        <w:trPr>
          <w:trHeight w:val="504"/>
        </w:trPr>
        <w:tc>
          <w:tcPr>
            <w:tcW w:w="1075" w:type="dxa"/>
          </w:tcPr>
          <w:p w14:paraId="69CA3504"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0D60C860" w14:textId="77777777" w:rsidR="006E6873" w:rsidRPr="007B0434" w:rsidRDefault="006E6873" w:rsidP="004F71E3">
            <w:pPr>
              <w:jc w:val="center"/>
              <w:rPr>
                <w:noProof/>
                <w:color w:val="024F75" w:themeColor="accent1"/>
              </w:rPr>
            </w:pPr>
          </w:p>
        </w:tc>
        <w:tc>
          <w:tcPr>
            <w:tcW w:w="1080" w:type="dxa"/>
          </w:tcPr>
          <w:p w14:paraId="54F3D042" w14:textId="77777777" w:rsidR="006E6873" w:rsidRPr="007B0434" w:rsidRDefault="006E6873" w:rsidP="004F71E3">
            <w:pPr>
              <w:rPr>
                <w:color w:val="024F75" w:themeColor="accent1"/>
              </w:rPr>
            </w:pPr>
          </w:p>
        </w:tc>
      </w:tr>
      <w:tr w:rsidR="007B0434" w:rsidRPr="007B0434" w14:paraId="5571BCF7" w14:textId="77777777" w:rsidTr="004F71E3">
        <w:trPr>
          <w:trHeight w:val="504"/>
        </w:trPr>
        <w:tc>
          <w:tcPr>
            <w:tcW w:w="1075" w:type="dxa"/>
          </w:tcPr>
          <w:p w14:paraId="37A04F6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C1323D2" w14:textId="77777777" w:rsidR="006E6873" w:rsidRPr="007B0434" w:rsidRDefault="006E6873" w:rsidP="004F71E3">
            <w:pPr>
              <w:jc w:val="center"/>
              <w:rPr>
                <w:noProof/>
                <w:color w:val="024F75" w:themeColor="accent1"/>
              </w:rPr>
            </w:pPr>
          </w:p>
        </w:tc>
        <w:tc>
          <w:tcPr>
            <w:tcW w:w="1080" w:type="dxa"/>
          </w:tcPr>
          <w:p w14:paraId="2551FD5E" w14:textId="77777777" w:rsidR="006E6873" w:rsidRPr="007B0434" w:rsidRDefault="006E6873" w:rsidP="004F71E3">
            <w:pPr>
              <w:rPr>
                <w:color w:val="024F75" w:themeColor="accent1"/>
              </w:rPr>
            </w:pPr>
          </w:p>
        </w:tc>
      </w:tr>
      <w:tr w:rsidR="007B0434" w:rsidRPr="007B0434" w14:paraId="57B99C3E" w14:textId="77777777" w:rsidTr="004F71E3">
        <w:trPr>
          <w:trHeight w:val="504"/>
        </w:trPr>
        <w:tc>
          <w:tcPr>
            <w:tcW w:w="1075" w:type="dxa"/>
          </w:tcPr>
          <w:p w14:paraId="076B23F4"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013E26AC" w14:textId="77777777" w:rsidR="00603808" w:rsidRPr="007B0434" w:rsidRDefault="00603808" w:rsidP="004F71E3">
            <w:pPr>
              <w:jc w:val="center"/>
              <w:rPr>
                <w:noProof/>
                <w:color w:val="024F75" w:themeColor="accent1"/>
              </w:rPr>
            </w:pPr>
          </w:p>
          <w:p w14:paraId="344F0169" w14:textId="5B13AB73"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1CA5378B" wp14:editId="6A04A7C8">
                  <wp:extent cx="4834890" cy="2719705"/>
                  <wp:effectExtent l="19050" t="19050" r="22860" b="23495"/>
                  <wp:docPr id="495" name="Picture 495" descr="screenshot of module 1 sli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5F5F4B5" w14:textId="77777777" w:rsidR="006E6873" w:rsidRPr="007B0434" w:rsidRDefault="006E6873" w:rsidP="004F71E3">
            <w:pPr>
              <w:rPr>
                <w:color w:val="024F75" w:themeColor="accent1"/>
              </w:rPr>
            </w:pPr>
          </w:p>
        </w:tc>
      </w:tr>
      <w:tr w:rsidR="007B0434" w:rsidRPr="007B0434" w14:paraId="34F6FB27" w14:textId="77777777" w:rsidTr="004F71E3">
        <w:trPr>
          <w:trHeight w:val="504"/>
        </w:trPr>
        <w:tc>
          <w:tcPr>
            <w:tcW w:w="1075" w:type="dxa"/>
          </w:tcPr>
          <w:p w14:paraId="06ABE439"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0B5F0F30" w14:textId="77777777" w:rsidR="006E6873" w:rsidRPr="007B0434" w:rsidRDefault="006E6873" w:rsidP="004F71E3">
            <w:pPr>
              <w:jc w:val="center"/>
              <w:rPr>
                <w:noProof/>
                <w:color w:val="024F75" w:themeColor="accent1"/>
              </w:rPr>
            </w:pPr>
          </w:p>
        </w:tc>
        <w:tc>
          <w:tcPr>
            <w:tcW w:w="1080" w:type="dxa"/>
          </w:tcPr>
          <w:p w14:paraId="58D66BEB" w14:textId="77777777" w:rsidR="006E6873" w:rsidRPr="007B0434" w:rsidRDefault="006E6873" w:rsidP="004F71E3">
            <w:pPr>
              <w:rPr>
                <w:color w:val="024F75" w:themeColor="accent1"/>
              </w:rPr>
            </w:pPr>
          </w:p>
        </w:tc>
      </w:tr>
      <w:tr w:rsidR="007B0434" w:rsidRPr="007B0434" w14:paraId="320F0FA9" w14:textId="77777777" w:rsidTr="004F71E3">
        <w:trPr>
          <w:trHeight w:val="504"/>
        </w:trPr>
        <w:tc>
          <w:tcPr>
            <w:tcW w:w="1075" w:type="dxa"/>
          </w:tcPr>
          <w:p w14:paraId="020DC669"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581694F" w14:textId="77777777" w:rsidR="006E6873" w:rsidRPr="007B0434" w:rsidRDefault="006E6873" w:rsidP="004F71E3">
            <w:pPr>
              <w:jc w:val="center"/>
              <w:rPr>
                <w:noProof/>
                <w:color w:val="024F75" w:themeColor="accent1"/>
              </w:rPr>
            </w:pPr>
          </w:p>
        </w:tc>
        <w:tc>
          <w:tcPr>
            <w:tcW w:w="1080" w:type="dxa"/>
          </w:tcPr>
          <w:p w14:paraId="30B1DA43" w14:textId="77777777" w:rsidR="006E6873" w:rsidRPr="007B0434" w:rsidRDefault="006E6873" w:rsidP="004F71E3">
            <w:pPr>
              <w:rPr>
                <w:color w:val="024F75" w:themeColor="accent1"/>
              </w:rPr>
            </w:pPr>
          </w:p>
        </w:tc>
      </w:tr>
      <w:tr w:rsidR="007B0434" w:rsidRPr="007B0434" w14:paraId="7CA8BB26" w14:textId="77777777" w:rsidTr="004F71E3">
        <w:trPr>
          <w:trHeight w:val="504"/>
        </w:trPr>
        <w:tc>
          <w:tcPr>
            <w:tcW w:w="1075" w:type="dxa"/>
          </w:tcPr>
          <w:p w14:paraId="06D89FA3"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F70F081" w14:textId="77777777" w:rsidR="006E6873" w:rsidRPr="007B0434" w:rsidRDefault="006E6873" w:rsidP="004F71E3">
            <w:pPr>
              <w:jc w:val="center"/>
              <w:rPr>
                <w:noProof/>
                <w:color w:val="024F75" w:themeColor="accent1"/>
              </w:rPr>
            </w:pPr>
          </w:p>
        </w:tc>
        <w:tc>
          <w:tcPr>
            <w:tcW w:w="1080" w:type="dxa"/>
          </w:tcPr>
          <w:p w14:paraId="6AC758DB" w14:textId="77777777" w:rsidR="006E6873" w:rsidRPr="007B0434" w:rsidRDefault="006E6873" w:rsidP="004F71E3">
            <w:pPr>
              <w:rPr>
                <w:color w:val="024F75" w:themeColor="accent1"/>
              </w:rPr>
            </w:pPr>
          </w:p>
        </w:tc>
      </w:tr>
    </w:tbl>
    <w:p w14:paraId="31944FC2" w14:textId="21C48F22" w:rsidR="008D2ACA" w:rsidRPr="007B0434" w:rsidRDefault="008D2ACA">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4F1289F" w14:textId="77777777" w:rsidTr="004F71E3">
        <w:trPr>
          <w:trHeight w:val="504"/>
        </w:trPr>
        <w:tc>
          <w:tcPr>
            <w:tcW w:w="1075" w:type="dxa"/>
          </w:tcPr>
          <w:p w14:paraId="2B01B5DF" w14:textId="77777777" w:rsidR="006E6873" w:rsidRPr="007B0434" w:rsidRDefault="006E6873" w:rsidP="004F71E3">
            <w:pPr>
              <w:jc w:val="center"/>
              <w:rPr>
                <w:noProof/>
                <w:color w:val="024F75" w:themeColor="accent1"/>
              </w:rPr>
            </w:pPr>
          </w:p>
        </w:tc>
        <w:tc>
          <w:tcPr>
            <w:tcW w:w="7830" w:type="dxa"/>
          </w:tcPr>
          <w:p w14:paraId="7BAAF5BD" w14:textId="0DA62620" w:rsidR="006E6873" w:rsidRPr="007B0434" w:rsidRDefault="00C52D71" w:rsidP="004F71E3">
            <w:pPr>
              <w:jc w:val="center"/>
              <w:rPr>
                <w:color w:val="024F75" w:themeColor="accent1"/>
              </w:rPr>
            </w:pPr>
            <w:r w:rsidRPr="007B0434">
              <w:rPr>
                <w:noProof/>
                <w:color w:val="024F75" w:themeColor="accent1"/>
              </w:rPr>
              <w:drawing>
                <wp:inline distT="0" distB="0" distL="0" distR="0" wp14:anchorId="3A1143A9" wp14:editId="314795DB">
                  <wp:extent cx="4834890" cy="2719705"/>
                  <wp:effectExtent l="19050" t="19050" r="22860" b="23495"/>
                  <wp:docPr id="501" name="Picture 501" descr="screenshot of module 1 sli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8A249AC" w14:textId="77777777" w:rsidR="006E6873" w:rsidRPr="007B0434" w:rsidRDefault="006E6873" w:rsidP="004F71E3">
            <w:pPr>
              <w:rPr>
                <w:color w:val="024F75" w:themeColor="accent1"/>
              </w:rPr>
            </w:pPr>
          </w:p>
        </w:tc>
      </w:tr>
      <w:tr w:rsidR="007B0434" w:rsidRPr="007B0434" w14:paraId="1EBD30B3" w14:textId="77777777" w:rsidTr="004F71E3">
        <w:trPr>
          <w:trHeight w:val="504"/>
        </w:trPr>
        <w:tc>
          <w:tcPr>
            <w:tcW w:w="1075" w:type="dxa"/>
          </w:tcPr>
          <w:p w14:paraId="22B02D23"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BC0553B" w14:textId="77777777" w:rsidR="006E6873" w:rsidRPr="007B0434" w:rsidRDefault="006E6873" w:rsidP="004F71E3">
            <w:pPr>
              <w:jc w:val="center"/>
              <w:rPr>
                <w:noProof/>
                <w:color w:val="024F75" w:themeColor="accent1"/>
              </w:rPr>
            </w:pPr>
          </w:p>
        </w:tc>
        <w:tc>
          <w:tcPr>
            <w:tcW w:w="1080" w:type="dxa"/>
          </w:tcPr>
          <w:p w14:paraId="7C929724" w14:textId="77777777" w:rsidR="006E6873" w:rsidRPr="007B0434" w:rsidRDefault="006E6873" w:rsidP="004F71E3">
            <w:pPr>
              <w:rPr>
                <w:color w:val="024F75" w:themeColor="accent1"/>
              </w:rPr>
            </w:pPr>
          </w:p>
        </w:tc>
      </w:tr>
      <w:tr w:rsidR="007B0434" w:rsidRPr="007B0434" w14:paraId="6B501501" w14:textId="77777777" w:rsidTr="004F71E3">
        <w:trPr>
          <w:trHeight w:val="504"/>
        </w:trPr>
        <w:tc>
          <w:tcPr>
            <w:tcW w:w="1075" w:type="dxa"/>
          </w:tcPr>
          <w:p w14:paraId="5B01F6C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5660404" w14:textId="77777777" w:rsidR="006E6873" w:rsidRPr="007B0434" w:rsidRDefault="006E6873" w:rsidP="004F71E3">
            <w:pPr>
              <w:jc w:val="center"/>
              <w:rPr>
                <w:noProof/>
                <w:color w:val="024F75" w:themeColor="accent1"/>
              </w:rPr>
            </w:pPr>
          </w:p>
        </w:tc>
        <w:tc>
          <w:tcPr>
            <w:tcW w:w="1080" w:type="dxa"/>
          </w:tcPr>
          <w:p w14:paraId="65B4FCB8" w14:textId="77777777" w:rsidR="006E6873" w:rsidRPr="007B0434" w:rsidRDefault="006E6873" w:rsidP="004F71E3">
            <w:pPr>
              <w:rPr>
                <w:color w:val="024F75" w:themeColor="accent1"/>
              </w:rPr>
            </w:pPr>
          </w:p>
        </w:tc>
      </w:tr>
      <w:tr w:rsidR="007B0434" w:rsidRPr="007B0434" w14:paraId="088DA000" w14:textId="77777777" w:rsidTr="004F71E3">
        <w:trPr>
          <w:trHeight w:val="504"/>
        </w:trPr>
        <w:tc>
          <w:tcPr>
            <w:tcW w:w="1075" w:type="dxa"/>
          </w:tcPr>
          <w:p w14:paraId="7A42B25C"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BC15BF2" w14:textId="77777777" w:rsidR="006E6873" w:rsidRPr="007B0434" w:rsidRDefault="006E6873" w:rsidP="004F71E3">
            <w:pPr>
              <w:jc w:val="center"/>
              <w:rPr>
                <w:noProof/>
                <w:color w:val="024F75" w:themeColor="accent1"/>
              </w:rPr>
            </w:pPr>
          </w:p>
        </w:tc>
        <w:tc>
          <w:tcPr>
            <w:tcW w:w="1080" w:type="dxa"/>
          </w:tcPr>
          <w:p w14:paraId="73F13BBC" w14:textId="77777777" w:rsidR="006E6873" w:rsidRPr="007B0434" w:rsidRDefault="006E6873" w:rsidP="004F71E3">
            <w:pPr>
              <w:rPr>
                <w:color w:val="024F75" w:themeColor="accent1"/>
              </w:rPr>
            </w:pPr>
          </w:p>
        </w:tc>
      </w:tr>
      <w:tr w:rsidR="007B0434" w:rsidRPr="007B0434" w14:paraId="567F8C9D" w14:textId="77777777" w:rsidTr="004F71E3">
        <w:trPr>
          <w:trHeight w:val="504"/>
        </w:trPr>
        <w:tc>
          <w:tcPr>
            <w:tcW w:w="1075" w:type="dxa"/>
          </w:tcPr>
          <w:p w14:paraId="3C3FC77D"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63887F36" w14:textId="77777777" w:rsidR="00603808" w:rsidRPr="007B0434" w:rsidRDefault="00603808" w:rsidP="004F71E3">
            <w:pPr>
              <w:jc w:val="center"/>
              <w:rPr>
                <w:noProof/>
                <w:color w:val="024F75" w:themeColor="accent1"/>
              </w:rPr>
            </w:pPr>
          </w:p>
          <w:p w14:paraId="75D4D5AE" w14:textId="710819FA"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5ED97C70" wp14:editId="1D94B595">
                  <wp:extent cx="4834890" cy="2719705"/>
                  <wp:effectExtent l="19050" t="19050" r="22860" b="23495"/>
                  <wp:docPr id="502" name="Picture 502" descr="screenshot of module 1 sli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1167B29" w14:textId="77777777" w:rsidR="006E6873" w:rsidRPr="007B0434" w:rsidRDefault="006E6873" w:rsidP="004F71E3">
            <w:pPr>
              <w:rPr>
                <w:color w:val="024F75" w:themeColor="accent1"/>
              </w:rPr>
            </w:pPr>
          </w:p>
        </w:tc>
      </w:tr>
      <w:tr w:rsidR="007B0434" w:rsidRPr="007B0434" w14:paraId="4959395B" w14:textId="77777777" w:rsidTr="004F71E3">
        <w:trPr>
          <w:trHeight w:val="504"/>
        </w:trPr>
        <w:tc>
          <w:tcPr>
            <w:tcW w:w="1075" w:type="dxa"/>
          </w:tcPr>
          <w:p w14:paraId="76425021"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6908F946" w14:textId="77777777" w:rsidR="006E6873" w:rsidRPr="007B0434" w:rsidRDefault="006E6873" w:rsidP="004F71E3">
            <w:pPr>
              <w:jc w:val="center"/>
              <w:rPr>
                <w:noProof/>
                <w:color w:val="024F75" w:themeColor="accent1"/>
              </w:rPr>
            </w:pPr>
          </w:p>
        </w:tc>
        <w:tc>
          <w:tcPr>
            <w:tcW w:w="1080" w:type="dxa"/>
          </w:tcPr>
          <w:p w14:paraId="184FD2DD" w14:textId="77777777" w:rsidR="006E6873" w:rsidRPr="007B0434" w:rsidRDefault="006E6873" w:rsidP="004F71E3">
            <w:pPr>
              <w:rPr>
                <w:color w:val="024F75" w:themeColor="accent1"/>
              </w:rPr>
            </w:pPr>
          </w:p>
        </w:tc>
      </w:tr>
      <w:tr w:rsidR="007B0434" w:rsidRPr="007B0434" w14:paraId="384BBCA7" w14:textId="77777777" w:rsidTr="004F71E3">
        <w:trPr>
          <w:trHeight w:val="504"/>
        </w:trPr>
        <w:tc>
          <w:tcPr>
            <w:tcW w:w="1075" w:type="dxa"/>
          </w:tcPr>
          <w:p w14:paraId="7EFA466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626CB2CA" w14:textId="77777777" w:rsidR="006E6873" w:rsidRPr="007B0434" w:rsidRDefault="006E6873" w:rsidP="004F71E3">
            <w:pPr>
              <w:jc w:val="center"/>
              <w:rPr>
                <w:noProof/>
                <w:color w:val="024F75" w:themeColor="accent1"/>
              </w:rPr>
            </w:pPr>
          </w:p>
        </w:tc>
        <w:tc>
          <w:tcPr>
            <w:tcW w:w="1080" w:type="dxa"/>
          </w:tcPr>
          <w:p w14:paraId="7F13DE7F" w14:textId="77777777" w:rsidR="006E6873" w:rsidRPr="007B0434" w:rsidRDefault="006E6873" w:rsidP="004F71E3">
            <w:pPr>
              <w:rPr>
                <w:color w:val="024F75" w:themeColor="accent1"/>
              </w:rPr>
            </w:pPr>
          </w:p>
        </w:tc>
      </w:tr>
      <w:tr w:rsidR="007B0434" w:rsidRPr="007B0434" w14:paraId="203BF4B0" w14:textId="77777777" w:rsidTr="004F71E3">
        <w:trPr>
          <w:trHeight w:val="504"/>
        </w:trPr>
        <w:tc>
          <w:tcPr>
            <w:tcW w:w="1075" w:type="dxa"/>
          </w:tcPr>
          <w:p w14:paraId="4C9118B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56E6B0A" w14:textId="77777777" w:rsidR="006E6873" w:rsidRPr="007B0434" w:rsidRDefault="006E6873" w:rsidP="004F71E3">
            <w:pPr>
              <w:jc w:val="center"/>
              <w:rPr>
                <w:noProof/>
                <w:color w:val="024F75" w:themeColor="accent1"/>
              </w:rPr>
            </w:pPr>
          </w:p>
        </w:tc>
        <w:tc>
          <w:tcPr>
            <w:tcW w:w="1080" w:type="dxa"/>
          </w:tcPr>
          <w:p w14:paraId="280D45D0" w14:textId="77777777" w:rsidR="006E6873" w:rsidRPr="007B0434" w:rsidRDefault="006E6873" w:rsidP="004F71E3">
            <w:pPr>
              <w:rPr>
                <w:color w:val="024F75" w:themeColor="accent1"/>
              </w:rPr>
            </w:pPr>
          </w:p>
        </w:tc>
      </w:tr>
    </w:tbl>
    <w:p w14:paraId="73AD0557" w14:textId="77777777" w:rsidR="004C66EC" w:rsidRPr="007B0434" w:rsidRDefault="004C66EC">
      <w:pPr>
        <w:spacing w:after="200"/>
        <w:rPr>
          <w:b w:val="0"/>
          <w:color w:val="024F75" w:themeColor="accent1"/>
          <w:sz w:val="24"/>
        </w:rPr>
      </w:pPr>
      <w:r w:rsidRPr="007B0434">
        <w:rPr>
          <w:b w:val="0"/>
          <w:color w:val="024F75" w:themeColor="accent1"/>
          <w:sz w:val="24"/>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641B20D" w14:textId="77777777" w:rsidTr="004F71E3">
        <w:trPr>
          <w:trHeight w:val="504"/>
        </w:trPr>
        <w:tc>
          <w:tcPr>
            <w:tcW w:w="1075" w:type="dxa"/>
          </w:tcPr>
          <w:p w14:paraId="72B0BA76" w14:textId="77777777" w:rsidR="006E6873" w:rsidRPr="007B0434" w:rsidRDefault="006E6873" w:rsidP="004F71E3">
            <w:pPr>
              <w:jc w:val="center"/>
              <w:rPr>
                <w:noProof/>
                <w:color w:val="024F75" w:themeColor="accent1"/>
              </w:rPr>
            </w:pPr>
          </w:p>
        </w:tc>
        <w:tc>
          <w:tcPr>
            <w:tcW w:w="7830" w:type="dxa"/>
          </w:tcPr>
          <w:p w14:paraId="00EE22CD" w14:textId="3835B983" w:rsidR="006E6873" w:rsidRPr="007B0434" w:rsidRDefault="00C52D71" w:rsidP="004F71E3">
            <w:pPr>
              <w:jc w:val="center"/>
              <w:rPr>
                <w:color w:val="024F75" w:themeColor="accent1"/>
              </w:rPr>
            </w:pPr>
            <w:r w:rsidRPr="007B0434">
              <w:rPr>
                <w:noProof/>
                <w:color w:val="024F75" w:themeColor="accent1"/>
              </w:rPr>
              <w:drawing>
                <wp:inline distT="0" distB="0" distL="0" distR="0" wp14:anchorId="001A9E60" wp14:editId="2DB8402F">
                  <wp:extent cx="4834890" cy="2719705"/>
                  <wp:effectExtent l="19050" t="19050" r="22860" b="23495"/>
                  <wp:docPr id="508" name="Picture 508" descr="screenshot of module 1 sli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AB9D588" w14:textId="77777777" w:rsidR="006E6873" w:rsidRPr="007B0434" w:rsidRDefault="006E6873" w:rsidP="004F71E3">
            <w:pPr>
              <w:rPr>
                <w:color w:val="024F75" w:themeColor="accent1"/>
              </w:rPr>
            </w:pPr>
          </w:p>
        </w:tc>
      </w:tr>
      <w:tr w:rsidR="007B0434" w:rsidRPr="007B0434" w14:paraId="0292F689" w14:textId="77777777" w:rsidTr="004F71E3">
        <w:trPr>
          <w:trHeight w:val="504"/>
        </w:trPr>
        <w:tc>
          <w:tcPr>
            <w:tcW w:w="1075" w:type="dxa"/>
          </w:tcPr>
          <w:p w14:paraId="3158746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975E7BD" w14:textId="77777777" w:rsidR="006E6873" w:rsidRPr="007B0434" w:rsidRDefault="006E6873" w:rsidP="004F71E3">
            <w:pPr>
              <w:jc w:val="center"/>
              <w:rPr>
                <w:noProof/>
                <w:color w:val="024F75" w:themeColor="accent1"/>
              </w:rPr>
            </w:pPr>
          </w:p>
        </w:tc>
        <w:tc>
          <w:tcPr>
            <w:tcW w:w="1080" w:type="dxa"/>
          </w:tcPr>
          <w:p w14:paraId="2B47F51C" w14:textId="77777777" w:rsidR="006E6873" w:rsidRPr="007B0434" w:rsidRDefault="006E6873" w:rsidP="004F71E3">
            <w:pPr>
              <w:rPr>
                <w:color w:val="024F75" w:themeColor="accent1"/>
              </w:rPr>
            </w:pPr>
          </w:p>
        </w:tc>
      </w:tr>
      <w:tr w:rsidR="007B0434" w:rsidRPr="007B0434" w14:paraId="0D7438D3" w14:textId="77777777" w:rsidTr="004F71E3">
        <w:trPr>
          <w:trHeight w:val="504"/>
        </w:trPr>
        <w:tc>
          <w:tcPr>
            <w:tcW w:w="1075" w:type="dxa"/>
          </w:tcPr>
          <w:p w14:paraId="5B08A48F"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59DE408" w14:textId="77777777" w:rsidR="006E6873" w:rsidRPr="007B0434" w:rsidRDefault="006E6873" w:rsidP="004F71E3">
            <w:pPr>
              <w:jc w:val="center"/>
              <w:rPr>
                <w:noProof/>
                <w:color w:val="024F75" w:themeColor="accent1"/>
              </w:rPr>
            </w:pPr>
          </w:p>
        </w:tc>
        <w:tc>
          <w:tcPr>
            <w:tcW w:w="1080" w:type="dxa"/>
          </w:tcPr>
          <w:p w14:paraId="4541EED5" w14:textId="77777777" w:rsidR="006E6873" w:rsidRPr="007B0434" w:rsidRDefault="006E6873" w:rsidP="004F71E3">
            <w:pPr>
              <w:rPr>
                <w:color w:val="024F75" w:themeColor="accent1"/>
              </w:rPr>
            </w:pPr>
          </w:p>
        </w:tc>
      </w:tr>
      <w:tr w:rsidR="007B0434" w:rsidRPr="007B0434" w14:paraId="4EF1439C" w14:textId="77777777" w:rsidTr="004F71E3">
        <w:trPr>
          <w:trHeight w:val="504"/>
        </w:trPr>
        <w:tc>
          <w:tcPr>
            <w:tcW w:w="1075" w:type="dxa"/>
          </w:tcPr>
          <w:p w14:paraId="3EB4A928"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33CA2758" w14:textId="77777777" w:rsidR="006E6873" w:rsidRPr="007B0434" w:rsidRDefault="006E6873" w:rsidP="004F71E3">
            <w:pPr>
              <w:jc w:val="center"/>
              <w:rPr>
                <w:noProof/>
                <w:color w:val="024F75" w:themeColor="accent1"/>
              </w:rPr>
            </w:pPr>
          </w:p>
        </w:tc>
        <w:tc>
          <w:tcPr>
            <w:tcW w:w="1080" w:type="dxa"/>
          </w:tcPr>
          <w:p w14:paraId="6D541D34" w14:textId="77777777" w:rsidR="006E6873" w:rsidRPr="007B0434" w:rsidRDefault="006E6873" w:rsidP="004F71E3">
            <w:pPr>
              <w:rPr>
                <w:color w:val="024F75" w:themeColor="accent1"/>
              </w:rPr>
            </w:pPr>
          </w:p>
        </w:tc>
      </w:tr>
      <w:tr w:rsidR="007B0434" w:rsidRPr="007B0434" w14:paraId="4C42D964" w14:textId="77777777" w:rsidTr="004F71E3">
        <w:trPr>
          <w:trHeight w:val="504"/>
        </w:trPr>
        <w:tc>
          <w:tcPr>
            <w:tcW w:w="1075" w:type="dxa"/>
          </w:tcPr>
          <w:p w14:paraId="18BB8AEC"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3DCA1782" w14:textId="77777777" w:rsidR="00603808" w:rsidRPr="007B0434" w:rsidRDefault="00603808" w:rsidP="004F71E3">
            <w:pPr>
              <w:jc w:val="center"/>
              <w:rPr>
                <w:noProof/>
                <w:color w:val="024F75" w:themeColor="accent1"/>
              </w:rPr>
            </w:pPr>
          </w:p>
          <w:p w14:paraId="6DCD2BA4" w14:textId="05A81F90"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1DCF95A8" wp14:editId="7D6D0F63">
                  <wp:extent cx="4834890" cy="2719705"/>
                  <wp:effectExtent l="19050" t="19050" r="22860" b="23495"/>
                  <wp:docPr id="516" name="Picture 516" descr="screenshot of module 1 sli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3101D59" w14:textId="77777777" w:rsidR="006E6873" w:rsidRPr="007B0434" w:rsidRDefault="006E6873" w:rsidP="004F71E3">
            <w:pPr>
              <w:rPr>
                <w:color w:val="024F75" w:themeColor="accent1"/>
              </w:rPr>
            </w:pPr>
          </w:p>
        </w:tc>
      </w:tr>
      <w:tr w:rsidR="007B0434" w:rsidRPr="007B0434" w14:paraId="3C44407E" w14:textId="77777777" w:rsidTr="004F71E3">
        <w:trPr>
          <w:trHeight w:val="504"/>
        </w:trPr>
        <w:tc>
          <w:tcPr>
            <w:tcW w:w="1075" w:type="dxa"/>
          </w:tcPr>
          <w:p w14:paraId="3B9AA71F"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370A2947" w14:textId="77777777" w:rsidR="006E6873" w:rsidRPr="007B0434" w:rsidRDefault="006E6873" w:rsidP="004F71E3">
            <w:pPr>
              <w:jc w:val="center"/>
              <w:rPr>
                <w:noProof/>
                <w:color w:val="024F75" w:themeColor="accent1"/>
              </w:rPr>
            </w:pPr>
          </w:p>
        </w:tc>
        <w:tc>
          <w:tcPr>
            <w:tcW w:w="1080" w:type="dxa"/>
          </w:tcPr>
          <w:p w14:paraId="1BDE5A8B" w14:textId="77777777" w:rsidR="006E6873" w:rsidRPr="007B0434" w:rsidRDefault="006E6873" w:rsidP="004F71E3">
            <w:pPr>
              <w:rPr>
                <w:color w:val="024F75" w:themeColor="accent1"/>
              </w:rPr>
            </w:pPr>
          </w:p>
        </w:tc>
      </w:tr>
      <w:tr w:rsidR="007B0434" w:rsidRPr="007B0434" w14:paraId="1BA40317" w14:textId="77777777" w:rsidTr="004F71E3">
        <w:trPr>
          <w:trHeight w:val="504"/>
        </w:trPr>
        <w:tc>
          <w:tcPr>
            <w:tcW w:w="1075" w:type="dxa"/>
          </w:tcPr>
          <w:p w14:paraId="216AEBE1"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1DE7E2DE" w14:textId="77777777" w:rsidR="006E6873" w:rsidRPr="007B0434" w:rsidRDefault="006E6873" w:rsidP="004F71E3">
            <w:pPr>
              <w:jc w:val="center"/>
              <w:rPr>
                <w:noProof/>
                <w:color w:val="024F75" w:themeColor="accent1"/>
              </w:rPr>
            </w:pPr>
          </w:p>
        </w:tc>
        <w:tc>
          <w:tcPr>
            <w:tcW w:w="1080" w:type="dxa"/>
          </w:tcPr>
          <w:p w14:paraId="63F7271A" w14:textId="77777777" w:rsidR="006E6873" w:rsidRPr="007B0434" w:rsidRDefault="006E6873" w:rsidP="004F71E3">
            <w:pPr>
              <w:rPr>
                <w:color w:val="024F75" w:themeColor="accent1"/>
              </w:rPr>
            </w:pPr>
          </w:p>
        </w:tc>
      </w:tr>
      <w:tr w:rsidR="007B0434" w:rsidRPr="007B0434" w14:paraId="7C006A6E" w14:textId="77777777" w:rsidTr="004F71E3">
        <w:trPr>
          <w:trHeight w:val="504"/>
        </w:trPr>
        <w:tc>
          <w:tcPr>
            <w:tcW w:w="1075" w:type="dxa"/>
          </w:tcPr>
          <w:p w14:paraId="7E17396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C014F00" w14:textId="77777777" w:rsidR="006E6873" w:rsidRPr="007B0434" w:rsidRDefault="006E6873" w:rsidP="004F71E3">
            <w:pPr>
              <w:jc w:val="center"/>
              <w:rPr>
                <w:noProof/>
                <w:color w:val="024F75" w:themeColor="accent1"/>
              </w:rPr>
            </w:pPr>
          </w:p>
        </w:tc>
        <w:tc>
          <w:tcPr>
            <w:tcW w:w="1080" w:type="dxa"/>
          </w:tcPr>
          <w:p w14:paraId="39408A24" w14:textId="77777777" w:rsidR="006E6873" w:rsidRPr="007B0434" w:rsidRDefault="006E6873" w:rsidP="004F71E3">
            <w:pPr>
              <w:rPr>
                <w:color w:val="024F75" w:themeColor="accent1"/>
              </w:rPr>
            </w:pPr>
          </w:p>
        </w:tc>
      </w:tr>
    </w:tbl>
    <w:p w14:paraId="524BEBB7" w14:textId="77777777" w:rsidR="004C66EC" w:rsidRPr="007B0434" w:rsidRDefault="004C66EC">
      <w:pPr>
        <w:spacing w:after="200"/>
        <w:rPr>
          <w:b w:val="0"/>
          <w:color w:val="024F75" w:themeColor="accent1"/>
          <w:sz w:val="24"/>
        </w:rPr>
      </w:pPr>
      <w:r w:rsidRPr="007B0434">
        <w:rPr>
          <w:b w:val="0"/>
          <w:color w:val="024F75" w:themeColor="accent1"/>
          <w:sz w:val="24"/>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3EBC0B1" w14:textId="77777777" w:rsidTr="004F71E3">
        <w:trPr>
          <w:trHeight w:val="504"/>
        </w:trPr>
        <w:tc>
          <w:tcPr>
            <w:tcW w:w="1075" w:type="dxa"/>
          </w:tcPr>
          <w:p w14:paraId="69A3C3E2" w14:textId="77777777" w:rsidR="006E6873" w:rsidRPr="007B0434" w:rsidRDefault="006E6873" w:rsidP="004F71E3">
            <w:pPr>
              <w:jc w:val="center"/>
              <w:rPr>
                <w:noProof/>
                <w:color w:val="024F75" w:themeColor="accent1"/>
              </w:rPr>
            </w:pPr>
          </w:p>
        </w:tc>
        <w:tc>
          <w:tcPr>
            <w:tcW w:w="7830" w:type="dxa"/>
          </w:tcPr>
          <w:p w14:paraId="4A9E9A2E" w14:textId="1A057BB4" w:rsidR="006E6873" w:rsidRPr="007B0434" w:rsidRDefault="00C52D71" w:rsidP="004F71E3">
            <w:pPr>
              <w:jc w:val="center"/>
              <w:rPr>
                <w:color w:val="024F75" w:themeColor="accent1"/>
              </w:rPr>
            </w:pPr>
            <w:r w:rsidRPr="007B0434">
              <w:rPr>
                <w:noProof/>
                <w:color w:val="024F75" w:themeColor="accent1"/>
              </w:rPr>
              <w:drawing>
                <wp:inline distT="0" distB="0" distL="0" distR="0" wp14:anchorId="5F675A11" wp14:editId="7B50CE26">
                  <wp:extent cx="4834890" cy="2719705"/>
                  <wp:effectExtent l="19050" t="19050" r="22860" b="23495"/>
                  <wp:docPr id="531" name="Picture 531" descr="screenshot of module 1 sli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18DB1D3" w14:textId="77777777" w:rsidR="006E6873" w:rsidRPr="007B0434" w:rsidRDefault="006E6873" w:rsidP="004F71E3">
            <w:pPr>
              <w:rPr>
                <w:color w:val="024F75" w:themeColor="accent1"/>
              </w:rPr>
            </w:pPr>
          </w:p>
        </w:tc>
      </w:tr>
      <w:tr w:rsidR="007B0434" w:rsidRPr="007B0434" w14:paraId="135D38BC" w14:textId="77777777" w:rsidTr="004F71E3">
        <w:trPr>
          <w:trHeight w:val="504"/>
        </w:trPr>
        <w:tc>
          <w:tcPr>
            <w:tcW w:w="1075" w:type="dxa"/>
          </w:tcPr>
          <w:p w14:paraId="364C4CB9"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282829F4" w14:textId="77777777" w:rsidR="006E6873" w:rsidRPr="007B0434" w:rsidRDefault="006E6873" w:rsidP="004F71E3">
            <w:pPr>
              <w:jc w:val="center"/>
              <w:rPr>
                <w:noProof/>
                <w:color w:val="024F75" w:themeColor="accent1"/>
              </w:rPr>
            </w:pPr>
          </w:p>
        </w:tc>
        <w:tc>
          <w:tcPr>
            <w:tcW w:w="1080" w:type="dxa"/>
          </w:tcPr>
          <w:p w14:paraId="27DE39D4" w14:textId="77777777" w:rsidR="006E6873" w:rsidRPr="007B0434" w:rsidRDefault="006E6873" w:rsidP="004F71E3">
            <w:pPr>
              <w:rPr>
                <w:color w:val="024F75" w:themeColor="accent1"/>
              </w:rPr>
            </w:pPr>
          </w:p>
        </w:tc>
      </w:tr>
      <w:tr w:rsidR="007B0434" w:rsidRPr="007B0434" w14:paraId="0DB535CA" w14:textId="77777777" w:rsidTr="004F71E3">
        <w:trPr>
          <w:trHeight w:val="504"/>
        </w:trPr>
        <w:tc>
          <w:tcPr>
            <w:tcW w:w="1075" w:type="dxa"/>
          </w:tcPr>
          <w:p w14:paraId="7A56390B"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8D75667" w14:textId="77777777" w:rsidR="006E6873" w:rsidRPr="007B0434" w:rsidRDefault="006E6873" w:rsidP="004F71E3">
            <w:pPr>
              <w:jc w:val="center"/>
              <w:rPr>
                <w:noProof/>
                <w:color w:val="024F75" w:themeColor="accent1"/>
              </w:rPr>
            </w:pPr>
          </w:p>
        </w:tc>
        <w:tc>
          <w:tcPr>
            <w:tcW w:w="1080" w:type="dxa"/>
          </w:tcPr>
          <w:p w14:paraId="581A8D8D" w14:textId="77777777" w:rsidR="006E6873" w:rsidRPr="007B0434" w:rsidRDefault="006E6873" w:rsidP="004F71E3">
            <w:pPr>
              <w:rPr>
                <w:color w:val="024F75" w:themeColor="accent1"/>
              </w:rPr>
            </w:pPr>
          </w:p>
        </w:tc>
      </w:tr>
      <w:tr w:rsidR="007B0434" w:rsidRPr="007B0434" w14:paraId="5BA99952" w14:textId="77777777" w:rsidTr="004F71E3">
        <w:trPr>
          <w:trHeight w:val="504"/>
        </w:trPr>
        <w:tc>
          <w:tcPr>
            <w:tcW w:w="1075" w:type="dxa"/>
          </w:tcPr>
          <w:p w14:paraId="7BDD3882"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70CDC0EB" w14:textId="77777777" w:rsidR="006E6873" w:rsidRPr="007B0434" w:rsidRDefault="006E6873" w:rsidP="004F71E3">
            <w:pPr>
              <w:jc w:val="center"/>
              <w:rPr>
                <w:noProof/>
                <w:color w:val="024F75" w:themeColor="accent1"/>
              </w:rPr>
            </w:pPr>
          </w:p>
        </w:tc>
        <w:tc>
          <w:tcPr>
            <w:tcW w:w="1080" w:type="dxa"/>
          </w:tcPr>
          <w:p w14:paraId="206EF494" w14:textId="77777777" w:rsidR="006E6873" w:rsidRPr="007B0434" w:rsidRDefault="006E6873" w:rsidP="004F71E3">
            <w:pPr>
              <w:rPr>
                <w:color w:val="024F75" w:themeColor="accent1"/>
              </w:rPr>
            </w:pPr>
          </w:p>
        </w:tc>
      </w:tr>
      <w:tr w:rsidR="007B0434" w:rsidRPr="007B0434" w14:paraId="31777F35" w14:textId="77777777" w:rsidTr="004F71E3">
        <w:trPr>
          <w:trHeight w:val="504"/>
        </w:trPr>
        <w:tc>
          <w:tcPr>
            <w:tcW w:w="1075" w:type="dxa"/>
          </w:tcPr>
          <w:p w14:paraId="146BCA8A" w14:textId="77777777" w:rsidR="006E6873" w:rsidRPr="007B0434" w:rsidRDefault="006E6873" w:rsidP="004F71E3">
            <w:pPr>
              <w:jc w:val="center"/>
              <w:rPr>
                <w:noProof/>
                <w:color w:val="024F75" w:themeColor="accent1"/>
              </w:rPr>
            </w:pPr>
          </w:p>
        </w:tc>
        <w:tc>
          <w:tcPr>
            <w:tcW w:w="7830" w:type="dxa"/>
            <w:tcBorders>
              <w:top w:val="single" w:sz="4" w:space="0" w:color="auto"/>
            </w:tcBorders>
          </w:tcPr>
          <w:p w14:paraId="2152B684" w14:textId="77777777" w:rsidR="00603808" w:rsidRPr="007B0434" w:rsidRDefault="00603808" w:rsidP="004F71E3">
            <w:pPr>
              <w:jc w:val="center"/>
              <w:rPr>
                <w:noProof/>
                <w:color w:val="024F75" w:themeColor="accent1"/>
              </w:rPr>
            </w:pPr>
          </w:p>
          <w:p w14:paraId="0645CB41" w14:textId="1F1514D3" w:rsidR="006E6873" w:rsidRPr="007B0434" w:rsidRDefault="00C52D71" w:rsidP="004F71E3">
            <w:pPr>
              <w:jc w:val="center"/>
              <w:rPr>
                <w:noProof/>
                <w:color w:val="024F75" w:themeColor="accent1"/>
              </w:rPr>
            </w:pPr>
            <w:r w:rsidRPr="007B0434">
              <w:rPr>
                <w:noProof/>
                <w:color w:val="024F75" w:themeColor="accent1"/>
              </w:rPr>
              <w:drawing>
                <wp:inline distT="0" distB="0" distL="0" distR="0" wp14:anchorId="06CCA86A" wp14:editId="09EC50FE">
                  <wp:extent cx="4834890" cy="2719705"/>
                  <wp:effectExtent l="19050" t="19050" r="22860" b="23495"/>
                  <wp:docPr id="532" name="Picture 532" descr="screenshot of module 1 sli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E933C27" w14:textId="77777777" w:rsidR="006E6873" w:rsidRPr="007B0434" w:rsidRDefault="006E6873" w:rsidP="004F71E3">
            <w:pPr>
              <w:rPr>
                <w:color w:val="024F75" w:themeColor="accent1"/>
              </w:rPr>
            </w:pPr>
          </w:p>
        </w:tc>
      </w:tr>
      <w:tr w:rsidR="007B0434" w:rsidRPr="007B0434" w14:paraId="71E2723B" w14:textId="77777777" w:rsidTr="004F71E3">
        <w:trPr>
          <w:trHeight w:val="504"/>
        </w:trPr>
        <w:tc>
          <w:tcPr>
            <w:tcW w:w="1075" w:type="dxa"/>
          </w:tcPr>
          <w:p w14:paraId="5057E254" w14:textId="77777777" w:rsidR="006E6873" w:rsidRPr="007B0434" w:rsidRDefault="006E6873" w:rsidP="004F71E3">
            <w:pPr>
              <w:jc w:val="center"/>
              <w:rPr>
                <w:noProof/>
                <w:color w:val="024F75" w:themeColor="accent1"/>
              </w:rPr>
            </w:pPr>
          </w:p>
        </w:tc>
        <w:tc>
          <w:tcPr>
            <w:tcW w:w="7830" w:type="dxa"/>
            <w:tcBorders>
              <w:bottom w:val="single" w:sz="4" w:space="0" w:color="auto"/>
            </w:tcBorders>
          </w:tcPr>
          <w:p w14:paraId="569294B2" w14:textId="77777777" w:rsidR="006E6873" w:rsidRPr="007B0434" w:rsidRDefault="006E6873" w:rsidP="004F71E3">
            <w:pPr>
              <w:jc w:val="center"/>
              <w:rPr>
                <w:noProof/>
                <w:color w:val="024F75" w:themeColor="accent1"/>
              </w:rPr>
            </w:pPr>
          </w:p>
        </w:tc>
        <w:tc>
          <w:tcPr>
            <w:tcW w:w="1080" w:type="dxa"/>
          </w:tcPr>
          <w:p w14:paraId="505F44E2" w14:textId="77777777" w:rsidR="006E6873" w:rsidRPr="007B0434" w:rsidRDefault="006E6873" w:rsidP="004F71E3">
            <w:pPr>
              <w:rPr>
                <w:color w:val="024F75" w:themeColor="accent1"/>
              </w:rPr>
            </w:pPr>
          </w:p>
        </w:tc>
      </w:tr>
      <w:tr w:rsidR="007B0434" w:rsidRPr="007B0434" w14:paraId="4B8FE43A" w14:textId="77777777" w:rsidTr="004F71E3">
        <w:trPr>
          <w:trHeight w:val="504"/>
        </w:trPr>
        <w:tc>
          <w:tcPr>
            <w:tcW w:w="1075" w:type="dxa"/>
          </w:tcPr>
          <w:p w14:paraId="1745435D"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735F910" w14:textId="77777777" w:rsidR="006E6873" w:rsidRPr="007B0434" w:rsidRDefault="006E6873" w:rsidP="004F71E3">
            <w:pPr>
              <w:jc w:val="center"/>
              <w:rPr>
                <w:noProof/>
                <w:color w:val="024F75" w:themeColor="accent1"/>
              </w:rPr>
            </w:pPr>
          </w:p>
        </w:tc>
        <w:tc>
          <w:tcPr>
            <w:tcW w:w="1080" w:type="dxa"/>
          </w:tcPr>
          <w:p w14:paraId="4CA0B015" w14:textId="77777777" w:rsidR="006E6873" w:rsidRPr="007B0434" w:rsidRDefault="006E6873" w:rsidP="004F71E3">
            <w:pPr>
              <w:rPr>
                <w:color w:val="024F75" w:themeColor="accent1"/>
              </w:rPr>
            </w:pPr>
          </w:p>
        </w:tc>
      </w:tr>
      <w:tr w:rsidR="007B0434" w:rsidRPr="007B0434" w14:paraId="42F1E651" w14:textId="77777777" w:rsidTr="004F71E3">
        <w:trPr>
          <w:trHeight w:val="504"/>
        </w:trPr>
        <w:tc>
          <w:tcPr>
            <w:tcW w:w="1075" w:type="dxa"/>
          </w:tcPr>
          <w:p w14:paraId="6A3373AA" w14:textId="77777777" w:rsidR="006E6873" w:rsidRPr="007B0434" w:rsidRDefault="006E6873" w:rsidP="004F71E3">
            <w:pPr>
              <w:jc w:val="center"/>
              <w:rPr>
                <w:noProof/>
                <w:color w:val="024F75" w:themeColor="accent1"/>
              </w:rPr>
            </w:pPr>
          </w:p>
        </w:tc>
        <w:tc>
          <w:tcPr>
            <w:tcW w:w="7830" w:type="dxa"/>
            <w:tcBorders>
              <w:top w:val="single" w:sz="4" w:space="0" w:color="auto"/>
              <w:bottom w:val="single" w:sz="4" w:space="0" w:color="auto"/>
            </w:tcBorders>
          </w:tcPr>
          <w:p w14:paraId="52E91E7E" w14:textId="77777777" w:rsidR="006E6873" w:rsidRPr="007B0434" w:rsidRDefault="006E6873" w:rsidP="004F71E3">
            <w:pPr>
              <w:jc w:val="center"/>
              <w:rPr>
                <w:noProof/>
                <w:color w:val="024F75" w:themeColor="accent1"/>
              </w:rPr>
            </w:pPr>
          </w:p>
        </w:tc>
        <w:tc>
          <w:tcPr>
            <w:tcW w:w="1080" w:type="dxa"/>
          </w:tcPr>
          <w:p w14:paraId="5443AA87" w14:textId="77777777" w:rsidR="006E6873" w:rsidRPr="007B0434" w:rsidRDefault="006E6873" w:rsidP="004F71E3">
            <w:pPr>
              <w:rPr>
                <w:color w:val="024F75" w:themeColor="accent1"/>
              </w:rPr>
            </w:pPr>
          </w:p>
        </w:tc>
      </w:tr>
    </w:tbl>
    <w:p w14:paraId="07B12E0F" w14:textId="679C9E4D" w:rsidR="00171DE4" w:rsidRPr="007B0434" w:rsidRDefault="00171DE4">
      <w:pPr>
        <w:spacing w:after="200"/>
        <w:rPr>
          <w:b w:val="0"/>
          <w:color w:val="024F75" w:themeColor="accent1"/>
          <w:sz w:val="24"/>
        </w:rPr>
      </w:pPr>
      <w:r w:rsidRPr="007B0434">
        <w:rPr>
          <w:b w:val="0"/>
          <w:color w:val="024F75" w:themeColor="accent1"/>
          <w:sz w:val="24"/>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CEC9016" w14:textId="77777777" w:rsidTr="000A5B84">
        <w:trPr>
          <w:trHeight w:val="504"/>
        </w:trPr>
        <w:tc>
          <w:tcPr>
            <w:tcW w:w="1075" w:type="dxa"/>
          </w:tcPr>
          <w:p w14:paraId="70AE866E" w14:textId="77777777" w:rsidR="00171DE4" w:rsidRPr="007B0434" w:rsidRDefault="00171DE4" w:rsidP="004F71E3">
            <w:pPr>
              <w:jc w:val="center"/>
              <w:rPr>
                <w:noProof/>
                <w:color w:val="024F75" w:themeColor="accent1"/>
              </w:rPr>
            </w:pPr>
          </w:p>
        </w:tc>
        <w:tc>
          <w:tcPr>
            <w:tcW w:w="7830" w:type="dxa"/>
          </w:tcPr>
          <w:p w14:paraId="72682464" w14:textId="3EA26725" w:rsidR="00171DE4" w:rsidRPr="007B0434" w:rsidRDefault="00C52D71" w:rsidP="004F71E3">
            <w:pPr>
              <w:jc w:val="center"/>
              <w:rPr>
                <w:color w:val="024F75" w:themeColor="accent1"/>
              </w:rPr>
            </w:pPr>
            <w:r w:rsidRPr="007B0434">
              <w:rPr>
                <w:noProof/>
                <w:color w:val="024F75" w:themeColor="accent1"/>
              </w:rPr>
              <w:drawing>
                <wp:inline distT="0" distB="0" distL="0" distR="0" wp14:anchorId="775BD7B2" wp14:editId="4D34E53F">
                  <wp:extent cx="4834890" cy="2719705"/>
                  <wp:effectExtent l="19050" t="19050" r="22860" b="23495"/>
                  <wp:docPr id="546" name="Picture 546" descr="screenshot of module 1 sli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049090A" w14:textId="77777777" w:rsidR="00171DE4" w:rsidRPr="007B0434" w:rsidRDefault="00171DE4" w:rsidP="004F71E3">
            <w:pPr>
              <w:rPr>
                <w:color w:val="024F75" w:themeColor="accent1"/>
              </w:rPr>
            </w:pPr>
          </w:p>
        </w:tc>
      </w:tr>
      <w:tr w:rsidR="007B0434" w:rsidRPr="007B0434" w14:paraId="6C42D7A2" w14:textId="77777777" w:rsidTr="000A5B84">
        <w:trPr>
          <w:trHeight w:val="504"/>
        </w:trPr>
        <w:tc>
          <w:tcPr>
            <w:tcW w:w="1075" w:type="dxa"/>
          </w:tcPr>
          <w:p w14:paraId="0A607277" w14:textId="77777777" w:rsidR="00171DE4" w:rsidRPr="007B0434" w:rsidRDefault="00171DE4" w:rsidP="004F71E3">
            <w:pPr>
              <w:jc w:val="center"/>
              <w:rPr>
                <w:noProof/>
                <w:color w:val="024F75" w:themeColor="accent1"/>
              </w:rPr>
            </w:pPr>
          </w:p>
        </w:tc>
        <w:tc>
          <w:tcPr>
            <w:tcW w:w="7830" w:type="dxa"/>
            <w:tcBorders>
              <w:bottom w:val="single" w:sz="4" w:space="0" w:color="auto"/>
            </w:tcBorders>
          </w:tcPr>
          <w:p w14:paraId="3113E3DF" w14:textId="77777777" w:rsidR="00171DE4" w:rsidRPr="007B0434" w:rsidRDefault="00171DE4" w:rsidP="004F71E3">
            <w:pPr>
              <w:jc w:val="center"/>
              <w:rPr>
                <w:noProof/>
                <w:color w:val="024F75" w:themeColor="accent1"/>
              </w:rPr>
            </w:pPr>
          </w:p>
        </w:tc>
        <w:tc>
          <w:tcPr>
            <w:tcW w:w="1080" w:type="dxa"/>
          </w:tcPr>
          <w:p w14:paraId="6319B508" w14:textId="77777777" w:rsidR="00171DE4" w:rsidRPr="007B0434" w:rsidRDefault="00171DE4" w:rsidP="004F71E3">
            <w:pPr>
              <w:rPr>
                <w:color w:val="024F75" w:themeColor="accent1"/>
              </w:rPr>
            </w:pPr>
          </w:p>
        </w:tc>
      </w:tr>
      <w:tr w:rsidR="007B0434" w:rsidRPr="007B0434" w14:paraId="2A82011F" w14:textId="77777777" w:rsidTr="000A5B84">
        <w:trPr>
          <w:trHeight w:val="504"/>
        </w:trPr>
        <w:tc>
          <w:tcPr>
            <w:tcW w:w="1075" w:type="dxa"/>
          </w:tcPr>
          <w:p w14:paraId="5B5758FC" w14:textId="77777777" w:rsidR="00171DE4" w:rsidRPr="007B0434" w:rsidRDefault="00171DE4" w:rsidP="004F71E3">
            <w:pPr>
              <w:jc w:val="center"/>
              <w:rPr>
                <w:noProof/>
                <w:color w:val="024F75" w:themeColor="accent1"/>
              </w:rPr>
            </w:pPr>
          </w:p>
        </w:tc>
        <w:tc>
          <w:tcPr>
            <w:tcW w:w="7830" w:type="dxa"/>
            <w:tcBorders>
              <w:top w:val="single" w:sz="4" w:space="0" w:color="auto"/>
              <w:bottom w:val="single" w:sz="4" w:space="0" w:color="auto"/>
            </w:tcBorders>
          </w:tcPr>
          <w:p w14:paraId="40FDB48E" w14:textId="77777777" w:rsidR="00171DE4" w:rsidRPr="007B0434" w:rsidRDefault="00171DE4" w:rsidP="004F71E3">
            <w:pPr>
              <w:jc w:val="center"/>
              <w:rPr>
                <w:noProof/>
                <w:color w:val="024F75" w:themeColor="accent1"/>
              </w:rPr>
            </w:pPr>
          </w:p>
        </w:tc>
        <w:tc>
          <w:tcPr>
            <w:tcW w:w="1080" w:type="dxa"/>
          </w:tcPr>
          <w:p w14:paraId="600492D6" w14:textId="77777777" w:rsidR="00171DE4" w:rsidRPr="007B0434" w:rsidRDefault="00171DE4" w:rsidP="004F71E3">
            <w:pPr>
              <w:rPr>
                <w:color w:val="024F75" w:themeColor="accent1"/>
              </w:rPr>
            </w:pPr>
          </w:p>
        </w:tc>
      </w:tr>
      <w:tr w:rsidR="007B0434" w:rsidRPr="007B0434" w14:paraId="101E4F2C" w14:textId="77777777" w:rsidTr="000A5B84">
        <w:trPr>
          <w:trHeight w:val="504"/>
        </w:trPr>
        <w:tc>
          <w:tcPr>
            <w:tcW w:w="1075" w:type="dxa"/>
          </w:tcPr>
          <w:p w14:paraId="5871D2E2" w14:textId="77777777" w:rsidR="00171DE4" w:rsidRPr="007B0434" w:rsidRDefault="00171DE4" w:rsidP="004F71E3">
            <w:pPr>
              <w:jc w:val="center"/>
              <w:rPr>
                <w:noProof/>
                <w:color w:val="024F75" w:themeColor="accent1"/>
              </w:rPr>
            </w:pPr>
          </w:p>
        </w:tc>
        <w:tc>
          <w:tcPr>
            <w:tcW w:w="7830" w:type="dxa"/>
            <w:tcBorders>
              <w:top w:val="single" w:sz="4" w:space="0" w:color="auto"/>
              <w:bottom w:val="single" w:sz="4" w:space="0" w:color="auto"/>
            </w:tcBorders>
          </w:tcPr>
          <w:p w14:paraId="21B41307" w14:textId="77777777" w:rsidR="00171DE4" w:rsidRPr="007B0434" w:rsidRDefault="00171DE4" w:rsidP="004F71E3">
            <w:pPr>
              <w:jc w:val="center"/>
              <w:rPr>
                <w:noProof/>
                <w:color w:val="024F75" w:themeColor="accent1"/>
              </w:rPr>
            </w:pPr>
          </w:p>
        </w:tc>
        <w:tc>
          <w:tcPr>
            <w:tcW w:w="1080" w:type="dxa"/>
          </w:tcPr>
          <w:p w14:paraId="144AAEBD" w14:textId="77777777" w:rsidR="00171DE4" w:rsidRPr="007B0434" w:rsidRDefault="00171DE4" w:rsidP="004F71E3">
            <w:pPr>
              <w:rPr>
                <w:color w:val="024F75" w:themeColor="accent1"/>
              </w:rPr>
            </w:pPr>
          </w:p>
        </w:tc>
      </w:tr>
    </w:tbl>
    <w:p w14:paraId="4D00DC9A" w14:textId="525E6115" w:rsidR="009A6E15" w:rsidRPr="007B0434" w:rsidRDefault="009A6E15">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6B1DB9DC" w14:textId="77777777" w:rsidTr="006634C7">
        <w:trPr>
          <w:trHeight w:val="504"/>
        </w:trPr>
        <w:tc>
          <w:tcPr>
            <w:tcW w:w="1075" w:type="dxa"/>
          </w:tcPr>
          <w:p w14:paraId="32A5D9AC" w14:textId="77777777" w:rsidR="00C52D71" w:rsidRPr="007B0434" w:rsidRDefault="00C52D71" w:rsidP="006634C7">
            <w:pPr>
              <w:jc w:val="center"/>
              <w:rPr>
                <w:noProof/>
                <w:color w:val="024F75" w:themeColor="accent1"/>
              </w:rPr>
            </w:pPr>
          </w:p>
          <w:p w14:paraId="1F9C7B65" w14:textId="77777777" w:rsidR="00C52D71" w:rsidRPr="007B0434" w:rsidRDefault="00C52D71" w:rsidP="006634C7">
            <w:pPr>
              <w:jc w:val="center"/>
              <w:rPr>
                <w:noProof/>
                <w:color w:val="024F75" w:themeColor="accent1"/>
              </w:rPr>
            </w:pPr>
          </w:p>
          <w:p w14:paraId="51369859" w14:textId="77777777" w:rsidR="00C52D71" w:rsidRPr="007B0434" w:rsidRDefault="00C52D71" w:rsidP="006634C7">
            <w:pPr>
              <w:jc w:val="center"/>
              <w:rPr>
                <w:noProof/>
                <w:color w:val="024F75" w:themeColor="accent1"/>
              </w:rPr>
            </w:pPr>
          </w:p>
          <w:p w14:paraId="367F7330" w14:textId="77777777" w:rsidR="00C52D71" w:rsidRPr="007B0434" w:rsidRDefault="00C52D71" w:rsidP="006634C7">
            <w:pPr>
              <w:jc w:val="center"/>
              <w:rPr>
                <w:noProof/>
                <w:color w:val="024F75" w:themeColor="accent1"/>
              </w:rPr>
            </w:pPr>
          </w:p>
          <w:p w14:paraId="5272BEA5" w14:textId="77777777" w:rsidR="00C52D71" w:rsidRPr="007B0434" w:rsidRDefault="00C52D71" w:rsidP="006634C7">
            <w:pPr>
              <w:jc w:val="center"/>
              <w:rPr>
                <w:noProof/>
                <w:color w:val="024F75" w:themeColor="accent1"/>
              </w:rPr>
            </w:pPr>
          </w:p>
        </w:tc>
        <w:tc>
          <w:tcPr>
            <w:tcW w:w="7830" w:type="dxa"/>
          </w:tcPr>
          <w:p w14:paraId="1708A15A" w14:textId="41B5E945" w:rsidR="00C52D71" w:rsidRPr="007B0434" w:rsidRDefault="00C52D71" w:rsidP="006634C7">
            <w:pPr>
              <w:jc w:val="center"/>
              <w:rPr>
                <w:color w:val="024F75" w:themeColor="accent1"/>
              </w:rPr>
            </w:pPr>
            <w:r w:rsidRPr="007B0434">
              <w:rPr>
                <w:noProof/>
                <w:color w:val="024F75" w:themeColor="accent1"/>
              </w:rPr>
              <w:drawing>
                <wp:inline distT="0" distB="0" distL="0" distR="0" wp14:anchorId="7AC2C232" wp14:editId="501C0392">
                  <wp:extent cx="4834890" cy="2719705"/>
                  <wp:effectExtent l="19050" t="19050" r="22860" b="23495"/>
                  <wp:docPr id="603" name="Picture 603" descr="screenshot of module 1 sli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122B244" w14:textId="77777777" w:rsidR="00C52D71" w:rsidRPr="007B0434" w:rsidRDefault="00C52D71" w:rsidP="006634C7">
            <w:pPr>
              <w:rPr>
                <w:color w:val="024F75" w:themeColor="accent1"/>
              </w:rPr>
            </w:pPr>
          </w:p>
        </w:tc>
      </w:tr>
      <w:tr w:rsidR="007B0434" w:rsidRPr="007B0434" w14:paraId="2AFDA624" w14:textId="77777777" w:rsidTr="006634C7">
        <w:trPr>
          <w:trHeight w:val="504"/>
        </w:trPr>
        <w:tc>
          <w:tcPr>
            <w:tcW w:w="1075" w:type="dxa"/>
          </w:tcPr>
          <w:p w14:paraId="6E7020FC"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5EAE4B52" w14:textId="77777777" w:rsidR="00C52D71" w:rsidRPr="007B0434" w:rsidRDefault="00C52D71" w:rsidP="006634C7">
            <w:pPr>
              <w:jc w:val="center"/>
              <w:rPr>
                <w:noProof/>
                <w:color w:val="024F75" w:themeColor="accent1"/>
              </w:rPr>
            </w:pPr>
          </w:p>
        </w:tc>
        <w:tc>
          <w:tcPr>
            <w:tcW w:w="1080" w:type="dxa"/>
          </w:tcPr>
          <w:p w14:paraId="5F8C78A8" w14:textId="77777777" w:rsidR="00C52D71" w:rsidRPr="007B0434" w:rsidRDefault="00C52D71" w:rsidP="006634C7">
            <w:pPr>
              <w:rPr>
                <w:color w:val="024F75" w:themeColor="accent1"/>
              </w:rPr>
            </w:pPr>
          </w:p>
        </w:tc>
      </w:tr>
      <w:tr w:rsidR="007B0434" w:rsidRPr="007B0434" w14:paraId="7AA0568C" w14:textId="77777777" w:rsidTr="006634C7">
        <w:trPr>
          <w:trHeight w:val="504"/>
        </w:trPr>
        <w:tc>
          <w:tcPr>
            <w:tcW w:w="1075" w:type="dxa"/>
          </w:tcPr>
          <w:p w14:paraId="5FDB7623"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01500C5D" w14:textId="77777777" w:rsidR="00C52D71" w:rsidRPr="007B0434" w:rsidRDefault="00C52D71" w:rsidP="006634C7">
            <w:pPr>
              <w:jc w:val="center"/>
              <w:rPr>
                <w:noProof/>
                <w:color w:val="024F75" w:themeColor="accent1"/>
              </w:rPr>
            </w:pPr>
          </w:p>
        </w:tc>
        <w:tc>
          <w:tcPr>
            <w:tcW w:w="1080" w:type="dxa"/>
          </w:tcPr>
          <w:p w14:paraId="76F6F19F" w14:textId="77777777" w:rsidR="00C52D71" w:rsidRPr="007B0434" w:rsidRDefault="00C52D71" w:rsidP="006634C7">
            <w:pPr>
              <w:rPr>
                <w:color w:val="024F75" w:themeColor="accent1"/>
              </w:rPr>
            </w:pPr>
          </w:p>
        </w:tc>
      </w:tr>
      <w:tr w:rsidR="007B0434" w:rsidRPr="007B0434" w14:paraId="5783720C" w14:textId="77777777" w:rsidTr="006634C7">
        <w:trPr>
          <w:trHeight w:val="504"/>
        </w:trPr>
        <w:tc>
          <w:tcPr>
            <w:tcW w:w="1075" w:type="dxa"/>
          </w:tcPr>
          <w:p w14:paraId="742532EA"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21F372A" w14:textId="77777777" w:rsidR="00C52D71" w:rsidRPr="007B0434" w:rsidRDefault="00C52D71" w:rsidP="006634C7">
            <w:pPr>
              <w:jc w:val="center"/>
              <w:rPr>
                <w:noProof/>
                <w:color w:val="024F75" w:themeColor="accent1"/>
              </w:rPr>
            </w:pPr>
          </w:p>
        </w:tc>
        <w:tc>
          <w:tcPr>
            <w:tcW w:w="1080" w:type="dxa"/>
          </w:tcPr>
          <w:p w14:paraId="12941F5A" w14:textId="77777777" w:rsidR="00C52D71" w:rsidRPr="007B0434" w:rsidRDefault="00C52D71" w:rsidP="006634C7">
            <w:pPr>
              <w:rPr>
                <w:color w:val="024F75" w:themeColor="accent1"/>
              </w:rPr>
            </w:pPr>
          </w:p>
        </w:tc>
      </w:tr>
      <w:tr w:rsidR="007B0434" w:rsidRPr="007B0434" w14:paraId="208ED904" w14:textId="77777777" w:rsidTr="006634C7">
        <w:trPr>
          <w:trHeight w:val="504"/>
        </w:trPr>
        <w:tc>
          <w:tcPr>
            <w:tcW w:w="1075" w:type="dxa"/>
          </w:tcPr>
          <w:p w14:paraId="68BB1298"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6BC5420F" w14:textId="77777777" w:rsidR="00C52D71" w:rsidRPr="007B0434" w:rsidRDefault="00C52D71" w:rsidP="00C52D71">
            <w:pPr>
              <w:rPr>
                <w:noProof/>
                <w:color w:val="024F75" w:themeColor="accent1"/>
              </w:rPr>
            </w:pPr>
          </w:p>
          <w:p w14:paraId="0984286C" w14:textId="6DB0F7EA"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3923B67B" wp14:editId="03704E55">
                  <wp:extent cx="4834890" cy="2719705"/>
                  <wp:effectExtent l="19050" t="19050" r="22860" b="23495"/>
                  <wp:docPr id="604" name="Picture 604" descr="screenshot of module 1 sli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E0F6B29" w14:textId="77777777" w:rsidR="00C52D71" w:rsidRPr="007B0434" w:rsidRDefault="00C52D71" w:rsidP="006634C7">
            <w:pPr>
              <w:rPr>
                <w:color w:val="024F75" w:themeColor="accent1"/>
              </w:rPr>
            </w:pPr>
          </w:p>
        </w:tc>
      </w:tr>
      <w:tr w:rsidR="007B0434" w:rsidRPr="007B0434" w14:paraId="4418F8EF" w14:textId="77777777" w:rsidTr="006634C7">
        <w:trPr>
          <w:trHeight w:val="504"/>
        </w:trPr>
        <w:tc>
          <w:tcPr>
            <w:tcW w:w="1075" w:type="dxa"/>
          </w:tcPr>
          <w:p w14:paraId="23282F1E"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57A4625F" w14:textId="77777777" w:rsidR="00C52D71" w:rsidRPr="007B0434" w:rsidRDefault="00C52D71" w:rsidP="006634C7">
            <w:pPr>
              <w:jc w:val="center"/>
              <w:rPr>
                <w:noProof/>
                <w:color w:val="024F75" w:themeColor="accent1"/>
              </w:rPr>
            </w:pPr>
          </w:p>
        </w:tc>
        <w:tc>
          <w:tcPr>
            <w:tcW w:w="1080" w:type="dxa"/>
          </w:tcPr>
          <w:p w14:paraId="585EB37F" w14:textId="77777777" w:rsidR="00C52D71" w:rsidRPr="007B0434" w:rsidRDefault="00C52D71" w:rsidP="006634C7">
            <w:pPr>
              <w:rPr>
                <w:color w:val="024F75" w:themeColor="accent1"/>
              </w:rPr>
            </w:pPr>
          </w:p>
        </w:tc>
      </w:tr>
      <w:tr w:rsidR="007B0434" w:rsidRPr="007B0434" w14:paraId="4E7A4A65" w14:textId="77777777" w:rsidTr="006634C7">
        <w:trPr>
          <w:trHeight w:val="504"/>
        </w:trPr>
        <w:tc>
          <w:tcPr>
            <w:tcW w:w="1075" w:type="dxa"/>
          </w:tcPr>
          <w:p w14:paraId="0D12D4F3"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268025E0" w14:textId="77777777" w:rsidR="00C52D71" w:rsidRPr="007B0434" w:rsidRDefault="00C52D71" w:rsidP="006634C7">
            <w:pPr>
              <w:jc w:val="center"/>
              <w:rPr>
                <w:noProof/>
                <w:color w:val="024F75" w:themeColor="accent1"/>
              </w:rPr>
            </w:pPr>
          </w:p>
        </w:tc>
        <w:tc>
          <w:tcPr>
            <w:tcW w:w="1080" w:type="dxa"/>
          </w:tcPr>
          <w:p w14:paraId="1D39D3AD" w14:textId="77777777" w:rsidR="00C52D71" w:rsidRPr="007B0434" w:rsidRDefault="00C52D71" w:rsidP="006634C7">
            <w:pPr>
              <w:rPr>
                <w:color w:val="024F75" w:themeColor="accent1"/>
              </w:rPr>
            </w:pPr>
          </w:p>
        </w:tc>
      </w:tr>
      <w:tr w:rsidR="007B0434" w:rsidRPr="007B0434" w14:paraId="507D6C96" w14:textId="77777777" w:rsidTr="006634C7">
        <w:trPr>
          <w:trHeight w:val="504"/>
        </w:trPr>
        <w:tc>
          <w:tcPr>
            <w:tcW w:w="1075" w:type="dxa"/>
          </w:tcPr>
          <w:p w14:paraId="4484E786"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9B2C98F" w14:textId="77777777" w:rsidR="00C52D71" w:rsidRPr="007B0434" w:rsidRDefault="00C52D71" w:rsidP="006634C7">
            <w:pPr>
              <w:jc w:val="center"/>
              <w:rPr>
                <w:noProof/>
                <w:color w:val="024F75" w:themeColor="accent1"/>
              </w:rPr>
            </w:pPr>
          </w:p>
        </w:tc>
        <w:tc>
          <w:tcPr>
            <w:tcW w:w="1080" w:type="dxa"/>
          </w:tcPr>
          <w:p w14:paraId="1AEB508A" w14:textId="77777777" w:rsidR="00C52D71" w:rsidRPr="007B0434" w:rsidRDefault="00C52D71" w:rsidP="006634C7">
            <w:pPr>
              <w:rPr>
                <w:color w:val="024F75" w:themeColor="accent1"/>
              </w:rPr>
            </w:pPr>
          </w:p>
        </w:tc>
      </w:tr>
      <w:tr w:rsidR="007B0434" w:rsidRPr="007B0434" w14:paraId="3EBE03A0" w14:textId="77777777" w:rsidTr="006634C7">
        <w:trPr>
          <w:trHeight w:val="504"/>
        </w:trPr>
        <w:tc>
          <w:tcPr>
            <w:tcW w:w="1075" w:type="dxa"/>
          </w:tcPr>
          <w:p w14:paraId="182935B0" w14:textId="77777777" w:rsidR="00C52D71" w:rsidRPr="007B0434" w:rsidRDefault="00C52D71" w:rsidP="006634C7">
            <w:pPr>
              <w:jc w:val="center"/>
              <w:rPr>
                <w:noProof/>
                <w:color w:val="024F75" w:themeColor="accent1"/>
              </w:rPr>
            </w:pPr>
          </w:p>
        </w:tc>
        <w:tc>
          <w:tcPr>
            <w:tcW w:w="7830" w:type="dxa"/>
          </w:tcPr>
          <w:p w14:paraId="7FFD5635" w14:textId="38477D0B" w:rsidR="00C52D71" w:rsidRPr="007B0434" w:rsidRDefault="00C52D71" w:rsidP="006634C7">
            <w:pPr>
              <w:jc w:val="center"/>
              <w:rPr>
                <w:color w:val="024F75" w:themeColor="accent1"/>
              </w:rPr>
            </w:pPr>
            <w:r w:rsidRPr="007B0434">
              <w:rPr>
                <w:noProof/>
                <w:color w:val="024F75" w:themeColor="accent1"/>
              </w:rPr>
              <w:drawing>
                <wp:inline distT="0" distB="0" distL="0" distR="0" wp14:anchorId="2994D13C" wp14:editId="4F147E6D">
                  <wp:extent cx="4834890" cy="2719705"/>
                  <wp:effectExtent l="19050" t="19050" r="22860" b="23495"/>
                  <wp:docPr id="605" name="Picture 605" descr="screenshot of module 1 sli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4E13514" w14:textId="77777777" w:rsidR="00C52D71" w:rsidRPr="007B0434" w:rsidRDefault="00C52D71" w:rsidP="006634C7">
            <w:pPr>
              <w:rPr>
                <w:color w:val="024F75" w:themeColor="accent1"/>
              </w:rPr>
            </w:pPr>
          </w:p>
        </w:tc>
      </w:tr>
      <w:tr w:rsidR="007B0434" w:rsidRPr="007B0434" w14:paraId="6A6C190A" w14:textId="77777777" w:rsidTr="006634C7">
        <w:trPr>
          <w:trHeight w:val="504"/>
        </w:trPr>
        <w:tc>
          <w:tcPr>
            <w:tcW w:w="1075" w:type="dxa"/>
          </w:tcPr>
          <w:p w14:paraId="1A9DF648"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38FDE3E0" w14:textId="77777777" w:rsidR="00C52D71" w:rsidRPr="007B0434" w:rsidRDefault="00C52D71" w:rsidP="006634C7">
            <w:pPr>
              <w:jc w:val="center"/>
              <w:rPr>
                <w:noProof/>
                <w:color w:val="024F75" w:themeColor="accent1"/>
              </w:rPr>
            </w:pPr>
          </w:p>
        </w:tc>
        <w:tc>
          <w:tcPr>
            <w:tcW w:w="1080" w:type="dxa"/>
          </w:tcPr>
          <w:p w14:paraId="7F1BD94B" w14:textId="77777777" w:rsidR="00C52D71" w:rsidRPr="007B0434" w:rsidRDefault="00C52D71" w:rsidP="006634C7">
            <w:pPr>
              <w:rPr>
                <w:color w:val="024F75" w:themeColor="accent1"/>
              </w:rPr>
            </w:pPr>
          </w:p>
        </w:tc>
      </w:tr>
      <w:tr w:rsidR="007B0434" w:rsidRPr="007B0434" w14:paraId="1871FC43" w14:textId="77777777" w:rsidTr="006634C7">
        <w:trPr>
          <w:trHeight w:val="504"/>
        </w:trPr>
        <w:tc>
          <w:tcPr>
            <w:tcW w:w="1075" w:type="dxa"/>
          </w:tcPr>
          <w:p w14:paraId="50098C25"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952366B" w14:textId="77777777" w:rsidR="00C52D71" w:rsidRPr="007B0434" w:rsidRDefault="00C52D71" w:rsidP="006634C7">
            <w:pPr>
              <w:jc w:val="center"/>
              <w:rPr>
                <w:noProof/>
                <w:color w:val="024F75" w:themeColor="accent1"/>
              </w:rPr>
            </w:pPr>
          </w:p>
        </w:tc>
        <w:tc>
          <w:tcPr>
            <w:tcW w:w="1080" w:type="dxa"/>
          </w:tcPr>
          <w:p w14:paraId="01FE6B96" w14:textId="77777777" w:rsidR="00C52D71" w:rsidRPr="007B0434" w:rsidRDefault="00C52D71" w:rsidP="006634C7">
            <w:pPr>
              <w:rPr>
                <w:color w:val="024F75" w:themeColor="accent1"/>
              </w:rPr>
            </w:pPr>
          </w:p>
        </w:tc>
      </w:tr>
      <w:tr w:rsidR="007B0434" w:rsidRPr="007B0434" w14:paraId="4BFE0E50" w14:textId="77777777" w:rsidTr="006634C7">
        <w:trPr>
          <w:trHeight w:val="504"/>
        </w:trPr>
        <w:tc>
          <w:tcPr>
            <w:tcW w:w="1075" w:type="dxa"/>
          </w:tcPr>
          <w:p w14:paraId="67E7549B"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0A5ACFB" w14:textId="77777777" w:rsidR="00C52D71" w:rsidRPr="007B0434" w:rsidRDefault="00C52D71" w:rsidP="006634C7">
            <w:pPr>
              <w:jc w:val="center"/>
              <w:rPr>
                <w:noProof/>
                <w:color w:val="024F75" w:themeColor="accent1"/>
              </w:rPr>
            </w:pPr>
          </w:p>
        </w:tc>
        <w:tc>
          <w:tcPr>
            <w:tcW w:w="1080" w:type="dxa"/>
          </w:tcPr>
          <w:p w14:paraId="5EE9D786" w14:textId="77777777" w:rsidR="00C52D71" w:rsidRPr="007B0434" w:rsidRDefault="00C52D71" w:rsidP="006634C7">
            <w:pPr>
              <w:rPr>
                <w:color w:val="024F75" w:themeColor="accent1"/>
              </w:rPr>
            </w:pPr>
          </w:p>
        </w:tc>
      </w:tr>
      <w:tr w:rsidR="007B0434" w:rsidRPr="007B0434" w14:paraId="0BC5950A" w14:textId="77777777" w:rsidTr="006634C7">
        <w:trPr>
          <w:trHeight w:val="504"/>
        </w:trPr>
        <w:tc>
          <w:tcPr>
            <w:tcW w:w="1075" w:type="dxa"/>
          </w:tcPr>
          <w:p w14:paraId="6C77FCB6"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5226B04D" w14:textId="77777777" w:rsidR="00C52D71" w:rsidRPr="007B0434" w:rsidRDefault="00C52D71" w:rsidP="006634C7">
            <w:pPr>
              <w:jc w:val="center"/>
              <w:rPr>
                <w:noProof/>
                <w:color w:val="024F75" w:themeColor="accent1"/>
              </w:rPr>
            </w:pPr>
          </w:p>
          <w:p w14:paraId="31466040" w14:textId="09D38268"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123E8848" wp14:editId="0A076DC1">
                  <wp:extent cx="4834890" cy="2719705"/>
                  <wp:effectExtent l="19050" t="19050" r="22860" b="23495"/>
                  <wp:docPr id="606" name="Picture 606" descr="screenshot of module 1 sli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3E74EC3" w14:textId="77777777" w:rsidR="00C52D71" w:rsidRPr="007B0434" w:rsidRDefault="00C52D71" w:rsidP="006634C7">
            <w:pPr>
              <w:rPr>
                <w:color w:val="024F75" w:themeColor="accent1"/>
              </w:rPr>
            </w:pPr>
          </w:p>
        </w:tc>
      </w:tr>
      <w:tr w:rsidR="007B0434" w:rsidRPr="007B0434" w14:paraId="3D9B2167" w14:textId="77777777" w:rsidTr="006634C7">
        <w:trPr>
          <w:trHeight w:val="504"/>
        </w:trPr>
        <w:tc>
          <w:tcPr>
            <w:tcW w:w="1075" w:type="dxa"/>
          </w:tcPr>
          <w:p w14:paraId="35F36066"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54C5F2A2" w14:textId="77777777" w:rsidR="00C52D71" w:rsidRPr="007B0434" w:rsidRDefault="00C52D71" w:rsidP="006634C7">
            <w:pPr>
              <w:jc w:val="center"/>
              <w:rPr>
                <w:noProof/>
                <w:color w:val="024F75" w:themeColor="accent1"/>
              </w:rPr>
            </w:pPr>
          </w:p>
        </w:tc>
        <w:tc>
          <w:tcPr>
            <w:tcW w:w="1080" w:type="dxa"/>
          </w:tcPr>
          <w:p w14:paraId="48FA18ED" w14:textId="77777777" w:rsidR="00C52D71" w:rsidRPr="007B0434" w:rsidRDefault="00C52D71" w:rsidP="006634C7">
            <w:pPr>
              <w:rPr>
                <w:color w:val="024F75" w:themeColor="accent1"/>
              </w:rPr>
            </w:pPr>
          </w:p>
        </w:tc>
      </w:tr>
      <w:tr w:rsidR="007B0434" w:rsidRPr="007B0434" w14:paraId="7DE57F17" w14:textId="77777777" w:rsidTr="006634C7">
        <w:trPr>
          <w:trHeight w:val="504"/>
        </w:trPr>
        <w:tc>
          <w:tcPr>
            <w:tcW w:w="1075" w:type="dxa"/>
          </w:tcPr>
          <w:p w14:paraId="035D3614"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29F03F96" w14:textId="77777777" w:rsidR="00C52D71" w:rsidRPr="007B0434" w:rsidRDefault="00C52D71" w:rsidP="006634C7">
            <w:pPr>
              <w:jc w:val="center"/>
              <w:rPr>
                <w:noProof/>
                <w:color w:val="024F75" w:themeColor="accent1"/>
              </w:rPr>
            </w:pPr>
          </w:p>
        </w:tc>
        <w:tc>
          <w:tcPr>
            <w:tcW w:w="1080" w:type="dxa"/>
          </w:tcPr>
          <w:p w14:paraId="00C41851" w14:textId="77777777" w:rsidR="00C52D71" w:rsidRPr="007B0434" w:rsidRDefault="00C52D71" w:rsidP="006634C7">
            <w:pPr>
              <w:rPr>
                <w:color w:val="024F75" w:themeColor="accent1"/>
              </w:rPr>
            </w:pPr>
          </w:p>
        </w:tc>
      </w:tr>
      <w:tr w:rsidR="007B0434" w:rsidRPr="007B0434" w14:paraId="0BAD847C" w14:textId="77777777" w:rsidTr="006634C7">
        <w:trPr>
          <w:trHeight w:val="504"/>
        </w:trPr>
        <w:tc>
          <w:tcPr>
            <w:tcW w:w="1075" w:type="dxa"/>
          </w:tcPr>
          <w:p w14:paraId="684980E0"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66E20FED" w14:textId="77777777" w:rsidR="00C52D71" w:rsidRPr="007B0434" w:rsidRDefault="00C52D71" w:rsidP="006634C7">
            <w:pPr>
              <w:jc w:val="center"/>
              <w:rPr>
                <w:noProof/>
                <w:color w:val="024F75" w:themeColor="accent1"/>
              </w:rPr>
            </w:pPr>
          </w:p>
        </w:tc>
        <w:tc>
          <w:tcPr>
            <w:tcW w:w="1080" w:type="dxa"/>
          </w:tcPr>
          <w:p w14:paraId="0989EF49" w14:textId="77777777" w:rsidR="00C52D71" w:rsidRPr="007B0434" w:rsidRDefault="00C52D71" w:rsidP="006634C7">
            <w:pPr>
              <w:rPr>
                <w:color w:val="024F75" w:themeColor="accent1"/>
              </w:rPr>
            </w:pPr>
          </w:p>
        </w:tc>
      </w:tr>
    </w:tbl>
    <w:p w14:paraId="1AC04F08" w14:textId="0A330A71" w:rsidR="00C52D71" w:rsidRPr="007B0434" w:rsidRDefault="00C52D71" w:rsidP="00C52D71">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88F6E51" w14:textId="77777777" w:rsidTr="006634C7">
        <w:trPr>
          <w:trHeight w:val="504"/>
        </w:trPr>
        <w:tc>
          <w:tcPr>
            <w:tcW w:w="1075" w:type="dxa"/>
          </w:tcPr>
          <w:p w14:paraId="5EA4B268" w14:textId="77777777" w:rsidR="00C52D71" w:rsidRPr="007B0434" w:rsidRDefault="00C52D71" w:rsidP="006634C7">
            <w:pPr>
              <w:jc w:val="center"/>
              <w:rPr>
                <w:noProof/>
                <w:color w:val="024F75" w:themeColor="accent1"/>
              </w:rPr>
            </w:pPr>
          </w:p>
        </w:tc>
        <w:tc>
          <w:tcPr>
            <w:tcW w:w="7830" w:type="dxa"/>
          </w:tcPr>
          <w:p w14:paraId="6F5D2B13" w14:textId="187B6DEE" w:rsidR="00C52D71" w:rsidRPr="007B0434" w:rsidRDefault="00C52D71" w:rsidP="006634C7">
            <w:pPr>
              <w:jc w:val="center"/>
              <w:rPr>
                <w:color w:val="024F75" w:themeColor="accent1"/>
              </w:rPr>
            </w:pPr>
            <w:r w:rsidRPr="007B0434">
              <w:rPr>
                <w:noProof/>
                <w:color w:val="024F75" w:themeColor="accent1"/>
              </w:rPr>
              <w:drawing>
                <wp:inline distT="0" distB="0" distL="0" distR="0" wp14:anchorId="52350D31" wp14:editId="2AEFB522">
                  <wp:extent cx="4834890" cy="2719705"/>
                  <wp:effectExtent l="19050" t="19050" r="22860" b="23495"/>
                  <wp:docPr id="607" name="Picture 607" descr="screenshot of module 1 sli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44A7C4C" w14:textId="77777777" w:rsidR="00C52D71" w:rsidRPr="007B0434" w:rsidRDefault="00C52D71" w:rsidP="006634C7">
            <w:pPr>
              <w:rPr>
                <w:color w:val="024F75" w:themeColor="accent1"/>
              </w:rPr>
            </w:pPr>
          </w:p>
        </w:tc>
      </w:tr>
      <w:tr w:rsidR="007B0434" w:rsidRPr="007B0434" w14:paraId="40DA7421" w14:textId="77777777" w:rsidTr="006634C7">
        <w:trPr>
          <w:trHeight w:val="504"/>
        </w:trPr>
        <w:tc>
          <w:tcPr>
            <w:tcW w:w="1075" w:type="dxa"/>
          </w:tcPr>
          <w:p w14:paraId="5187D2D2"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62AFA15F" w14:textId="77777777" w:rsidR="00C52D71" w:rsidRPr="007B0434" w:rsidRDefault="00C52D71" w:rsidP="006634C7">
            <w:pPr>
              <w:jc w:val="center"/>
              <w:rPr>
                <w:noProof/>
                <w:color w:val="024F75" w:themeColor="accent1"/>
              </w:rPr>
            </w:pPr>
          </w:p>
        </w:tc>
        <w:tc>
          <w:tcPr>
            <w:tcW w:w="1080" w:type="dxa"/>
          </w:tcPr>
          <w:p w14:paraId="06CEA69C" w14:textId="77777777" w:rsidR="00C52D71" w:rsidRPr="007B0434" w:rsidRDefault="00C52D71" w:rsidP="006634C7">
            <w:pPr>
              <w:rPr>
                <w:color w:val="024F75" w:themeColor="accent1"/>
              </w:rPr>
            </w:pPr>
          </w:p>
        </w:tc>
      </w:tr>
      <w:tr w:rsidR="007B0434" w:rsidRPr="007B0434" w14:paraId="0EA5A249" w14:textId="77777777" w:rsidTr="006634C7">
        <w:trPr>
          <w:trHeight w:val="504"/>
        </w:trPr>
        <w:tc>
          <w:tcPr>
            <w:tcW w:w="1075" w:type="dxa"/>
          </w:tcPr>
          <w:p w14:paraId="17A5FE71"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61EF078" w14:textId="77777777" w:rsidR="00C52D71" w:rsidRPr="007B0434" w:rsidRDefault="00C52D71" w:rsidP="006634C7">
            <w:pPr>
              <w:jc w:val="center"/>
              <w:rPr>
                <w:noProof/>
                <w:color w:val="024F75" w:themeColor="accent1"/>
              </w:rPr>
            </w:pPr>
          </w:p>
        </w:tc>
        <w:tc>
          <w:tcPr>
            <w:tcW w:w="1080" w:type="dxa"/>
          </w:tcPr>
          <w:p w14:paraId="7BFC0701" w14:textId="77777777" w:rsidR="00C52D71" w:rsidRPr="007B0434" w:rsidRDefault="00C52D71" w:rsidP="006634C7">
            <w:pPr>
              <w:rPr>
                <w:color w:val="024F75" w:themeColor="accent1"/>
              </w:rPr>
            </w:pPr>
          </w:p>
        </w:tc>
      </w:tr>
      <w:tr w:rsidR="007B0434" w:rsidRPr="007B0434" w14:paraId="0DCC6503" w14:textId="77777777" w:rsidTr="006634C7">
        <w:trPr>
          <w:trHeight w:val="504"/>
        </w:trPr>
        <w:tc>
          <w:tcPr>
            <w:tcW w:w="1075" w:type="dxa"/>
          </w:tcPr>
          <w:p w14:paraId="034F73CF"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A1A82E6" w14:textId="77777777" w:rsidR="00C52D71" w:rsidRPr="007B0434" w:rsidRDefault="00C52D71" w:rsidP="006634C7">
            <w:pPr>
              <w:jc w:val="center"/>
              <w:rPr>
                <w:noProof/>
                <w:color w:val="024F75" w:themeColor="accent1"/>
              </w:rPr>
            </w:pPr>
          </w:p>
        </w:tc>
        <w:tc>
          <w:tcPr>
            <w:tcW w:w="1080" w:type="dxa"/>
          </w:tcPr>
          <w:p w14:paraId="061C7BF7" w14:textId="77777777" w:rsidR="00C52D71" w:rsidRPr="007B0434" w:rsidRDefault="00C52D71" w:rsidP="006634C7">
            <w:pPr>
              <w:rPr>
                <w:color w:val="024F75" w:themeColor="accent1"/>
              </w:rPr>
            </w:pPr>
          </w:p>
        </w:tc>
      </w:tr>
      <w:tr w:rsidR="007B0434" w:rsidRPr="007B0434" w14:paraId="13909B55" w14:textId="77777777" w:rsidTr="006634C7">
        <w:trPr>
          <w:trHeight w:val="504"/>
        </w:trPr>
        <w:tc>
          <w:tcPr>
            <w:tcW w:w="1075" w:type="dxa"/>
          </w:tcPr>
          <w:p w14:paraId="754BD2FE"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4FEE9F77" w14:textId="0FF7CB24"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3038DFCC" wp14:editId="36F0F125">
                  <wp:extent cx="4834890" cy="2719705"/>
                  <wp:effectExtent l="19050" t="19050" r="22860" b="23495"/>
                  <wp:docPr id="608" name="Picture 608" descr="screenshot of module 1 sli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0687D03" w14:textId="77777777" w:rsidR="00C52D71" w:rsidRPr="007B0434" w:rsidRDefault="00C52D71" w:rsidP="006634C7">
            <w:pPr>
              <w:rPr>
                <w:color w:val="024F75" w:themeColor="accent1"/>
              </w:rPr>
            </w:pPr>
          </w:p>
        </w:tc>
      </w:tr>
      <w:tr w:rsidR="007B0434" w:rsidRPr="007B0434" w14:paraId="2660F016" w14:textId="77777777" w:rsidTr="006634C7">
        <w:trPr>
          <w:trHeight w:val="504"/>
        </w:trPr>
        <w:tc>
          <w:tcPr>
            <w:tcW w:w="1075" w:type="dxa"/>
          </w:tcPr>
          <w:p w14:paraId="2DA3CB0B"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7FB1438D" w14:textId="77777777" w:rsidR="00C52D71" w:rsidRPr="007B0434" w:rsidRDefault="00C52D71" w:rsidP="006634C7">
            <w:pPr>
              <w:jc w:val="center"/>
              <w:rPr>
                <w:noProof/>
                <w:color w:val="024F75" w:themeColor="accent1"/>
              </w:rPr>
            </w:pPr>
          </w:p>
        </w:tc>
        <w:tc>
          <w:tcPr>
            <w:tcW w:w="1080" w:type="dxa"/>
          </w:tcPr>
          <w:p w14:paraId="4E798144" w14:textId="77777777" w:rsidR="00C52D71" w:rsidRPr="007B0434" w:rsidRDefault="00C52D71" w:rsidP="006634C7">
            <w:pPr>
              <w:rPr>
                <w:color w:val="024F75" w:themeColor="accent1"/>
              </w:rPr>
            </w:pPr>
          </w:p>
        </w:tc>
      </w:tr>
      <w:tr w:rsidR="007B0434" w:rsidRPr="007B0434" w14:paraId="251D0C1E" w14:textId="77777777" w:rsidTr="006634C7">
        <w:trPr>
          <w:trHeight w:val="504"/>
        </w:trPr>
        <w:tc>
          <w:tcPr>
            <w:tcW w:w="1075" w:type="dxa"/>
          </w:tcPr>
          <w:p w14:paraId="6FE7426C"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5EC1F8D" w14:textId="77777777" w:rsidR="00C52D71" w:rsidRPr="007B0434" w:rsidRDefault="00C52D71" w:rsidP="006634C7">
            <w:pPr>
              <w:jc w:val="center"/>
              <w:rPr>
                <w:noProof/>
                <w:color w:val="024F75" w:themeColor="accent1"/>
              </w:rPr>
            </w:pPr>
          </w:p>
        </w:tc>
        <w:tc>
          <w:tcPr>
            <w:tcW w:w="1080" w:type="dxa"/>
          </w:tcPr>
          <w:p w14:paraId="1E831082" w14:textId="77777777" w:rsidR="00C52D71" w:rsidRPr="007B0434" w:rsidRDefault="00C52D71" w:rsidP="006634C7">
            <w:pPr>
              <w:rPr>
                <w:color w:val="024F75" w:themeColor="accent1"/>
              </w:rPr>
            </w:pPr>
          </w:p>
        </w:tc>
      </w:tr>
      <w:tr w:rsidR="007B0434" w:rsidRPr="007B0434" w14:paraId="4A7142B3" w14:textId="77777777" w:rsidTr="006634C7">
        <w:trPr>
          <w:trHeight w:val="504"/>
        </w:trPr>
        <w:tc>
          <w:tcPr>
            <w:tcW w:w="1075" w:type="dxa"/>
          </w:tcPr>
          <w:p w14:paraId="666699E9"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092B76A2" w14:textId="77777777" w:rsidR="00C52D71" w:rsidRPr="007B0434" w:rsidRDefault="00C52D71" w:rsidP="006634C7">
            <w:pPr>
              <w:jc w:val="center"/>
              <w:rPr>
                <w:noProof/>
                <w:color w:val="024F75" w:themeColor="accent1"/>
              </w:rPr>
            </w:pPr>
          </w:p>
        </w:tc>
        <w:tc>
          <w:tcPr>
            <w:tcW w:w="1080" w:type="dxa"/>
          </w:tcPr>
          <w:p w14:paraId="6372E969" w14:textId="77777777" w:rsidR="00C52D71" w:rsidRPr="007B0434" w:rsidRDefault="00C52D71" w:rsidP="006634C7">
            <w:pPr>
              <w:rPr>
                <w:color w:val="024F75" w:themeColor="accent1"/>
              </w:rPr>
            </w:pPr>
          </w:p>
        </w:tc>
      </w:tr>
    </w:tbl>
    <w:p w14:paraId="7618B9E5" w14:textId="6324486C" w:rsidR="00C52D71" w:rsidRPr="007B0434" w:rsidRDefault="00C52D71" w:rsidP="00C52D71">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3ED8BAB" w14:textId="77777777" w:rsidTr="006634C7">
        <w:trPr>
          <w:trHeight w:val="504"/>
        </w:trPr>
        <w:tc>
          <w:tcPr>
            <w:tcW w:w="1075" w:type="dxa"/>
          </w:tcPr>
          <w:p w14:paraId="2DA08379" w14:textId="77777777" w:rsidR="00C52D71" w:rsidRPr="007B0434" w:rsidRDefault="00C52D71" w:rsidP="006634C7">
            <w:pPr>
              <w:jc w:val="center"/>
              <w:rPr>
                <w:noProof/>
                <w:color w:val="024F75" w:themeColor="accent1"/>
              </w:rPr>
            </w:pPr>
          </w:p>
        </w:tc>
        <w:tc>
          <w:tcPr>
            <w:tcW w:w="7830" w:type="dxa"/>
          </w:tcPr>
          <w:p w14:paraId="01E08769" w14:textId="793DD5ED" w:rsidR="00C52D71" w:rsidRPr="007B0434" w:rsidRDefault="00C52D71" w:rsidP="006634C7">
            <w:pPr>
              <w:jc w:val="center"/>
              <w:rPr>
                <w:color w:val="024F75" w:themeColor="accent1"/>
              </w:rPr>
            </w:pPr>
            <w:r w:rsidRPr="007B0434">
              <w:rPr>
                <w:noProof/>
                <w:color w:val="024F75" w:themeColor="accent1"/>
              </w:rPr>
              <w:drawing>
                <wp:inline distT="0" distB="0" distL="0" distR="0" wp14:anchorId="5444D5A4" wp14:editId="19F9DB89">
                  <wp:extent cx="4834890" cy="2719705"/>
                  <wp:effectExtent l="19050" t="19050" r="22860" b="23495"/>
                  <wp:docPr id="609" name="Picture 609" descr="screenshot of module 1 sli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DB78171" w14:textId="77777777" w:rsidR="00C52D71" w:rsidRPr="007B0434" w:rsidRDefault="00C52D71" w:rsidP="006634C7">
            <w:pPr>
              <w:rPr>
                <w:color w:val="024F75" w:themeColor="accent1"/>
              </w:rPr>
            </w:pPr>
          </w:p>
        </w:tc>
      </w:tr>
      <w:tr w:rsidR="007B0434" w:rsidRPr="007B0434" w14:paraId="063AF4C2" w14:textId="77777777" w:rsidTr="006634C7">
        <w:trPr>
          <w:trHeight w:val="504"/>
        </w:trPr>
        <w:tc>
          <w:tcPr>
            <w:tcW w:w="1075" w:type="dxa"/>
          </w:tcPr>
          <w:p w14:paraId="6B13F1C4"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772ED374" w14:textId="77777777" w:rsidR="00C52D71" w:rsidRPr="007B0434" w:rsidRDefault="00C52D71" w:rsidP="006634C7">
            <w:pPr>
              <w:jc w:val="center"/>
              <w:rPr>
                <w:noProof/>
                <w:color w:val="024F75" w:themeColor="accent1"/>
              </w:rPr>
            </w:pPr>
          </w:p>
        </w:tc>
        <w:tc>
          <w:tcPr>
            <w:tcW w:w="1080" w:type="dxa"/>
          </w:tcPr>
          <w:p w14:paraId="5A72EEAB" w14:textId="77777777" w:rsidR="00C52D71" w:rsidRPr="007B0434" w:rsidRDefault="00C52D71" w:rsidP="006634C7">
            <w:pPr>
              <w:rPr>
                <w:color w:val="024F75" w:themeColor="accent1"/>
              </w:rPr>
            </w:pPr>
          </w:p>
        </w:tc>
      </w:tr>
      <w:tr w:rsidR="007B0434" w:rsidRPr="007B0434" w14:paraId="1EF40827" w14:textId="77777777" w:rsidTr="006634C7">
        <w:trPr>
          <w:trHeight w:val="504"/>
        </w:trPr>
        <w:tc>
          <w:tcPr>
            <w:tcW w:w="1075" w:type="dxa"/>
          </w:tcPr>
          <w:p w14:paraId="1ECC79C4"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25680C07" w14:textId="77777777" w:rsidR="00C52D71" w:rsidRPr="007B0434" w:rsidRDefault="00C52D71" w:rsidP="006634C7">
            <w:pPr>
              <w:jc w:val="center"/>
              <w:rPr>
                <w:noProof/>
                <w:color w:val="024F75" w:themeColor="accent1"/>
              </w:rPr>
            </w:pPr>
          </w:p>
        </w:tc>
        <w:tc>
          <w:tcPr>
            <w:tcW w:w="1080" w:type="dxa"/>
          </w:tcPr>
          <w:p w14:paraId="23A22862" w14:textId="77777777" w:rsidR="00C52D71" w:rsidRPr="007B0434" w:rsidRDefault="00C52D71" w:rsidP="006634C7">
            <w:pPr>
              <w:rPr>
                <w:color w:val="024F75" w:themeColor="accent1"/>
              </w:rPr>
            </w:pPr>
          </w:p>
        </w:tc>
      </w:tr>
      <w:tr w:rsidR="007B0434" w:rsidRPr="007B0434" w14:paraId="6152B132" w14:textId="77777777" w:rsidTr="006634C7">
        <w:trPr>
          <w:trHeight w:val="504"/>
        </w:trPr>
        <w:tc>
          <w:tcPr>
            <w:tcW w:w="1075" w:type="dxa"/>
          </w:tcPr>
          <w:p w14:paraId="12E97DC3"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228A6128" w14:textId="77777777" w:rsidR="00C52D71" w:rsidRPr="007B0434" w:rsidRDefault="00C52D71" w:rsidP="006634C7">
            <w:pPr>
              <w:jc w:val="center"/>
              <w:rPr>
                <w:noProof/>
                <w:color w:val="024F75" w:themeColor="accent1"/>
              </w:rPr>
            </w:pPr>
          </w:p>
        </w:tc>
        <w:tc>
          <w:tcPr>
            <w:tcW w:w="1080" w:type="dxa"/>
          </w:tcPr>
          <w:p w14:paraId="31BE01AA" w14:textId="77777777" w:rsidR="00C52D71" w:rsidRPr="007B0434" w:rsidRDefault="00C52D71" w:rsidP="006634C7">
            <w:pPr>
              <w:rPr>
                <w:color w:val="024F75" w:themeColor="accent1"/>
              </w:rPr>
            </w:pPr>
          </w:p>
        </w:tc>
      </w:tr>
      <w:tr w:rsidR="007B0434" w:rsidRPr="007B0434" w14:paraId="54C9E5E6" w14:textId="77777777" w:rsidTr="006634C7">
        <w:trPr>
          <w:trHeight w:val="504"/>
        </w:trPr>
        <w:tc>
          <w:tcPr>
            <w:tcW w:w="1075" w:type="dxa"/>
          </w:tcPr>
          <w:p w14:paraId="3C64AE38"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7D7C7920" w14:textId="77777777" w:rsidR="00C52D71" w:rsidRPr="007B0434" w:rsidRDefault="00C52D71" w:rsidP="006634C7">
            <w:pPr>
              <w:jc w:val="center"/>
              <w:rPr>
                <w:noProof/>
                <w:color w:val="024F75" w:themeColor="accent1"/>
              </w:rPr>
            </w:pPr>
          </w:p>
          <w:p w14:paraId="2B3FB836" w14:textId="12F665B4"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11A874A6" wp14:editId="4B09D631">
                  <wp:extent cx="4834890" cy="2719705"/>
                  <wp:effectExtent l="19050" t="19050" r="22860" b="23495"/>
                  <wp:docPr id="610" name="Picture 610" descr="screenshot of module 1 sli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68AC58F" w14:textId="77777777" w:rsidR="00C52D71" w:rsidRPr="007B0434" w:rsidRDefault="00C52D71" w:rsidP="006634C7">
            <w:pPr>
              <w:rPr>
                <w:color w:val="024F75" w:themeColor="accent1"/>
              </w:rPr>
            </w:pPr>
          </w:p>
        </w:tc>
      </w:tr>
      <w:tr w:rsidR="007B0434" w:rsidRPr="007B0434" w14:paraId="058ACB31" w14:textId="77777777" w:rsidTr="006634C7">
        <w:trPr>
          <w:trHeight w:val="504"/>
        </w:trPr>
        <w:tc>
          <w:tcPr>
            <w:tcW w:w="1075" w:type="dxa"/>
          </w:tcPr>
          <w:p w14:paraId="6085986C"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00354858" w14:textId="77777777" w:rsidR="00C52D71" w:rsidRPr="007B0434" w:rsidRDefault="00C52D71" w:rsidP="006634C7">
            <w:pPr>
              <w:jc w:val="center"/>
              <w:rPr>
                <w:noProof/>
                <w:color w:val="024F75" w:themeColor="accent1"/>
              </w:rPr>
            </w:pPr>
          </w:p>
        </w:tc>
        <w:tc>
          <w:tcPr>
            <w:tcW w:w="1080" w:type="dxa"/>
          </w:tcPr>
          <w:p w14:paraId="17251B08" w14:textId="77777777" w:rsidR="00C52D71" w:rsidRPr="007B0434" w:rsidRDefault="00C52D71" w:rsidP="006634C7">
            <w:pPr>
              <w:rPr>
                <w:color w:val="024F75" w:themeColor="accent1"/>
              </w:rPr>
            </w:pPr>
          </w:p>
        </w:tc>
      </w:tr>
      <w:tr w:rsidR="007B0434" w:rsidRPr="007B0434" w14:paraId="640B6CEE" w14:textId="77777777" w:rsidTr="006634C7">
        <w:trPr>
          <w:trHeight w:val="504"/>
        </w:trPr>
        <w:tc>
          <w:tcPr>
            <w:tcW w:w="1075" w:type="dxa"/>
          </w:tcPr>
          <w:p w14:paraId="38A1CB02"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1F5DE34" w14:textId="77777777" w:rsidR="00C52D71" w:rsidRPr="007B0434" w:rsidRDefault="00C52D71" w:rsidP="006634C7">
            <w:pPr>
              <w:jc w:val="center"/>
              <w:rPr>
                <w:noProof/>
                <w:color w:val="024F75" w:themeColor="accent1"/>
              </w:rPr>
            </w:pPr>
          </w:p>
        </w:tc>
        <w:tc>
          <w:tcPr>
            <w:tcW w:w="1080" w:type="dxa"/>
          </w:tcPr>
          <w:p w14:paraId="405A5213" w14:textId="77777777" w:rsidR="00C52D71" w:rsidRPr="007B0434" w:rsidRDefault="00C52D71" w:rsidP="006634C7">
            <w:pPr>
              <w:rPr>
                <w:color w:val="024F75" w:themeColor="accent1"/>
              </w:rPr>
            </w:pPr>
          </w:p>
        </w:tc>
      </w:tr>
      <w:tr w:rsidR="007B0434" w:rsidRPr="007B0434" w14:paraId="3D1414F5" w14:textId="77777777" w:rsidTr="006634C7">
        <w:trPr>
          <w:trHeight w:val="504"/>
        </w:trPr>
        <w:tc>
          <w:tcPr>
            <w:tcW w:w="1075" w:type="dxa"/>
          </w:tcPr>
          <w:p w14:paraId="255ED1FC"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41AA7D20" w14:textId="77777777" w:rsidR="00C52D71" w:rsidRPr="007B0434" w:rsidRDefault="00C52D71" w:rsidP="006634C7">
            <w:pPr>
              <w:jc w:val="center"/>
              <w:rPr>
                <w:noProof/>
                <w:color w:val="024F75" w:themeColor="accent1"/>
              </w:rPr>
            </w:pPr>
          </w:p>
        </w:tc>
        <w:tc>
          <w:tcPr>
            <w:tcW w:w="1080" w:type="dxa"/>
          </w:tcPr>
          <w:p w14:paraId="448F0087" w14:textId="77777777" w:rsidR="00C52D71" w:rsidRPr="007B0434" w:rsidRDefault="00C52D71" w:rsidP="006634C7">
            <w:pPr>
              <w:rPr>
                <w:color w:val="024F75" w:themeColor="accent1"/>
              </w:rPr>
            </w:pPr>
          </w:p>
        </w:tc>
      </w:tr>
      <w:tr w:rsidR="007B0434" w:rsidRPr="007B0434" w14:paraId="044B8524" w14:textId="77777777" w:rsidTr="006634C7">
        <w:trPr>
          <w:trHeight w:val="504"/>
        </w:trPr>
        <w:tc>
          <w:tcPr>
            <w:tcW w:w="1075" w:type="dxa"/>
          </w:tcPr>
          <w:p w14:paraId="0AE83637" w14:textId="77777777" w:rsidR="00C52D71" w:rsidRPr="007B0434" w:rsidRDefault="00C52D71" w:rsidP="006634C7">
            <w:pPr>
              <w:jc w:val="center"/>
              <w:rPr>
                <w:noProof/>
                <w:color w:val="024F75" w:themeColor="accent1"/>
              </w:rPr>
            </w:pPr>
          </w:p>
        </w:tc>
        <w:tc>
          <w:tcPr>
            <w:tcW w:w="7830" w:type="dxa"/>
          </w:tcPr>
          <w:p w14:paraId="09748438" w14:textId="0C036642" w:rsidR="00C52D71" w:rsidRPr="007B0434" w:rsidRDefault="00C52D71" w:rsidP="006634C7">
            <w:pPr>
              <w:jc w:val="center"/>
              <w:rPr>
                <w:color w:val="024F75" w:themeColor="accent1"/>
              </w:rPr>
            </w:pPr>
            <w:r w:rsidRPr="007B0434">
              <w:rPr>
                <w:noProof/>
                <w:color w:val="024F75" w:themeColor="accent1"/>
              </w:rPr>
              <w:drawing>
                <wp:inline distT="0" distB="0" distL="0" distR="0" wp14:anchorId="7976B21D" wp14:editId="5C65BE6F">
                  <wp:extent cx="4834890" cy="2719705"/>
                  <wp:effectExtent l="19050" t="19050" r="22860" b="23495"/>
                  <wp:docPr id="611" name="Picture 611" descr="screenshot of module 1 sli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6012093" w14:textId="77777777" w:rsidR="00C52D71" w:rsidRPr="007B0434" w:rsidRDefault="00C52D71" w:rsidP="006634C7">
            <w:pPr>
              <w:rPr>
                <w:color w:val="024F75" w:themeColor="accent1"/>
              </w:rPr>
            </w:pPr>
          </w:p>
        </w:tc>
      </w:tr>
      <w:tr w:rsidR="007B0434" w:rsidRPr="007B0434" w14:paraId="72648380" w14:textId="77777777" w:rsidTr="006634C7">
        <w:trPr>
          <w:trHeight w:val="504"/>
        </w:trPr>
        <w:tc>
          <w:tcPr>
            <w:tcW w:w="1075" w:type="dxa"/>
          </w:tcPr>
          <w:p w14:paraId="603F7278"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7D174EDD" w14:textId="77777777" w:rsidR="00C52D71" w:rsidRPr="007B0434" w:rsidRDefault="00C52D71" w:rsidP="006634C7">
            <w:pPr>
              <w:jc w:val="center"/>
              <w:rPr>
                <w:noProof/>
                <w:color w:val="024F75" w:themeColor="accent1"/>
              </w:rPr>
            </w:pPr>
          </w:p>
        </w:tc>
        <w:tc>
          <w:tcPr>
            <w:tcW w:w="1080" w:type="dxa"/>
          </w:tcPr>
          <w:p w14:paraId="02397C5C" w14:textId="77777777" w:rsidR="00C52D71" w:rsidRPr="007B0434" w:rsidRDefault="00C52D71" w:rsidP="006634C7">
            <w:pPr>
              <w:rPr>
                <w:color w:val="024F75" w:themeColor="accent1"/>
              </w:rPr>
            </w:pPr>
          </w:p>
        </w:tc>
      </w:tr>
      <w:tr w:rsidR="007B0434" w:rsidRPr="007B0434" w14:paraId="66B7703A" w14:textId="77777777" w:rsidTr="006634C7">
        <w:trPr>
          <w:trHeight w:val="504"/>
        </w:trPr>
        <w:tc>
          <w:tcPr>
            <w:tcW w:w="1075" w:type="dxa"/>
          </w:tcPr>
          <w:p w14:paraId="1515BA8B"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7DA22668" w14:textId="77777777" w:rsidR="00C52D71" w:rsidRPr="007B0434" w:rsidRDefault="00C52D71" w:rsidP="006634C7">
            <w:pPr>
              <w:jc w:val="center"/>
              <w:rPr>
                <w:noProof/>
                <w:color w:val="024F75" w:themeColor="accent1"/>
              </w:rPr>
            </w:pPr>
          </w:p>
        </w:tc>
        <w:tc>
          <w:tcPr>
            <w:tcW w:w="1080" w:type="dxa"/>
          </w:tcPr>
          <w:p w14:paraId="50A861A9" w14:textId="77777777" w:rsidR="00C52D71" w:rsidRPr="007B0434" w:rsidRDefault="00C52D71" w:rsidP="006634C7">
            <w:pPr>
              <w:rPr>
                <w:color w:val="024F75" w:themeColor="accent1"/>
              </w:rPr>
            </w:pPr>
          </w:p>
        </w:tc>
      </w:tr>
      <w:tr w:rsidR="007B0434" w:rsidRPr="007B0434" w14:paraId="5F937B33" w14:textId="77777777" w:rsidTr="006634C7">
        <w:trPr>
          <w:trHeight w:val="504"/>
        </w:trPr>
        <w:tc>
          <w:tcPr>
            <w:tcW w:w="1075" w:type="dxa"/>
          </w:tcPr>
          <w:p w14:paraId="26594720"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4A0A593C" w14:textId="77777777" w:rsidR="00C52D71" w:rsidRPr="007B0434" w:rsidRDefault="00C52D71" w:rsidP="006634C7">
            <w:pPr>
              <w:jc w:val="center"/>
              <w:rPr>
                <w:noProof/>
                <w:color w:val="024F75" w:themeColor="accent1"/>
              </w:rPr>
            </w:pPr>
          </w:p>
        </w:tc>
        <w:tc>
          <w:tcPr>
            <w:tcW w:w="1080" w:type="dxa"/>
          </w:tcPr>
          <w:p w14:paraId="0A0E3EFF" w14:textId="77777777" w:rsidR="00C52D71" w:rsidRPr="007B0434" w:rsidRDefault="00C52D71" w:rsidP="006634C7">
            <w:pPr>
              <w:rPr>
                <w:color w:val="024F75" w:themeColor="accent1"/>
              </w:rPr>
            </w:pPr>
          </w:p>
        </w:tc>
      </w:tr>
      <w:tr w:rsidR="007B0434" w:rsidRPr="007B0434" w14:paraId="0B04BA02" w14:textId="77777777" w:rsidTr="006634C7">
        <w:trPr>
          <w:trHeight w:val="504"/>
        </w:trPr>
        <w:tc>
          <w:tcPr>
            <w:tcW w:w="1075" w:type="dxa"/>
          </w:tcPr>
          <w:p w14:paraId="37EA4711"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31B53476" w14:textId="77777777" w:rsidR="00C52D71" w:rsidRPr="007B0434" w:rsidRDefault="00C52D71" w:rsidP="006634C7">
            <w:pPr>
              <w:jc w:val="center"/>
              <w:rPr>
                <w:noProof/>
                <w:color w:val="024F75" w:themeColor="accent1"/>
              </w:rPr>
            </w:pPr>
          </w:p>
          <w:p w14:paraId="0FAA722E" w14:textId="2659D449"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5F31CCDC" wp14:editId="692B42BC">
                  <wp:extent cx="4834890" cy="2719705"/>
                  <wp:effectExtent l="19050" t="19050" r="22860" b="23495"/>
                  <wp:docPr id="612" name="Picture 612" descr="screenshot of module 1 sli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8EB03FD" w14:textId="77777777" w:rsidR="00C52D71" w:rsidRPr="007B0434" w:rsidRDefault="00C52D71" w:rsidP="006634C7">
            <w:pPr>
              <w:rPr>
                <w:color w:val="024F75" w:themeColor="accent1"/>
              </w:rPr>
            </w:pPr>
          </w:p>
        </w:tc>
      </w:tr>
      <w:tr w:rsidR="007B0434" w:rsidRPr="007B0434" w14:paraId="7ABE8132" w14:textId="77777777" w:rsidTr="006634C7">
        <w:trPr>
          <w:trHeight w:val="504"/>
        </w:trPr>
        <w:tc>
          <w:tcPr>
            <w:tcW w:w="1075" w:type="dxa"/>
          </w:tcPr>
          <w:p w14:paraId="4F60A1F0"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49314B67" w14:textId="77777777" w:rsidR="00C52D71" w:rsidRPr="007B0434" w:rsidRDefault="00C52D71" w:rsidP="006634C7">
            <w:pPr>
              <w:jc w:val="center"/>
              <w:rPr>
                <w:noProof/>
                <w:color w:val="024F75" w:themeColor="accent1"/>
              </w:rPr>
            </w:pPr>
          </w:p>
        </w:tc>
        <w:tc>
          <w:tcPr>
            <w:tcW w:w="1080" w:type="dxa"/>
          </w:tcPr>
          <w:p w14:paraId="032698BF" w14:textId="77777777" w:rsidR="00C52D71" w:rsidRPr="007B0434" w:rsidRDefault="00C52D71" w:rsidP="006634C7">
            <w:pPr>
              <w:rPr>
                <w:color w:val="024F75" w:themeColor="accent1"/>
              </w:rPr>
            </w:pPr>
          </w:p>
        </w:tc>
      </w:tr>
      <w:tr w:rsidR="007B0434" w:rsidRPr="007B0434" w14:paraId="6949EDD3" w14:textId="77777777" w:rsidTr="006634C7">
        <w:trPr>
          <w:trHeight w:val="504"/>
        </w:trPr>
        <w:tc>
          <w:tcPr>
            <w:tcW w:w="1075" w:type="dxa"/>
          </w:tcPr>
          <w:p w14:paraId="796F42A4"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C5C7880" w14:textId="77777777" w:rsidR="00C52D71" w:rsidRPr="007B0434" w:rsidRDefault="00C52D71" w:rsidP="006634C7">
            <w:pPr>
              <w:jc w:val="center"/>
              <w:rPr>
                <w:noProof/>
                <w:color w:val="024F75" w:themeColor="accent1"/>
              </w:rPr>
            </w:pPr>
          </w:p>
        </w:tc>
        <w:tc>
          <w:tcPr>
            <w:tcW w:w="1080" w:type="dxa"/>
          </w:tcPr>
          <w:p w14:paraId="4287A822" w14:textId="77777777" w:rsidR="00C52D71" w:rsidRPr="007B0434" w:rsidRDefault="00C52D71" w:rsidP="006634C7">
            <w:pPr>
              <w:rPr>
                <w:color w:val="024F75" w:themeColor="accent1"/>
              </w:rPr>
            </w:pPr>
          </w:p>
        </w:tc>
      </w:tr>
      <w:tr w:rsidR="007B0434" w:rsidRPr="007B0434" w14:paraId="0A5877D2" w14:textId="77777777" w:rsidTr="006634C7">
        <w:trPr>
          <w:trHeight w:val="504"/>
        </w:trPr>
        <w:tc>
          <w:tcPr>
            <w:tcW w:w="1075" w:type="dxa"/>
          </w:tcPr>
          <w:p w14:paraId="5435B0CF"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2ACCEA64" w14:textId="77777777" w:rsidR="00C52D71" w:rsidRPr="007B0434" w:rsidRDefault="00C52D71" w:rsidP="006634C7">
            <w:pPr>
              <w:jc w:val="center"/>
              <w:rPr>
                <w:noProof/>
                <w:color w:val="024F75" w:themeColor="accent1"/>
              </w:rPr>
            </w:pPr>
          </w:p>
        </w:tc>
        <w:tc>
          <w:tcPr>
            <w:tcW w:w="1080" w:type="dxa"/>
          </w:tcPr>
          <w:p w14:paraId="1248B51B" w14:textId="77777777" w:rsidR="00C52D71" w:rsidRPr="007B0434" w:rsidRDefault="00C52D71" w:rsidP="006634C7">
            <w:pPr>
              <w:rPr>
                <w:color w:val="024F75" w:themeColor="accent1"/>
              </w:rPr>
            </w:pPr>
          </w:p>
        </w:tc>
      </w:tr>
      <w:tr w:rsidR="007B0434" w:rsidRPr="007B0434" w14:paraId="0CE8007D" w14:textId="77777777" w:rsidTr="006634C7">
        <w:trPr>
          <w:trHeight w:val="504"/>
        </w:trPr>
        <w:tc>
          <w:tcPr>
            <w:tcW w:w="1075" w:type="dxa"/>
          </w:tcPr>
          <w:p w14:paraId="05B679F8" w14:textId="77777777" w:rsidR="00C52D71" w:rsidRPr="007B0434" w:rsidRDefault="00C52D71" w:rsidP="006634C7">
            <w:pPr>
              <w:jc w:val="center"/>
              <w:rPr>
                <w:noProof/>
                <w:color w:val="024F75" w:themeColor="accent1"/>
              </w:rPr>
            </w:pPr>
          </w:p>
        </w:tc>
        <w:tc>
          <w:tcPr>
            <w:tcW w:w="7830" w:type="dxa"/>
          </w:tcPr>
          <w:p w14:paraId="4471C84E" w14:textId="0B3E5CDD" w:rsidR="00C52D71" w:rsidRPr="007B0434" w:rsidRDefault="00C52D71" w:rsidP="006634C7">
            <w:pPr>
              <w:jc w:val="center"/>
              <w:rPr>
                <w:color w:val="024F75" w:themeColor="accent1"/>
              </w:rPr>
            </w:pPr>
            <w:r w:rsidRPr="007B0434">
              <w:rPr>
                <w:noProof/>
                <w:color w:val="024F75" w:themeColor="accent1"/>
              </w:rPr>
              <w:drawing>
                <wp:inline distT="0" distB="0" distL="0" distR="0" wp14:anchorId="727D390A" wp14:editId="7E4A0652">
                  <wp:extent cx="4834890" cy="2719705"/>
                  <wp:effectExtent l="19050" t="19050" r="22860" b="23495"/>
                  <wp:docPr id="617" name="Picture 617" descr="screenshot of module 1 sli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C1E2E6D" w14:textId="77777777" w:rsidR="00C52D71" w:rsidRPr="007B0434" w:rsidRDefault="00C52D71" w:rsidP="006634C7">
            <w:pPr>
              <w:rPr>
                <w:color w:val="024F75" w:themeColor="accent1"/>
              </w:rPr>
            </w:pPr>
          </w:p>
        </w:tc>
      </w:tr>
      <w:tr w:rsidR="007B0434" w:rsidRPr="007B0434" w14:paraId="35C66358" w14:textId="77777777" w:rsidTr="006634C7">
        <w:trPr>
          <w:trHeight w:val="504"/>
        </w:trPr>
        <w:tc>
          <w:tcPr>
            <w:tcW w:w="1075" w:type="dxa"/>
          </w:tcPr>
          <w:p w14:paraId="3B677CAC"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0C26B458" w14:textId="77777777" w:rsidR="00C52D71" w:rsidRPr="007B0434" w:rsidRDefault="00C52D71" w:rsidP="006634C7">
            <w:pPr>
              <w:jc w:val="center"/>
              <w:rPr>
                <w:noProof/>
                <w:color w:val="024F75" w:themeColor="accent1"/>
              </w:rPr>
            </w:pPr>
          </w:p>
        </w:tc>
        <w:tc>
          <w:tcPr>
            <w:tcW w:w="1080" w:type="dxa"/>
          </w:tcPr>
          <w:p w14:paraId="43E14FFD" w14:textId="77777777" w:rsidR="00C52D71" w:rsidRPr="007B0434" w:rsidRDefault="00C52D71" w:rsidP="006634C7">
            <w:pPr>
              <w:rPr>
                <w:color w:val="024F75" w:themeColor="accent1"/>
              </w:rPr>
            </w:pPr>
          </w:p>
        </w:tc>
      </w:tr>
      <w:tr w:rsidR="007B0434" w:rsidRPr="007B0434" w14:paraId="64689CE0" w14:textId="77777777" w:rsidTr="006634C7">
        <w:trPr>
          <w:trHeight w:val="504"/>
        </w:trPr>
        <w:tc>
          <w:tcPr>
            <w:tcW w:w="1075" w:type="dxa"/>
          </w:tcPr>
          <w:p w14:paraId="16DDF6EC"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C5667F1" w14:textId="77777777" w:rsidR="00C52D71" w:rsidRPr="007B0434" w:rsidRDefault="00C52D71" w:rsidP="006634C7">
            <w:pPr>
              <w:jc w:val="center"/>
              <w:rPr>
                <w:noProof/>
                <w:color w:val="024F75" w:themeColor="accent1"/>
              </w:rPr>
            </w:pPr>
          </w:p>
        </w:tc>
        <w:tc>
          <w:tcPr>
            <w:tcW w:w="1080" w:type="dxa"/>
          </w:tcPr>
          <w:p w14:paraId="79DE68D5" w14:textId="77777777" w:rsidR="00C52D71" w:rsidRPr="007B0434" w:rsidRDefault="00C52D71" w:rsidP="006634C7">
            <w:pPr>
              <w:rPr>
                <w:color w:val="024F75" w:themeColor="accent1"/>
              </w:rPr>
            </w:pPr>
          </w:p>
        </w:tc>
      </w:tr>
      <w:tr w:rsidR="007B0434" w:rsidRPr="007B0434" w14:paraId="16D0F58A" w14:textId="77777777" w:rsidTr="006634C7">
        <w:trPr>
          <w:trHeight w:val="504"/>
        </w:trPr>
        <w:tc>
          <w:tcPr>
            <w:tcW w:w="1075" w:type="dxa"/>
          </w:tcPr>
          <w:p w14:paraId="1C5733FD"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87238FD" w14:textId="77777777" w:rsidR="00C52D71" w:rsidRPr="007B0434" w:rsidRDefault="00C52D71" w:rsidP="006634C7">
            <w:pPr>
              <w:jc w:val="center"/>
              <w:rPr>
                <w:noProof/>
                <w:color w:val="024F75" w:themeColor="accent1"/>
              </w:rPr>
            </w:pPr>
          </w:p>
        </w:tc>
        <w:tc>
          <w:tcPr>
            <w:tcW w:w="1080" w:type="dxa"/>
          </w:tcPr>
          <w:p w14:paraId="31013813" w14:textId="77777777" w:rsidR="00C52D71" w:rsidRPr="007B0434" w:rsidRDefault="00C52D71" w:rsidP="006634C7">
            <w:pPr>
              <w:rPr>
                <w:color w:val="024F75" w:themeColor="accent1"/>
              </w:rPr>
            </w:pPr>
          </w:p>
        </w:tc>
      </w:tr>
      <w:tr w:rsidR="007B0434" w:rsidRPr="007B0434" w14:paraId="02DE7862" w14:textId="77777777" w:rsidTr="006634C7">
        <w:trPr>
          <w:trHeight w:val="504"/>
        </w:trPr>
        <w:tc>
          <w:tcPr>
            <w:tcW w:w="1075" w:type="dxa"/>
          </w:tcPr>
          <w:p w14:paraId="6968714B"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66CF32FE" w14:textId="77777777" w:rsidR="00C52D71" w:rsidRPr="007B0434" w:rsidRDefault="00C52D71" w:rsidP="006634C7">
            <w:pPr>
              <w:jc w:val="center"/>
              <w:rPr>
                <w:noProof/>
                <w:color w:val="024F75" w:themeColor="accent1"/>
              </w:rPr>
            </w:pPr>
          </w:p>
          <w:p w14:paraId="35E437EE" w14:textId="06586CDF"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09556249" wp14:editId="7EAB01C0">
                  <wp:extent cx="4834890" cy="2719705"/>
                  <wp:effectExtent l="19050" t="19050" r="22860" b="23495"/>
                  <wp:docPr id="618" name="Picture 618" descr="screenshot of module 1 sli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F427064" w14:textId="77777777" w:rsidR="00C52D71" w:rsidRPr="007B0434" w:rsidRDefault="00C52D71" w:rsidP="006634C7">
            <w:pPr>
              <w:rPr>
                <w:color w:val="024F75" w:themeColor="accent1"/>
              </w:rPr>
            </w:pPr>
          </w:p>
        </w:tc>
      </w:tr>
      <w:tr w:rsidR="007B0434" w:rsidRPr="007B0434" w14:paraId="22B2D135" w14:textId="77777777" w:rsidTr="006634C7">
        <w:trPr>
          <w:trHeight w:val="504"/>
        </w:trPr>
        <w:tc>
          <w:tcPr>
            <w:tcW w:w="1075" w:type="dxa"/>
          </w:tcPr>
          <w:p w14:paraId="2BBD0917"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0E1287C2" w14:textId="77777777" w:rsidR="00C52D71" w:rsidRPr="007B0434" w:rsidRDefault="00C52D71" w:rsidP="006634C7">
            <w:pPr>
              <w:jc w:val="center"/>
              <w:rPr>
                <w:noProof/>
                <w:color w:val="024F75" w:themeColor="accent1"/>
              </w:rPr>
            </w:pPr>
          </w:p>
        </w:tc>
        <w:tc>
          <w:tcPr>
            <w:tcW w:w="1080" w:type="dxa"/>
          </w:tcPr>
          <w:p w14:paraId="77EEE421" w14:textId="77777777" w:rsidR="00C52D71" w:rsidRPr="007B0434" w:rsidRDefault="00C52D71" w:rsidP="006634C7">
            <w:pPr>
              <w:rPr>
                <w:color w:val="024F75" w:themeColor="accent1"/>
              </w:rPr>
            </w:pPr>
          </w:p>
        </w:tc>
      </w:tr>
      <w:tr w:rsidR="007B0434" w:rsidRPr="007B0434" w14:paraId="2D9A1F5A" w14:textId="77777777" w:rsidTr="006634C7">
        <w:trPr>
          <w:trHeight w:val="504"/>
        </w:trPr>
        <w:tc>
          <w:tcPr>
            <w:tcW w:w="1075" w:type="dxa"/>
          </w:tcPr>
          <w:p w14:paraId="4110A49D"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687E404" w14:textId="77777777" w:rsidR="00C52D71" w:rsidRPr="007B0434" w:rsidRDefault="00C52D71" w:rsidP="006634C7">
            <w:pPr>
              <w:jc w:val="center"/>
              <w:rPr>
                <w:noProof/>
                <w:color w:val="024F75" w:themeColor="accent1"/>
              </w:rPr>
            </w:pPr>
          </w:p>
        </w:tc>
        <w:tc>
          <w:tcPr>
            <w:tcW w:w="1080" w:type="dxa"/>
          </w:tcPr>
          <w:p w14:paraId="16434426" w14:textId="77777777" w:rsidR="00C52D71" w:rsidRPr="007B0434" w:rsidRDefault="00C52D71" w:rsidP="006634C7">
            <w:pPr>
              <w:rPr>
                <w:color w:val="024F75" w:themeColor="accent1"/>
              </w:rPr>
            </w:pPr>
          </w:p>
        </w:tc>
      </w:tr>
      <w:tr w:rsidR="007B0434" w:rsidRPr="007B0434" w14:paraId="01330F5F" w14:textId="77777777" w:rsidTr="006634C7">
        <w:trPr>
          <w:trHeight w:val="504"/>
        </w:trPr>
        <w:tc>
          <w:tcPr>
            <w:tcW w:w="1075" w:type="dxa"/>
          </w:tcPr>
          <w:p w14:paraId="0CB1865B"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17C0F8D" w14:textId="77777777" w:rsidR="00C52D71" w:rsidRPr="007B0434" w:rsidRDefault="00C52D71" w:rsidP="006634C7">
            <w:pPr>
              <w:jc w:val="center"/>
              <w:rPr>
                <w:noProof/>
                <w:color w:val="024F75" w:themeColor="accent1"/>
              </w:rPr>
            </w:pPr>
          </w:p>
        </w:tc>
        <w:tc>
          <w:tcPr>
            <w:tcW w:w="1080" w:type="dxa"/>
          </w:tcPr>
          <w:p w14:paraId="5F6D5A6E" w14:textId="77777777" w:rsidR="00C52D71" w:rsidRPr="007B0434" w:rsidRDefault="00C52D71" w:rsidP="006634C7">
            <w:pPr>
              <w:rPr>
                <w:color w:val="024F75" w:themeColor="accent1"/>
              </w:rPr>
            </w:pPr>
          </w:p>
        </w:tc>
      </w:tr>
      <w:tr w:rsidR="007B0434" w:rsidRPr="007B0434" w14:paraId="7D3D0D7D" w14:textId="77777777" w:rsidTr="006634C7">
        <w:trPr>
          <w:trHeight w:val="504"/>
        </w:trPr>
        <w:tc>
          <w:tcPr>
            <w:tcW w:w="1075" w:type="dxa"/>
          </w:tcPr>
          <w:p w14:paraId="4862CCCA" w14:textId="77777777" w:rsidR="00C52D71" w:rsidRPr="007B0434" w:rsidRDefault="00C52D71" w:rsidP="006634C7">
            <w:pPr>
              <w:jc w:val="center"/>
              <w:rPr>
                <w:noProof/>
                <w:color w:val="024F75" w:themeColor="accent1"/>
              </w:rPr>
            </w:pPr>
          </w:p>
        </w:tc>
        <w:tc>
          <w:tcPr>
            <w:tcW w:w="7830" w:type="dxa"/>
          </w:tcPr>
          <w:p w14:paraId="11573A97" w14:textId="46E22791" w:rsidR="00C52D71" w:rsidRPr="007B0434" w:rsidRDefault="00C52D71" w:rsidP="006634C7">
            <w:pPr>
              <w:jc w:val="center"/>
              <w:rPr>
                <w:color w:val="024F75" w:themeColor="accent1"/>
              </w:rPr>
            </w:pPr>
            <w:r w:rsidRPr="007B0434">
              <w:rPr>
                <w:noProof/>
                <w:color w:val="024F75" w:themeColor="accent1"/>
              </w:rPr>
              <w:drawing>
                <wp:inline distT="0" distB="0" distL="0" distR="0" wp14:anchorId="6D14C9C7" wp14:editId="10424D4C">
                  <wp:extent cx="4834890" cy="2719705"/>
                  <wp:effectExtent l="19050" t="19050" r="22860" b="23495"/>
                  <wp:docPr id="619" name="Picture 619" descr="screenshot of module 1 sli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A6F5C84" w14:textId="77777777" w:rsidR="00C52D71" w:rsidRPr="007B0434" w:rsidRDefault="00C52D71" w:rsidP="006634C7">
            <w:pPr>
              <w:rPr>
                <w:color w:val="024F75" w:themeColor="accent1"/>
              </w:rPr>
            </w:pPr>
          </w:p>
        </w:tc>
      </w:tr>
      <w:tr w:rsidR="007B0434" w:rsidRPr="007B0434" w14:paraId="58A2B4BC" w14:textId="77777777" w:rsidTr="006634C7">
        <w:trPr>
          <w:trHeight w:val="504"/>
        </w:trPr>
        <w:tc>
          <w:tcPr>
            <w:tcW w:w="1075" w:type="dxa"/>
          </w:tcPr>
          <w:p w14:paraId="2A3B76F0"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464E98D9" w14:textId="77777777" w:rsidR="00C52D71" w:rsidRPr="007B0434" w:rsidRDefault="00C52D71" w:rsidP="006634C7">
            <w:pPr>
              <w:jc w:val="center"/>
              <w:rPr>
                <w:noProof/>
                <w:color w:val="024F75" w:themeColor="accent1"/>
              </w:rPr>
            </w:pPr>
          </w:p>
        </w:tc>
        <w:tc>
          <w:tcPr>
            <w:tcW w:w="1080" w:type="dxa"/>
          </w:tcPr>
          <w:p w14:paraId="504A977F" w14:textId="77777777" w:rsidR="00C52D71" w:rsidRPr="007B0434" w:rsidRDefault="00C52D71" w:rsidP="006634C7">
            <w:pPr>
              <w:rPr>
                <w:color w:val="024F75" w:themeColor="accent1"/>
              </w:rPr>
            </w:pPr>
          </w:p>
        </w:tc>
      </w:tr>
      <w:tr w:rsidR="007B0434" w:rsidRPr="007B0434" w14:paraId="2A5F8215" w14:textId="77777777" w:rsidTr="006634C7">
        <w:trPr>
          <w:trHeight w:val="504"/>
        </w:trPr>
        <w:tc>
          <w:tcPr>
            <w:tcW w:w="1075" w:type="dxa"/>
          </w:tcPr>
          <w:p w14:paraId="74FC62B7"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163FF31" w14:textId="77777777" w:rsidR="00C52D71" w:rsidRPr="007B0434" w:rsidRDefault="00C52D71" w:rsidP="006634C7">
            <w:pPr>
              <w:jc w:val="center"/>
              <w:rPr>
                <w:noProof/>
                <w:color w:val="024F75" w:themeColor="accent1"/>
              </w:rPr>
            </w:pPr>
          </w:p>
        </w:tc>
        <w:tc>
          <w:tcPr>
            <w:tcW w:w="1080" w:type="dxa"/>
          </w:tcPr>
          <w:p w14:paraId="4441C641" w14:textId="77777777" w:rsidR="00C52D71" w:rsidRPr="007B0434" w:rsidRDefault="00C52D71" w:rsidP="006634C7">
            <w:pPr>
              <w:rPr>
                <w:color w:val="024F75" w:themeColor="accent1"/>
              </w:rPr>
            </w:pPr>
          </w:p>
        </w:tc>
      </w:tr>
      <w:tr w:rsidR="007B0434" w:rsidRPr="007B0434" w14:paraId="453C12CC" w14:textId="77777777" w:rsidTr="006634C7">
        <w:trPr>
          <w:trHeight w:val="504"/>
        </w:trPr>
        <w:tc>
          <w:tcPr>
            <w:tcW w:w="1075" w:type="dxa"/>
          </w:tcPr>
          <w:p w14:paraId="2D0E2AA2"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3865BE0" w14:textId="77777777" w:rsidR="00C52D71" w:rsidRPr="007B0434" w:rsidRDefault="00C52D71" w:rsidP="006634C7">
            <w:pPr>
              <w:jc w:val="center"/>
              <w:rPr>
                <w:noProof/>
                <w:color w:val="024F75" w:themeColor="accent1"/>
              </w:rPr>
            </w:pPr>
          </w:p>
        </w:tc>
        <w:tc>
          <w:tcPr>
            <w:tcW w:w="1080" w:type="dxa"/>
          </w:tcPr>
          <w:p w14:paraId="247F5DBE" w14:textId="77777777" w:rsidR="00C52D71" w:rsidRPr="007B0434" w:rsidRDefault="00C52D71" w:rsidP="006634C7">
            <w:pPr>
              <w:rPr>
                <w:color w:val="024F75" w:themeColor="accent1"/>
              </w:rPr>
            </w:pPr>
          </w:p>
        </w:tc>
      </w:tr>
      <w:tr w:rsidR="007B0434" w:rsidRPr="007B0434" w14:paraId="6F586CEC" w14:textId="77777777" w:rsidTr="006634C7">
        <w:trPr>
          <w:trHeight w:val="504"/>
        </w:trPr>
        <w:tc>
          <w:tcPr>
            <w:tcW w:w="1075" w:type="dxa"/>
          </w:tcPr>
          <w:p w14:paraId="2CA9EE9B"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0E3389A0" w14:textId="77777777" w:rsidR="00C52D71" w:rsidRPr="007B0434" w:rsidRDefault="00C52D71" w:rsidP="006634C7">
            <w:pPr>
              <w:jc w:val="center"/>
              <w:rPr>
                <w:noProof/>
                <w:color w:val="024F75" w:themeColor="accent1"/>
              </w:rPr>
            </w:pPr>
          </w:p>
          <w:p w14:paraId="6A338661" w14:textId="4A2F2408" w:rsidR="00C52D71" w:rsidRPr="007B0434" w:rsidRDefault="00C52D71" w:rsidP="006634C7">
            <w:pPr>
              <w:jc w:val="center"/>
              <w:rPr>
                <w:noProof/>
                <w:color w:val="024F75" w:themeColor="accent1"/>
              </w:rPr>
            </w:pPr>
            <w:r w:rsidRPr="007B0434">
              <w:rPr>
                <w:noProof/>
                <w:color w:val="024F75" w:themeColor="accent1"/>
              </w:rPr>
              <w:drawing>
                <wp:inline distT="0" distB="0" distL="0" distR="0" wp14:anchorId="0D861C1A" wp14:editId="55766F4F">
                  <wp:extent cx="4834890" cy="2719705"/>
                  <wp:effectExtent l="19050" t="19050" r="22860" b="23495"/>
                  <wp:docPr id="620" name="Picture 620" descr="screenshot of module 1 sli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5B72D79" w14:textId="77777777" w:rsidR="00C52D71" w:rsidRPr="007B0434" w:rsidRDefault="00C52D71" w:rsidP="006634C7">
            <w:pPr>
              <w:rPr>
                <w:color w:val="024F75" w:themeColor="accent1"/>
              </w:rPr>
            </w:pPr>
          </w:p>
        </w:tc>
      </w:tr>
      <w:tr w:rsidR="007B0434" w:rsidRPr="007B0434" w14:paraId="075E8237" w14:textId="77777777" w:rsidTr="006634C7">
        <w:trPr>
          <w:trHeight w:val="504"/>
        </w:trPr>
        <w:tc>
          <w:tcPr>
            <w:tcW w:w="1075" w:type="dxa"/>
          </w:tcPr>
          <w:p w14:paraId="2E577E24"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6D8EEDD6" w14:textId="77777777" w:rsidR="00C52D71" w:rsidRPr="007B0434" w:rsidRDefault="00C52D71" w:rsidP="006634C7">
            <w:pPr>
              <w:jc w:val="center"/>
              <w:rPr>
                <w:noProof/>
                <w:color w:val="024F75" w:themeColor="accent1"/>
              </w:rPr>
            </w:pPr>
          </w:p>
        </w:tc>
        <w:tc>
          <w:tcPr>
            <w:tcW w:w="1080" w:type="dxa"/>
          </w:tcPr>
          <w:p w14:paraId="1F4724E1" w14:textId="77777777" w:rsidR="00C52D71" w:rsidRPr="007B0434" w:rsidRDefault="00C52D71" w:rsidP="006634C7">
            <w:pPr>
              <w:rPr>
                <w:color w:val="024F75" w:themeColor="accent1"/>
              </w:rPr>
            </w:pPr>
          </w:p>
        </w:tc>
      </w:tr>
      <w:tr w:rsidR="007B0434" w:rsidRPr="007B0434" w14:paraId="5D2AF25C" w14:textId="77777777" w:rsidTr="006634C7">
        <w:trPr>
          <w:trHeight w:val="504"/>
        </w:trPr>
        <w:tc>
          <w:tcPr>
            <w:tcW w:w="1075" w:type="dxa"/>
          </w:tcPr>
          <w:p w14:paraId="4FB62D7B"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1AFB95B0" w14:textId="77777777" w:rsidR="00C52D71" w:rsidRPr="007B0434" w:rsidRDefault="00C52D71" w:rsidP="006634C7">
            <w:pPr>
              <w:jc w:val="center"/>
              <w:rPr>
                <w:noProof/>
                <w:color w:val="024F75" w:themeColor="accent1"/>
              </w:rPr>
            </w:pPr>
          </w:p>
        </w:tc>
        <w:tc>
          <w:tcPr>
            <w:tcW w:w="1080" w:type="dxa"/>
          </w:tcPr>
          <w:p w14:paraId="40AA37C9" w14:textId="77777777" w:rsidR="00C52D71" w:rsidRPr="007B0434" w:rsidRDefault="00C52D71" w:rsidP="006634C7">
            <w:pPr>
              <w:rPr>
                <w:color w:val="024F75" w:themeColor="accent1"/>
              </w:rPr>
            </w:pPr>
          </w:p>
        </w:tc>
      </w:tr>
      <w:tr w:rsidR="007B0434" w:rsidRPr="007B0434" w14:paraId="7D7215ED" w14:textId="77777777" w:rsidTr="006634C7">
        <w:trPr>
          <w:trHeight w:val="504"/>
        </w:trPr>
        <w:tc>
          <w:tcPr>
            <w:tcW w:w="1075" w:type="dxa"/>
          </w:tcPr>
          <w:p w14:paraId="53A0932E"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23B2ACB" w14:textId="77777777" w:rsidR="00C52D71" w:rsidRPr="007B0434" w:rsidRDefault="00C52D71" w:rsidP="006634C7">
            <w:pPr>
              <w:jc w:val="center"/>
              <w:rPr>
                <w:noProof/>
                <w:color w:val="024F75" w:themeColor="accent1"/>
              </w:rPr>
            </w:pPr>
          </w:p>
        </w:tc>
        <w:tc>
          <w:tcPr>
            <w:tcW w:w="1080" w:type="dxa"/>
          </w:tcPr>
          <w:p w14:paraId="42E59AD8" w14:textId="77777777" w:rsidR="00C52D71" w:rsidRPr="007B0434" w:rsidRDefault="00C52D71" w:rsidP="006634C7">
            <w:pPr>
              <w:rPr>
                <w:color w:val="024F75" w:themeColor="accent1"/>
              </w:rPr>
            </w:pPr>
          </w:p>
        </w:tc>
      </w:tr>
      <w:tr w:rsidR="007B0434" w:rsidRPr="007B0434" w14:paraId="507AC20A" w14:textId="77777777" w:rsidTr="006634C7">
        <w:trPr>
          <w:trHeight w:val="504"/>
        </w:trPr>
        <w:tc>
          <w:tcPr>
            <w:tcW w:w="1075" w:type="dxa"/>
          </w:tcPr>
          <w:p w14:paraId="7EF8DFB3" w14:textId="77777777" w:rsidR="00C52D71" w:rsidRPr="007B0434" w:rsidRDefault="00C52D71" w:rsidP="006634C7">
            <w:pPr>
              <w:jc w:val="center"/>
              <w:rPr>
                <w:noProof/>
                <w:color w:val="024F75" w:themeColor="accent1"/>
              </w:rPr>
            </w:pPr>
          </w:p>
        </w:tc>
        <w:tc>
          <w:tcPr>
            <w:tcW w:w="7830" w:type="dxa"/>
          </w:tcPr>
          <w:p w14:paraId="2CAAC2F9" w14:textId="74206BB4" w:rsidR="00C52D71" w:rsidRPr="007B0434" w:rsidRDefault="005437C4" w:rsidP="006634C7">
            <w:pPr>
              <w:jc w:val="center"/>
              <w:rPr>
                <w:color w:val="024F75" w:themeColor="accent1"/>
              </w:rPr>
            </w:pPr>
            <w:r w:rsidRPr="007B0434">
              <w:rPr>
                <w:noProof/>
                <w:color w:val="024F75" w:themeColor="accent1"/>
              </w:rPr>
              <w:drawing>
                <wp:inline distT="0" distB="0" distL="0" distR="0" wp14:anchorId="1AD0DC0B" wp14:editId="49CE077D">
                  <wp:extent cx="4834890" cy="2719705"/>
                  <wp:effectExtent l="19050" t="19050" r="22860" b="23495"/>
                  <wp:docPr id="633" name="Picture 633" descr="screenshot of module 1 sli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E06A87E" w14:textId="77777777" w:rsidR="00C52D71" w:rsidRPr="007B0434" w:rsidRDefault="00C52D71" w:rsidP="006634C7">
            <w:pPr>
              <w:rPr>
                <w:color w:val="024F75" w:themeColor="accent1"/>
              </w:rPr>
            </w:pPr>
          </w:p>
        </w:tc>
      </w:tr>
      <w:tr w:rsidR="007B0434" w:rsidRPr="007B0434" w14:paraId="28308220" w14:textId="77777777" w:rsidTr="006634C7">
        <w:trPr>
          <w:trHeight w:val="504"/>
        </w:trPr>
        <w:tc>
          <w:tcPr>
            <w:tcW w:w="1075" w:type="dxa"/>
          </w:tcPr>
          <w:p w14:paraId="1072D26D"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1FFF5C71" w14:textId="77777777" w:rsidR="00C52D71" w:rsidRPr="007B0434" w:rsidRDefault="00C52D71" w:rsidP="006634C7">
            <w:pPr>
              <w:jc w:val="center"/>
              <w:rPr>
                <w:noProof/>
                <w:color w:val="024F75" w:themeColor="accent1"/>
              </w:rPr>
            </w:pPr>
          </w:p>
        </w:tc>
        <w:tc>
          <w:tcPr>
            <w:tcW w:w="1080" w:type="dxa"/>
          </w:tcPr>
          <w:p w14:paraId="228A2169" w14:textId="77777777" w:rsidR="00C52D71" w:rsidRPr="007B0434" w:rsidRDefault="00C52D71" w:rsidP="006634C7">
            <w:pPr>
              <w:rPr>
                <w:color w:val="024F75" w:themeColor="accent1"/>
              </w:rPr>
            </w:pPr>
          </w:p>
        </w:tc>
      </w:tr>
      <w:tr w:rsidR="007B0434" w:rsidRPr="007B0434" w14:paraId="25426869" w14:textId="77777777" w:rsidTr="006634C7">
        <w:trPr>
          <w:trHeight w:val="504"/>
        </w:trPr>
        <w:tc>
          <w:tcPr>
            <w:tcW w:w="1075" w:type="dxa"/>
          </w:tcPr>
          <w:p w14:paraId="67FCDC51"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6A9CEF55" w14:textId="77777777" w:rsidR="00C52D71" w:rsidRPr="007B0434" w:rsidRDefault="00C52D71" w:rsidP="006634C7">
            <w:pPr>
              <w:jc w:val="center"/>
              <w:rPr>
                <w:noProof/>
                <w:color w:val="024F75" w:themeColor="accent1"/>
              </w:rPr>
            </w:pPr>
          </w:p>
        </w:tc>
        <w:tc>
          <w:tcPr>
            <w:tcW w:w="1080" w:type="dxa"/>
          </w:tcPr>
          <w:p w14:paraId="21967CE7" w14:textId="77777777" w:rsidR="00C52D71" w:rsidRPr="007B0434" w:rsidRDefault="00C52D71" w:rsidP="006634C7">
            <w:pPr>
              <w:rPr>
                <w:color w:val="024F75" w:themeColor="accent1"/>
              </w:rPr>
            </w:pPr>
          </w:p>
        </w:tc>
      </w:tr>
      <w:tr w:rsidR="007B0434" w:rsidRPr="007B0434" w14:paraId="6491DC65" w14:textId="77777777" w:rsidTr="006634C7">
        <w:trPr>
          <w:trHeight w:val="504"/>
        </w:trPr>
        <w:tc>
          <w:tcPr>
            <w:tcW w:w="1075" w:type="dxa"/>
          </w:tcPr>
          <w:p w14:paraId="7FAC4A59"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0FAD401B" w14:textId="77777777" w:rsidR="00C52D71" w:rsidRPr="007B0434" w:rsidRDefault="00C52D71" w:rsidP="006634C7">
            <w:pPr>
              <w:jc w:val="center"/>
              <w:rPr>
                <w:noProof/>
                <w:color w:val="024F75" w:themeColor="accent1"/>
              </w:rPr>
            </w:pPr>
          </w:p>
        </w:tc>
        <w:tc>
          <w:tcPr>
            <w:tcW w:w="1080" w:type="dxa"/>
          </w:tcPr>
          <w:p w14:paraId="04810462" w14:textId="77777777" w:rsidR="00C52D71" w:rsidRPr="007B0434" w:rsidRDefault="00C52D71" w:rsidP="006634C7">
            <w:pPr>
              <w:rPr>
                <w:color w:val="024F75" w:themeColor="accent1"/>
              </w:rPr>
            </w:pPr>
          </w:p>
        </w:tc>
      </w:tr>
      <w:tr w:rsidR="007B0434" w:rsidRPr="007B0434" w14:paraId="6A4750E0" w14:textId="77777777" w:rsidTr="006634C7">
        <w:trPr>
          <w:trHeight w:val="504"/>
        </w:trPr>
        <w:tc>
          <w:tcPr>
            <w:tcW w:w="1075" w:type="dxa"/>
          </w:tcPr>
          <w:p w14:paraId="4AC102C1"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69938DD0" w14:textId="77777777" w:rsidR="00C52D71" w:rsidRPr="007B0434" w:rsidRDefault="00C52D71" w:rsidP="006634C7">
            <w:pPr>
              <w:jc w:val="center"/>
              <w:rPr>
                <w:noProof/>
                <w:color w:val="024F75" w:themeColor="accent1"/>
              </w:rPr>
            </w:pPr>
          </w:p>
          <w:p w14:paraId="5CB44D63" w14:textId="1DF70BD8" w:rsidR="00C52D71" w:rsidRPr="007B0434" w:rsidRDefault="005437C4" w:rsidP="006634C7">
            <w:pPr>
              <w:jc w:val="center"/>
              <w:rPr>
                <w:noProof/>
                <w:color w:val="024F75" w:themeColor="accent1"/>
              </w:rPr>
            </w:pPr>
            <w:r w:rsidRPr="007B0434">
              <w:rPr>
                <w:noProof/>
                <w:color w:val="024F75" w:themeColor="accent1"/>
              </w:rPr>
              <w:drawing>
                <wp:inline distT="0" distB="0" distL="0" distR="0" wp14:anchorId="298E301E" wp14:editId="4D8ADBD5">
                  <wp:extent cx="4834890" cy="2719705"/>
                  <wp:effectExtent l="19050" t="19050" r="22860" b="23495"/>
                  <wp:docPr id="634" name="Picture 634" descr="screenshot of module 1 sli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C09AD3A" w14:textId="77777777" w:rsidR="00C52D71" w:rsidRPr="007B0434" w:rsidRDefault="00C52D71" w:rsidP="006634C7">
            <w:pPr>
              <w:rPr>
                <w:color w:val="024F75" w:themeColor="accent1"/>
              </w:rPr>
            </w:pPr>
          </w:p>
        </w:tc>
      </w:tr>
      <w:tr w:rsidR="007B0434" w:rsidRPr="007B0434" w14:paraId="53D9EF32" w14:textId="77777777" w:rsidTr="006634C7">
        <w:trPr>
          <w:trHeight w:val="504"/>
        </w:trPr>
        <w:tc>
          <w:tcPr>
            <w:tcW w:w="1075" w:type="dxa"/>
          </w:tcPr>
          <w:p w14:paraId="4CF6942A"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2A9EF397" w14:textId="77777777" w:rsidR="00C52D71" w:rsidRPr="007B0434" w:rsidRDefault="00C52D71" w:rsidP="006634C7">
            <w:pPr>
              <w:jc w:val="center"/>
              <w:rPr>
                <w:noProof/>
                <w:color w:val="024F75" w:themeColor="accent1"/>
              </w:rPr>
            </w:pPr>
          </w:p>
        </w:tc>
        <w:tc>
          <w:tcPr>
            <w:tcW w:w="1080" w:type="dxa"/>
          </w:tcPr>
          <w:p w14:paraId="2EF3A3A6" w14:textId="77777777" w:rsidR="00C52D71" w:rsidRPr="007B0434" w:rsidRDefault="00C52D71" w:rsidP="006634C7">
            <w:pPr>
              <w:rPr>
                <w:color w:val="024F75" w:themeColor="accent1"/>
              </w:rPr>
            </w:pPr>
          </w:p>
        </w:tc>
      </w:tr>
      <w:tr w:rsidR="007B0434" w:rsidRPr="007B0434" w14:paraId="48123150" w14:textId="77777777" w:rsidTr="006634C7">
        <w:trPr>
          <w:trHeight w:val="504"/>
        </w:trPr>
        <w:tc>
          <w:tcPr>
            <w:tcW w:w="1075" w:type="dxa"/>
          </w:tcPr>
          <w:p w14:paraId="6ABA2D79"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036F72C5" w14:textId="77777777" w:rsidR="00C52D71" w:rsidRPr="007B0434" w:rsidRDefault="00C52D71" w:rsidP="006634C7">
            <w:pPr>
              <w:jc w:val="center"/>
              <w:rPr>
                <w:noProof/>
                <w:color w:val="024F75" w:themeColor="accent1"/>
              </w:rPr>
            </w:pPr>
          </w:p>
        </w:tc>
        <w:tc>
          <w:tcPr>
            <w:tcW w:w="1080" w:type="dxa"/>
          </w:tcPr>
          <w:p w14:paraId="6592B40D" w14:textId="77777777" w:rsidR="00C52D71" w:rsidRPr="007B0434" w:rsidRDefault="00C52D71" w:rsidP="006634C7">
            <w:pPr>
              <w:rPr>
                <w:color w:val="024F75" w:themeColor="accent1"/>
              </w:rPr>
            </w:pPr>
          </w:p>
        </w:tc>
      </w:tr>
      <w:tr w:rsidR="007B0434" w:rsidRPr="007B0434" w14:paraId="65032DD2" w14:textId="77777777" w:rsidTr="006634C7">
        <w:trPr>
          <w:trHeight w:val="504"/>
        </w:trPr>
        <w:tc>
          <w:tcPr>
            <w:tcW w:w="1075" w:type="dxa"/>
          </w:tcPr>
          <w:p w14:paraId="7CFA94B0"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42720D8" w14:textId="77777777" w:rsidR="00C52D71" w:rsidRPr="007B0434" w:rsidRDefault="00C52D71" w:rsidP="006634C7">
            <w:pPr>
              <w:jc w:val="center"/>
              <w:rPr>
                <w:noProof/>
                <w:color w:val="024F75" w:themeColor="accent1"/>
              </w:rPr>
            </w:pPr>
          </w:p>
        </w:tc>
        <w:tc>
          <w:tcPr>
            <w:tcW w:w="1080" w:type="dxa"/>
          </w:tcPr>
          <w:p w14:paraId="5C23D084" w14:textId="77777777" w:rsidR="00C52D71" w:rsidRPr="007B0434" w:rsidRDefault="00C52D71" w:rsidP="006634C7">
            <w:pPr>
              <w:rPr>
                <w:color w:val="024F75" w:themeColor="accent1"/>
              </w:rPr>
            </w:pPr>
          </w:p>
        </w:tc>
      </w:tr>
    </w:tbl>
    <w:p w14:paraId="4202601B" w14:textId="7BF53D06" w:rsidR="005437C4" w:rsidRPr="007B0434" w:rsidRDefault="005437C4" w:rsidP="005437C4">
      <w:pPr>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420CFEA" w14:textId="77777777" w:rsidTr="006634C7">
        <w:trPr>
          <w:trHeight w:val="504"/>
        </w:trPr>
        <w:tc>
          <w:tcPr>
            <w:tcW w:w="1075" w:type="dxa"/>
          </w:tcPr>
          <w:p w14:paraId="702DBCCE" w14:textId="77777777" w:rsidR="005437C4" w:rsidRPr="007B0434" w:rsidRDefault="005437C4" w:rsidP="006634C7">
            <w:pPr>
              <w:jc w:val="center"/>
              <w:rPr>
                <w:noProof/>
                <w:color w:val="024F75" w:themeColor="accent1"/>
              </w:rPr>
            </w:pPr>
          </w:p>
        </w:tc>
        <w:tc>
          <w:tcPr>
            <w:tcW w:w="7830" w:type="dxa"/>
          </w:tcPr>
          <w:p w14:paraId="25B1123D" w14:textId="47864050" w:rsidR="005437C4" w:rsidRPr="007B0434" w:rsidRDefault="005437C4" w:rsidP="006634C7">
            <w:pPr>
              <w:jc w:val="center"/>
              <w:rPr>
                <w:color w:val="024F75" w:themeColor="accent1"/>
              </w:rPr>
            </w:pPr>
            <w:r w:rsidRPr="007B0434">
              <w:rPr>
                <w:noProof/>
                <w:color w:val="024F75" w:themeColor="accent1"/>
              </w:rPr>
              <w:drawing>
                <wp:inline distT="0" distB="0" distL="0" distR="0" wp14:anchorId="045E0706" wp14:editId="3C36B25E">
                  <wp:extent cx="4834890" cy="2719705"/>
                  <wp:effectExtent l="19050" t="19050" r="22860" b="23495"/>
                  <wp:docPr id="635" name="Picture 635" descr="screenshot of module 1 sli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5157B1D" w14:textId="77777777" w:rsidR="005437C4" w:rsidRPr="007B0434" w:rsidRDefault="005437C4" w:rsidP="006634C7">
            <w:pPr>
              <w:rPr>
                <w:color w:val="024F75" w:themeColor="accent1"/>
              </w:rPr>
            </w:pPr>
          </w:p>
        </w:tc>
      </w:tr>
      <w:tr w:rsidR="007B0434" w:rsidRPr="007B0434" w14:paraId="6BBC52FC" w14:textId="77777777" w:rsidTr="006634C7">
        <w:trPr>
          <w:trHeight w:val="504"/>
        </w:trPr>
        <w:tc>
          <w:tcPr>
            <w:tcW w:w="1075" w:type="dxa"/>
          </w:tcPr>
          <w:p w14:paraId="29D52FAE" w14:textId="77777777" w:rsidR="005437C4" w:rsidRPr="007B0434" w:rsidRDefault="005437C4" w:rsidP="006634C7">
            <w:pPr>
              <w:jc w:val="center"/>
              <w:rPr>
                <w:noProof/>
                <w:color w:val="024F75" w:themeColor="accent1"/>
              </w:rPr>
            </w:pPr>
          </w:p>
        </w:tc>
        <w:tc>
          <w:tcPr>
            <w:tcW w:w="7830" w:type="dxa"/>
            <w:tcBorders>
              <w:bottom w:val="single" w:sz="4" w:space="0" w:color="auto"/>
            </w:tcBorders>
          </w:tcPr>
          <w:p w14:paraId="729300CC" w14:textId="77777777" w:rsidR="005437C4" w:rsidRPr="007B0434" w:rsidRDefault="005437C4" w:rsidP="006634C7">
            <w:pPr>
              <w:jc w:val="center"/>
              <w:rPr>
                <w:noProof/>
                <w:color w:val="024F75" w:themeColor="accent1"/>
              </w:rPr>
            </w:pPr>
          </w:p>
        </w:tc>
        <w:tc>
          <w:tcPr>
            <w:tcW w:w="1080" w:type="dxa"/>
          </w:tcPr>
          <w:p w14:paraId="0C92831B" w14:textId="77777777" w:rsidR="005437C4" w:rsidRPr="007B0434" w:rsidRDefault="005437C4" w:rsidP="006634C7">
            <w:pPr>
              <w:rPr>
                <w:color w:val="024F75" w:themeColor="accent1"/>
              </w:rPr>
            </w:pPr>
          </w:p>
        </w:tc>
      </w:tr>
      <w:tr w:rsidR="007B0434" w:rsidRPr="007B0434" w14:paraId="5A55EED7" w14:textId="77777777" w:rsidTr="006634C7">
        <w:trPr>
          <w:trHeight w:val="504"/>
        </w:trPr>
        <w:tc>
          <w:tcPr>
            <w:tcW w:w="1075" w:type="dxa"/>
          </w:tcPr>
          <w:p w14:paraId="32C885E2" w14:textId="77777777" w:rsidR="005437C4" w:rsidRPr="007B0434" w:rsidRDefault="005437C4" w:rsidP="006634C7">
            <w:pPr>
              <w:jc w:val="center"/>
              <w:rPr>
                <w:noProof/>
                <w:color w:val="024F75" w:themeColor="accent1"/>
              </w:rPr>
            </w:pPr>
          </w:p>
        </w:tc>
        <w:tc>
          <w:tcPr>
            <w:tcW w:w="7830" w:type="dxa"/>
            <w:tcBorders>
              <w:top w:val="single" w:sz="4" w:space="0" w:color="auto"/>
              <w:bottom w:val="single" w:sz="4" w:space="0" w:color="auto"/>
            </w:tcBorders>
          </w:tcPr>
          <w:p w14:paraId="51C4FE26" w14:textId="77777777" w:rsidR="005437C4" w:rsidRPr="007B0434" w:rsidRDefault="005437C4" w:rsidP="006634C7">
            <w:pPr>
              <w:jc w:val="center"/>
              <w:rPr>
                <w:noProof/>
                <w:color w:val="024F75" w:themeColor="accent1"/>
              </w:rPr>
            </w:pPr>
          </w:p>
        </w:tc>
        <w:tc>
          <w:tcPr>
            <w:tcW w:w="1080" w:type="dxa"/>
          </w:tcPr>
          <w:p w14:paraId="0D56E9D9" w14:textId="77777777" w:rsidR="005437C4" w:rsidRPr="007B0434" w:rsidRDefault="005437C4" w:rsidP="006634C7">
            <w:pPr>
              <w:rPr>
                <w:color w:val="024F75" w:themeColor="accent1"/>
              </w:rPr>
            </w:pPr>
          </w:p>
        </w:tc>
      </w:tr>
      <w:tr w:rsidR="007B0434" w:rsidRPr="007B0434" w14:paraId="34DDA18A" w14:textId="77777777" w:rsidTr="006634C7">
        <w:trPr>
          <w:trHeight w:val="504"/>
        </w:trPr>
        <w:tc>
          <w:tcPr>
            <w:tcW w:w="1075" w:type="dxa"/>
          </w:tcPr>
          <w:p w14:paraId="2DB8931C" w14:textId="77777777" w:rsidR="005437C4" w:rsidRPr="007B0434" w:rsidRDefault="005437C4" w:rsidP="006634C7">
            <w:pPr>
              <w:jc w:val="center"/>
              <w:rPr>
                <w:noProof/>
                <w:color w:val="024F75" w:themeColor="accent1"/>
              </w:rPr>
            </w:pPr>
          </w:p>
        </w:tc>
        <w:tc>
          <w:tcPr>
            <w:tcW w:w="7830" w:type="dxa"/>
            <w:tcBorders>
              <w:top w:val="single" w:sz="4" w:space="0" w:color="auto"/>
              <w:bottom w:val="single" w:sz="4" w:space="0" w:color="auto"/>
            </w:tcBorders>
          </w:tcPr>
          <w:p w14:paraId="1CF06D52" w14:textId="77777777" w:rsidR="005437C4" w:rsidRPr="007B0434" w:rsidRDefault="005437C4" w:rsidP="006634C7">
            <w:pPr>
              <w:jc w:val="center"/>
              <w:rPr>
                <w:noProof/>
                <w:color w:val="024F75" w:themeColor="accent1"/>
              </w:rPr>
            </w:pPr>
          </w:p>
        </w:tc>
        <w:tc>
          <w:tcPr>
            <w:tcW w:w="1080" w:type="dxa"/>
          </w:tcPr>
          <w:p w14:paraId="4E9E9597" w14:textId="77777777" w:rsidR="005437C4" w:rsidRPr="007B0434" w:rsidRDefault="005437C4" w:rsidP="006634C7">
            <w:pPr>
              <w:rPr>
                <w:color w:val="024F75" w:themeColor="accent1"/>
              </w:rPr>
            </w:pPr>
          </w:p>
        </w:tc>
      </w:tr>
      <w:tr w:rsidR="007B0434" w:rsidRPr="007B0434" w14:paraId="21003380" w14:textId="77777777" w:rsidTr="006634C7">
        <w:trPr>
          <w:trHeight w:val="504"/>
        </w:trPr>
        <w:tc>
          <w:tcPr>
            <w:tcW w:w="1075" w:type="dxa"/>
          </w:tcPr>
          <w:p w14:paraId="358B0340" w14:textId="77777777" w:rsidR="005437C4" w:rsidRPr="007B0434" w:rsidRDefault="005437C4" w:rsidP="006634C7">
            <w:pPr>
              <w:jc w:val="center"/>
              <w:rPr>
                <w:noProof/>
                <w:color w:val="024F75" w:themeColor="accent1"/>
              </w:rPr>
            </w:pPr>
          </w:p>
        </w:tc>
        <w:tc>
          <w:tcPr>
            <w:tcW w:w="7830" w:type="dxa"/>
            <w:tcBorders>
              <w:top w:val="single" w:sz="4" w:space="0" w:color="auto"/>
            </w:tcBorders>
          </w:tcPr>
          <w:p w14:paraId="3108791B" w14:textId="77777777" w:rsidR="005437C4" w:rsidRPr="007B0434" w:rsidRDefault="005437C4" w:rsidP="006634C7">
            <w:pPr>
              <w:jc w:val="center"/>
              <w:rPr>
                <w:noProof/>
                <w:color w:val="024F75" w:themeColor="accent1"/>
              </w:rPr>
            </w:pPr>
          </w:p>
          <w:p w14:paraId="2D1AC5E5" w14:textId="15748045" w:rsidR="005437C4" w:rsidRPr="007B0434" w:rsidRDefault="005437C4" w:rsidP="006634C7">
            <w:pPr>
              <w:jc w:val="center"/>
              <w:rPr>
                <w:noProof/>
                <w:color w:val="024F75" w:themeColor="accent1"/>
              </w:rPr>
            </w:pPr>
            <w:r w:rsidRPr="007B0434">
              <w:rPr>
                <w:noProof/>
                <w:color w:val="024F75" w:themeColor="accent1"/>
              </w:rPr>
              <w:drawing>
                <wp:inline distT="0" distB="0" distL="0" distR="0" wp14:anchorId="3169A61E" wp14:editId="36113C91">
                  <wp:extent cx="4834890" cy="2719705"/>
                  <wp:effectExtent l="19050" t="19050" r="22860" b="23495"/>
                  <wp:docPr id="636" name="Picture 636" descr="screenshot of module 1 sli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726A7CC" w14:textId="77777777" w:rsidR="005437C4" w:rsidRPr="007B0434" w:rsidRDefault="005437C4" w:rsidP="006634C7">
            <w:pPr>
              <w:rPr>
                <w:color w:val="024F75" w:themeColor="accent1"/>
              </w:rPr>
            </w:pPr>
          </w:p>
        </w:tc>
      </w:tr>
      <w:tr w:rsidR="007B0434" w:rsidRPr="007B0434" w14:paraId="17E357AD" w14:textId="77777777" w:rsidTr="006634C7">
        <w:trPr>
          <w:trHeight w:val="504"/>
        </w:trPr>
        <w:tc>
          <w:tcPr>
            <w:tcW w:w="1075" w:type="dxa"/>
          </w:tcPr>
          <w:p w14:paraId="1FC468AE" w14:textId="77777777" w:rsidR="005437C4" w:rsidRPr="007B0434" w:rsidRDefault="005437C4" w:rsidP="006634C7">
            <w:pPr>
              <w:jc w:val="center"/>
              <w:rPr>
                <w:noProof/>
                <w:color w:val="024F75" w:themeColor="accent1"/>
              </w:rPr>
            </w:pPr>
          </w:p>
        </w:tc>
        <w:tc>
          <w:tcPr>
            <w:tcW w:w="7830" w:type="dxa"/>
            <w:tcBorders>
              <w:bottom w:val="single" w:sz="4" w:space="0" w:color="auto"/>
            </w:tcBorders>
          </w:tcPr>
          <w:p w14:paraId="4CF09102" w14:textId="77777777" w:rsidR="005437C4" w:rsidRPr="007B0434" w:rsidRDefault="005437C4" w:rsidP="006634C7">
            <w:pPr>
              <w:jc w:val="center"/>
              <w:rPr>
                <w:noProof/>
                <w:color w:val="024F75" w:themeColor="accent1"/>
              </w:rPr>
            </w:pPr>
          </w:p>
        </w:tc>
        <w:tc>
          <w:tcPr>
            <w:tcW w:w="1080" w:type="dxa"/>
          </w:tcPr>
          <w:p w14:paraId="43F7E39A" w14:textId="77777777" w:rsidR="005437C4" w:rsidRPr="007B0434" w:rsidRDefault="005437C4" w:rsidP="006634C7">
            <w:pPr>
              <w:rPr>
                <w:color w:val="024F75" w:themeColor="accent1"/>
              </w:rPr>
            </w:pPr>
          </w:p>
        </w:tc>
      </w:tr>
      <w:tr w:rsidR="007B0434" w:rsidRPr="007B0434" w14:paraId="6C333C38" w14:textId="77777777" w:rsidTr="006634C7">
        <w:trPr>
          <w:trHeight w:val="504"/>
        </w:trPr>
        <w:tc>
          <w:tcPr>
            <w:tcW w:w="1075" w:type="dxa"/>
          </w:tcPr>
          <w:p w14:paraId="07A73B54" w14:textId="77777777" w:rsidR="005437C4" w:rsidRPr="007B0434" w:rsidRDefault="005437C4" w:rsidP="006634C7">
            <w:pPr>
              <w:jc w:val="center"/>
              <w:rPr>
                <w:noProof/>
                <w:color w:val="024F75" w:themeColor="accent1"/>
              </w:rPr>
            </w:pPr>
          </w:p>
        </w:tc>
        <w:tc>
          <w:tcPr>
            <w:tcW w:w="7830" w:type="dxa"/>
            <w:tcBorders>
              <w:top w:val="single" w:sz="4" w:space="0" w:color="auto"/>
              <w:bottom w:val="single" w:sz="4" w:space="0" w:color="auto"/>
            </w:tcBorders>
          </w:tcPr>
          <w:p w14:paraId="359BB0D3" w14:textId="77777777" w:rsidR="005437C4" w:rsidRPr="007B0434" w:rsidRDefault="005437C4" w:rsidP="006634C7">
            <w:pPr>
              <w:jc w:val="center"/>
              <w:rPr>
                <w:noProof/>
                <w:color w:val="024F75" w:themeColor="accent1"/>
              </w:rPr>
            </w:pPr>
          </w:p>
        </w:tc>
        <w:tc>
          <w:tcPr>
            <w:tcW w:w="1080" w:type="dxa"/>
          </w:tcPr>
          <w:p w14:paraId="30DB680B" w14:textId="77777777" w:rsidR="005437C4" w:rsidRPr="007B0434" w:rsidRDefault="005437C4" w:rsidP="006634C7">
            <w:pPr>
              <w:rPr>
                <w:color w:val="024F75" w:themeColor="accent1"/>
              </w:rPr>
            </w:pPr>
          </w:p>
        </w:tc>
      </w:tr>
      <w:tr w:rsidR="007B0434" w:rsidRPr="007B0434" w14:paraId="78BD121A" w14:textId="77777777" w:rsidTr="006634C7">
        <w:trPr>
          <w:trHeight w:val="504"/>
        </w:trPr>
        <w:tc>
          <w:tcPr>
            <w:tcW w:w="1075" w:type="dxa"/>
          </w:tcPr>
          <w:p w14:paraId="049A2277" w14:textId="77777777" w:rsidR="005437C4" w:rsidRPr="007B0434" w:rsidRDefault="005437C4" w:rsidP="006634C7">
            <w:pPr>
              <w:jc w:val="center"/>
              <w:rPr>
                <w:noProof/>
                <w:color w:val="024F75" w:themeColor="accent1"/>
              </w:rPr>
            </w:pPr>
          </w:p>
        </w:tc>
        <w:tc>
          <w:tcPr>
            <w:tcW w:w="7830" w:type="dxa"/>
            <w:tcBorders>
              <w:top w:val="single" w:sz="4" w:space="0" w:color="auto"/>
              <w:bottom w:val="single" w:sz="4" w:space="0" w:color="auto"/>
            </w:tcBorders>
          </w:tcPr>
          <w:p w14:paraId="2828D4EC" w14:textId="77777777" w:rsidR="005437C4" w:rsidRPr="007B0434" w:rsidRDefault="005437C4" w:rsidP="006634C7">
            <w:pPr>
              <w:jc w:val="center"/>
              <w:rPr>
                <w:noProof/>
                <w:color w:val="024F75" w:themeColor="accent1"/>
              </w:rPr>
            </w:pPr>
          </w:p>
        </w:tc>
        <w:tc>
          <w:tcPr>
            <w:tcW w:w="1080" w:type="dxa"/>
          </w:tcPr>
          <w:p w14:paraId="417D2339" w14:textId="77777777" w:rsidR="005437C4" w:rsidRPr="007B0434" w:rsidRDefault="005437C4" w:rsidP="006634C7">
            <w:pPr>
              <w:rPr>
                <w:color w:val="024F75" w:themeColor="accent1"/>
              </w:rPr>
            </w:pPr>
          </w:p>
        </w:tc>
      </w:tr>
    </w:tbl>
    <w:p w14:paraId="3A6B5CD4" w14:textId="086C6BD4" w:rsidR="00C52D71" w:rsidRPr="007B0434" w:rsidRDefault="00C52D71" w:rsidP="00C52D71">
      <w:pPr>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F9CB5A4" w14:textId="77777777" w:rsidTr="006634C7">
        <w:trPr>
          <w:trHeight w:val="504"/>
        </w:trPr>
        <w:tc>
          <w:tcPr>
            <w:tcW w:w="1075" w:type="dxa"/>
          </w:tcPr>
          <w:p w14:paraId="43D50F33" w14:textId="77777777" w:rsidR="00C52D71" w:rsidRPr="007B0434" w:rsidRDefault="00C52D71" w:rsidP="006634C7">
            <w:pPr>
              <w:jc w:val="center"/>
              <w:rPr>
                <w:noProof/>
                <w:color w:val="024F75" w:themeColor="accent1"/>
              </w:rPr>
            </w:pPr>
          </w:p>
        </w:tc>
        <w:tc>
          <w:tcPr>
            <w:tcW w:w="7830" w:type="dxa"/>
          </w:tcPr>
          <w:p w14:paraId="5FB4FDBA" w14:textId="15825F33" w:rsidR="00C52D71" w:rsidRPr="007B0434" w:rsidRDefault="005437C4" w:rsidP="006634C7">
            <w:pPr>
              <w:jc w:val="center"/>
              <w:rPr>
                <w:color w:val="024F75" w:themeColor="accent1"/>
              </w:rPr>
            </w:pPr>
            <w:r w:rsidRPr="007B0434">
              <w:rPr>
                <w:noProof/>
                <w:color w:val="024F75" w:themeColor="accent1"/>
              </w:rPr>
              <w:drawing>
                <wp:inline distT="0" distB="0" distL="0" distR="0" wp14:anchorId="458ADAB4" wp14:editId="16AC818E">
                  <wp:extent cx="4834890" cy="2719705"/>
                  <wp:effectExtent l="19050" t="19050" r="22860" b="23495"/>
                  <wp:docPr id="637" name="Picture 637" descr="screenshot of module 1 sli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D76BF7B" w14:textId="77777777" w:rsidR="00C52D71" w:rsidRPr="007B0434" w:rsidRDefault="00C52D71" w:rsidP="006634C7">
            <w:pPr>
              <w:rPr>
                <w:color w:val="024F75" w:themeColor="accent1"/>
              </w:rPr>
            </w:pPr>
          </w:p>
        </w:tc>
      </w:tr>
      <w:tr w:rsidR="007B0434" w:rsidRPr="007B0434" w14:paraId="2AD0D3EA" w14:textId="77777777" w:rsidTr="006634C7">
        <w:trPr>
          <w:trHeight w:val="504"/>
        </w:trPr>
        <w:tc>
          <w:tcPr>
            <w:tcW w:w="1075" w:type="dxa"/>
          </w:tcPr>
          <w:p w14:paraId="09F113E5"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0094FE54" w14:textId="77777777" w:rsidR="00C52D71" w:rsidRPr="007B0434" w:rsidRDefault="00C52D71" w:rsidP="006634C7">
            <w:pPr>
              <w:jc w:val="center"/>
              <w:rPr>
                <w:noProof/>
                <w:color w:val="024F75" w:themeColor="accent1"/>
              </w:rPr>
            </w:pPr>
          </w:p>
        </w:tc>
        <w:tc>
          <w:tcPr>
            <w:tcW w:w="1080" w:type="dxa"/>
          </w:tcPr>
          <w:p w14:paraId="6EED9097" w14:textId="77777777" w:rsidR="00C52D71" w:rsidRPr="007B0434" w:rsidRDefault="00C52D71" w:rsidP="006634C7">
            <w:pPr>
              <w:rPr>
                <w:color w:val="024F75" w:themeColor="accent1"/>
              </w:rPr>
            </w:pPr>
          </w:p>
        </w:tc>
      </w:tr>
      <w:tr w:rsidR="007B0434" w:rsidRPr="007B0434" w14:paraId="20C721A2" w14:textId="77777777" w:rsidTr="006634C7">
        <w:trPr>
          <w:trHeight w:val="504"/>
        </w:trPr>
        <w:tc>
          <w:tcPr>
            <w:tcW w:w="1075" w:type="dxa"/>
          </w:tcPr>
          <w:p w14:paraId="285E7BF8"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4BC6A944" w14:textId="77777777" w:rsidR="00C52D71" w:rsidRPr="007B0434" w:rsidRDefault="00C52D71" w:rsidP="006634C7">
            <w:pPr>
              <w:jc w:val="center"/>
              <w:rPr>
                <w:noProof/>
                <w:color w:val="024F75" w:themeColor="accent1"/>
              </w:rPr>
            </w:pPr>
          </w:p>
        </w:tc>
        <w:tc>
          <w:tcPr>
            <w:tcW w:w="1080" w:type="dxa"/>
          </w:tcPr>
          <w:p w14:paraId="1F587D2E" w14:textId="77777777" w:rsidR="00C52D71" w:rsidRPr="007B0434" w:rsidRDefault="00C52D71" w:rsidP="006634C7">
            <w:pPr>
              <w:rPr>
                <w:color w:val="024F75" w:themeColor="accent1"/>
              </w:rPr>
            </w:pPr>
          </w:p>
        </w:tc>
      </w:tr>
      <w:tr w:rsidR="007B0434" w:rsidRPr="007B0434" w14:paraId="6852DDA9" w14:textId="77777777" w:rsidTr="006634C7">
        <w:trPr>
          <w:trHeight w:val="504"/>
        </w:trPr>
        <w:tc>
          <w:tcPr>
            <w:tcW w:w="1075" w:type="dxa"/>
          </w:tcPr>
          <w:p w14:paraId="1262081D"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55DE0638" w14:textId="77777777" w:rsidR="00C52D71" w:rsidRPr="007B0434" w:rsidRDefault="00C52D71" w:rsidP="006634C7">
            <w:pPr>
              <w:jc w:val="center"/>
              <w:rPr>
                <w:noProof/>
                <w:color w:val="024F75" w:themeColor="accent1"/>
              </w:rPr>
            </w:pPr>
          </w:p>
        </w:tc>
        <w:tc>
          <w:tcPr>
            <w:tcW w:w="1080" w:type="dxa"/>
          </w:tcPr>
          <w:p w14:paraId="41A16956" w14:textId="77777777" w:rsidR="00C52D71" w:rsidRPr="007B0434" w:rsidRDefault="00C52D71" w:rsidP="006634C7">
            <w:pPr>
              <w:rPr>
                <w:color w:val="024F75" w:themeColor="accent1"/>
              </w:rPr>
            </w:pPr>
          </w:p>
        </w:tc>
      </w:tr>
      <w:tr w:rsidR="007B0434" w:rsidRPr="007B0434" w14:paraId="1FD342F8" w14:textId="77777777" w:rsidTr="006634C7">
        <w:trPr>
          <w:trHeight w:val="504"/>
        </w:trPr>
        <w:tc>
          <w:tcPr>
            <w:tcW w:w="1075" w:type="dxa"/>
          </w:tcPr>
          <w:p w14:paraId="4E0E78EE"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1C4228D1" w14:textId="77777777" w:rsidR="00C52D71" w:rsidRPr="007B0434" w:rsidRDefault="00C52D71" w:rsidP="006634C7">
            <w:pPr>
              <w:jc w:val="center"/>
              <w:rPr>
                <w:noProof/>
                <w:color w:val="024F75" w:themeColor="accent1"/>
              </w:rPr>
            </w:pPr>
          </w:p>
          <w:p w14:paraId="3124920C" w14:textId="7A4606CE" w:rsidR="00C52D71" w:rsidRPr="007B0434" w:rsidRDefault="00157999" w:rsidP="006634C7">
            <w:pPr>
              <w:jc w:val="center"/>
              <w:rPr>
                <w:noProof/>
                <w:color w:val="024F75" w:themeColor="accent1"/>
              </w:rPr>
            </w:pPr>
            <w:r w:rsidRPr="00157999">
              <w:rPr>
                <w:noProof/>
                <w:color w:val="024F75" w:themeColor="accent1"/>
              </w:rPr>
              <w:drawing>
                <wp:inline distT="0" distB="0" distL="0" distR="0" wp14:anchorId="6B80083E" wp14:editId="3B33A621">
                  <wp:extent cx="4834890" cy="2719705"/>
                  <wp:effectExtent l="19050" t="19050" r="22860" b="23495"/>
                  <wp:docPr id="7" name="Picture 7" descr="screenshot of sli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303B212" w14:textId="77777777" w:rsidR="00C52D71" w:rsidRPr="007B0434" w:rsidRDefault="00C52D71" w:rsidP="006634C7">
            <w:pPr>
              <w:rPr>
                <w:color w:val="024F75" w:themeColor="accent1"/>
              </w:rPr>
            </w:pPr>
          </w:p>
        </w:tc>
      </w:tr>
      <w:tr w:rsidR="007B0434" w:rsidRPr="007B0434" w14:paraId="04D210E2" w14:textId="77777777" w:rsidTr="006634C7">
        <w:trPr>
          <w:trHeight w:val="504"/>
        </w:trPr>
        <w:tc>
          <w:tcPr>
            <w:tcW w:w="1075" w:type="dxa"/>
          </w:tcPr>
          <w:p w14:paraId="06BCE330"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176459AB" w14:textId="77777777" w:rsidR="00C52D71" w:rsidRPr="007B0434" w:rsidRDefault="00C52D71" w:rsidP="006634C7">
            <w:pPr>
              <w:jc w:val="center"/>
              <w:rPr>
                <w:noProof/>
                <w:color w:val="024F75" w:themeColor="accent1"/>
              </w:rPr>
            </w:pPr>
          </w:p>
        </w:tc>
        <w:tc>
          <w:tcPr>
            <w:tcW w:w="1080" w:type="dxa"/>
          </w:tcPr>
          <w:p w14:paraId="7FD0B58E" w14:textId="77777777" w:rsidR="00C52D71" w:rsidRPr="007B0434" w:rsidRDefault="00C52D71" w:rsidP="006634C7">
            <w:pPr>
              <w:rPr>
                <w:color w:val="024F75" w:themeColor="accent1"/>
              </w:rPr>
            </w:pPr>
          </w:p>
        </w:tc>
      </w:tr>
      <w:tr w:rsidR="007B0434" w:rsidRPr="007B0434" w14:paraId="4EBDEDAA" w14:textId="77777777" w:rsidTr="006634C7">
        <w:trPr>
          <w:trHeight w:val="504"/>
        </w:trPr>
        <w:tc>
          <w:tcPr>
            <w:tcW w:w="1075" w:type="dxa"/>
          </w:tcPr>
          <w:p w14:paraId="09DE712B"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5A8218A" w14:textId="77777777" w:rsidR="00C52D71" w:rsidRPr="007B0434" w:rsidRDefault="00C52D71" w:rsidP="006634C7">
            <w:pPr>
              <w:jc w:val="center"/>
              <w:rPr>
                <w:noProof/>
                <w:color w:val="024F75" w:themeColor="accent1"/>
              </w:rPr>
            </w:pPr>
          </w:p>
        </w:tc>
        <w:tc>
          <w:tcPr>
            <w:tcW w:w="1080" w:type="dxa"/>
          </w:tcPr>
          <w:p w14:paraId="0E1B7757" w14:textId="77777777" w:rsidR="00C52D71" w:rsidRPr="007B0434" w:rsidRDefault="00C52D71" w:rsidP="006634C7">
            <w:pPr>
              <w:rPr>
                <w:color w:val="024F75" w:themeColor="accent1"/>
              </w:rPr>
            </w:pPr>
          </w:p>
        </w:tc>
      </w:tr>
      <w:tr w:rsidR="007B0434" w:rsidRPr="007B0434" w14:paraId="44075A8D" w14:textId="77777777" w:rsidTr="006634C7">
        <w:trPr>
          <w:trHeight w:val="504"/>
        </w:trPr>
        <w:tc>
          <w:tcPr>
            <w:tcW w:w="1075" w:type="dxa"/>
          </w:tcPr>
          <w:p w14:paraId="67538146"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09935790" w14:textId="77777777" w:rsidR="00C52D71" w:rsidRPr="007B0434" w:rsidRDefault="00C52D71" w:rsidP="006634C7">
            <w:pPr>
              <w:jc w:val="center"/>
              <w:rPr>
                <w:noProof/>
                <w:color w:val="024F75" w:themeColor="accent1"/>
              </w:rPr>
            </w:pPr>
          </w:p>
        </w:tc>
        <w:tc>
          <w:tcPr>
            <w:tcW w:w="1080" w:type="dxa"/>
          </w:tcPr>
          <w:p w14:paraId="7492EFD3" w14:textId="77777777" w:rsidR="00C52D71" w:rsidRPr="007B0434" w:rsidRDefault="00C52D71" w:rsidP="006634C7">
            <w:pPr>
              <w:rPr>
                <w:color w:val="024F75" w:themeColor="accent1"/>
              </w:rPr>
            </w:pPr>
          </w:p>
        </w:tc>
      </w:tr>
    </w:tbl>
    <w:p w14:paraId="0359E2C9" w14:textId="77777777" w:rsidR="00C52D71" w:rsidRPr="007B0434" w:rsidRDefault="00C52D71" w:rsidP="00C52D71">
      <w:pPr>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90C47A6" w14:textId="77777777" w:rsidTr="006634C7">
        <w:trPr>
          <w:trHeight w:val="504"/>
        </w:trPr>
        <w:tc>
          <w:tcPr>
            <w:tcW w:w="1075" w:type="dxa"/>
          </w:tcPr>
          <w:p w14:paraId="2A5DF470" w14:textId="77777777" w:rsidR="00C52D71" w:rsidRPr="007B0434" w:rsidRDefault="00C52D71" w:rsidP="006634C7">
            <w:pPr>
              <w:jc w:val="center"/>
              <w:rPr>
                <w:noProof/>
                <w:color w:val="024F75" w:themeColor="accent1"/>
              </w:rPr>
            </w:pPr>
          </w:p>
        </w:tc>
        <w:tc>
          <w:tcPr>
            <w:tcW w:w="7830" w:type="dxa"/>
          </w:tcPr>
          <w:p w14:paraId="71774819" w14:textId="69CD9939" w:rsidR="00C52D71" w:rsidRPr="007B0434" w:rsidRDefault="005437C4" w:rsidP="006634C7">
            <w:pPr>
              <w:jc w:val="center"/>
              <w:rPr>
                <w:color w:val="024F75" w:themeColor="accent1"/>
              </w:rPr>
            </w:pPr>
            <w:r w:rsidRPr="007B0434">
              <w:rPr>
                <w:noProof/>
                <w:color w:val="024F75" w:themeColor="accent1"/>
              </w:rPr>
              <w:drawing>
                <wp:inline distT="0" distB="0" distL="0" distR="0" wp14:anchorId="0F7BFFEB" wp14:editId="36FBAE68">
                  <wp:extent cx="4834890" cy="2719705"/>
                  <wp:effectExtent l="19050" t="19050" r="22860" b="23495"/>
                  <wp:docPr id="639" name="Picture 639" descr="screenshot of module 1 sli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815D801" w14:textId="77777777" w:rsidR="00C52D71" w:rsidRPr="007B0434" w:rsidRDefault="00C52D71" w:rsidP="006634C7">
            <w:pPr>
              <w:rPr>
                <w:color w:val="024F75" w:themeColor="accent1"/>
              </w:rPr>
            </w:pPr>
          </w:p>
        </w:tc>
      </w:tr>
      <w:tr w:rsidR="007B0434" w:rsidRPr="007B0434" w14:paraId="014115FE" w14:textId="77777777" w:rsidTr="006634C7">
        <w:trPr>
          <w:trHeight w:val="504"/>
        </w:trPr>
        <w:tc>
          <w:tcPr>
            <w:tcW w:w="1075" w:type="dxa"/>
          </w:tcPr>
          <w:p w14:paraId="7725885D"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75ED488D" w14:textId="77777777" w:rsidR="00C52D71" w:rsidRPr="007B0434" w:rsidRDefault="00C52D71" w:rsidP="006634C7">
            <w:pPr>
              <w:jc w:val="center"/>
              <w:rPr>
                <w:noProof/>
                <w:color w:val="024F75" w:themeColor="accent1"/>
              </w:rPr>
            </w:pPr>
          </w:p>
        </w:tc>
        <w:tc>
          <w:tcPr>
            <w:tcW w:w="1080" w:type="dxa"/>
          </w:tcPr>
          <w:p w14:paraId="2B05314D" w14:textId="77777777" w:rsidR="00C52D71" w:rsidRPr="007B0434" w:rsidRDefault="00C52D71" w:rsidP="006634C7">
            <w:pPr>
              <w:rPr>
                <w:color w:val="024F75" w:themeColor="accent1"/>
              </w:rPr>
            </w:pPr>
          </w:p>
        </w:tc>
      </w:tr>
      <w:tr w:rsidR="007B0434" w:rsidRPr="007B0434" w14:paraId="1FFB76A0" w14:textId="77777777" w:rsidTr="006634C7">
        <w:trPr>
          <w:trHeight w:val="504"/>
        </w:trPr>
        <w:tc>
          <w:tcPr>
            <w:tcW w:w="1075" w:type="dxa"/>
          </w:tcPr>
          <w:p w14:paraId="38F55B89"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7C55B55" w14:textId="77777777" w:rsidR="00C52D71" w:rsidRPr="007B0434" w:rsidRDefault="00C52D71" w:rsidP="006634C7">
            <w:pPr>
              <w:jc w:val="center"/>
              <w:rPr>
                <w:noProof/>
                <w:color w:val="024F75" w:themeColor="accent1"/>
              </w:rPr>
            </w:pPr>
          </w:p>
        </w:tc>
        <w:tc>
          <w:tcPr>
            <w:tcW w:w="1080" w:type="dxa"/>
          </w:tcPr>
          <w:p w14:paraId="294D928A" w14:textId="77777777" w:rsidR="00C52D71" w:rsidRPr="007B0434" w:rsidRDefault="00C52D71" w:rsidP="006634C7">
            <w:pPr>
              <w:rPr>
                <w:color w:val="024F75" w:themeColor="accent1"/>
              </w:rPr>
            </w:pPr>
          </w:p>
        </w:tc>
      </w:tr>
      <w:tr w:rsidR="007B0434" w:rsidRPr="007B0434" w14:paraId="14BE984D" w14:textId="77777777" w:rsidTr="006634C7">
        <w:trPr>
          <w:trHeight w:val="504"/>
        </w:trPr>
        <w:tc>
          <w:tcPr>
            <w:tcW w:w="1075" w:type="dxa"/>
          </w:tcPr>
          <w:p w14:paraId="0D029E56"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38810449" w14:textId="77777777" w:rsidR="00C52D71" w:rsidRPr="007B0434" w:rsidRDefault="00C52D71" w:rsidP="006634C7">
            <w:pPr>
              <w:jc w:val="center"/>
              <w:rPr>
                <w:noProof/>
                <w:color w:val="024F75" w:themeColor="accent1"/>
              </w:rPr>
            </w:pPr>
          </w:p>
        </w:tc>
        <w:tc>
          <w:tcPr>
            <w:tcW w:w="1080" w:type="dxa"/>
          </w:tcPr>
          <w:p w14:paraId="488E4374" w14:textId="77777777" w:rsidR="00C52D71" w:rsidRPr="007B0434" w:rsidRDefault="00C52D71" w:rsidP="006634C7">
            <w:pPr>
              <w:rPr>
                <w:color w:val="024F75" w:themeColor="accent1"/>
              </w:rPr>
            </w:pPr>
          </w:p>
        </w:tc>
      </w:tr>
      <w:tr w:rsidR="007B0434" w:rsidRPr="007B0434" w14:paraId="3BB3C9AE" w14:textId="77777777" w:rsidTr="006634C7">
        <w:trPr>
          <w:trHeight w:val="504"/>
        </w:trPr>
        <w:tc>
          <w:tcPr>
            <w:tcW w:w="1075" w:type="dxa"/>
          </w:tcPr>
          <w:p w14:paraId="6EE58FAC" w14:textId="77777777" w:rsidR="00C52D71" w:rsidRPr="007B0434" w:rsidRDefault="00C52D71" w:rsidP="006634C7">
            <w:pPr>
              <w:jc w:val="center"/>
              <w:rPr>
                <w:noProof/>
                <w:color w:val="024F75" w:themeColor="accent1"/>
              </w:rPr>
            </w:pPr>
          </w:p>
        </w:tc>
        <w:tc>
          <w:tcPr>
            <w:tcW w:w="7830" w:type="dxa"/>
            <w:tcBorders>
              <w:top w:val="single" w:sz="4" w:space="0" w:color="auto"/>
            </w:tcBorders>
          </w:tcPr>
          <w:p w14:paraId="77C5A12F" w14:textId="77777777" w:rsidR="00C52D71" w:rsidRPr="007B0434" w:rsidRDefault="00C52D71" w:rsidP="006634C7">
            <w:pPr>
              <w:jc w:val="center"/>
              <w:rPr>
                <w:noProof/>
                <w:color w:val="024F75" w:themeColor="accent1"/>
              </w:rPr>
            </w:pPr>
          </w:p>
          <w:p w14:paraId="73C570E5" w14:textId="11D5AB50" w:rsidR="00C52D71" w:rsidRPr="007B0434" w:rsidRDefault="005437C4" w:rsidP="006634C7">
            <w:pPr>
              <w:jc w:val="center"/>
              <w:rPr>
                <w:noProof/>
                <w:color w:val="024F75" w:themeColor="accent1"/>
              </w:rPr>
            </w:pPr>
            <w:r w:rsidRPr="007B0434">
              <w:rPr>
                <w:noProof/>
                <w:color w:val="024F75" w:themeColor="accent1"/>
              </w:rPr>
              <w:drawing>
                <wp:inline distT="0" distB="0" distL="0" distR="0" wp14:anchorId="4D19C952" wp14:editId="6DE4D5B9">
                  <wp:extent cx="4834890" cy="2719705"/>
                  <wp:effectExtent l="19050" t="19050" r="22860" b="23495"/>
                  <wp:docPr id="640" name="Picture 640" descr="screenshot of module 1 sli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88905E3" w14:textId="77777777" w:rsidR="00C52D71" w:rsidRPr="007B0434" w:rsidRDefault="00C52D71" w:rsidP="006634C7">
            <w:pPr>
              <w:rPr>
                <w:color w:val="024F75" w:themeColor="accent1"/>
              </w:rPr>
            </w:pPr>
          </w:p>
        </w:tc>
      </w:tr>
      <w:tr w:rsidR="007B0434" w:rsidRPr="007B0434" w14:paraId="2AC90136" w14:textId="77777777" w:rsidTr="006634C7">
        <w:trPr>
          <w:trHeight w:val="504"/>
        </w:trPr>
        <w:tc>
          <w:tcPr>
            <w:tcW w:w="1075" w:type="dxa"/>
          </w:tcPr>
          <w:p w14:paraId="7B4CE78F" w14:textId="77777777" w:rsidR="00C52D71" w:rsidRPr="007B0434" w:rsidRDefault="00C52D71" w:rsidP="006634C7">
            <w:pPr>
              <w:jc w:val="center"/>
              <w:rPr>
                <w:noProof/>
                <w:color w:val="024F75" w:themeColor="accent1"/>
              </w:rPr>
            </w:pPr>
          </w:p>
        </w:tc>
        <w:tc>
          <w:tcPr>
            <w:tcW w:w="7830" w:type="dxa"/>
            <w:tcBorders>
              <w:bottom w:val="single" w:sz="4" w:space="0" w:color="auto"/>
            </w:tcBorders>
          </w:tcPr>
          <w:p w14:paraId="505C4080" w14:textId="77777777" w:rsidR="00C52D71" w:rsidRPr="007B0434" w:rsidRDefault="00C52D71" w:rsidP="006634C7">
            <w:pPr>
              <w:jc w:val="center"/>
              <w:rPr>
                <w:noProof/>
                <w:color w:val="024F75" w:themeColor="accent1"/>
              </w:rPr>
            </w:pPr>
          </w:p>
        </w:tc>
        <w:tc>
          <w:tcPr>
            <w:tcW w:w="1080" w:type="dxa"/>
          </w:tcPr>
          <w:p w14:paraId="7E234989" w14:textId="77777777" w:rsidR="00C52D71" w:rsidRPr="007B0434" w:rsidRDefault="00C52D71" w:rsidP="006634C7">
            <w:pPr>
              <w:rPr>
                <w:color w:val="024F75" w:themeColor="accent1"/>
              </w:rPr>
            </w:pPr>
          </w:p>
        </w:tc>
      </w:tr>
      <w:tr w:rsidR="007B0434" w:rsidRPr="007B0434" w14:paraId="5C4A6032" w14:textId="77777777" w:rsidTr="006634C7">
        <w:trPr>
          <w:trHeight w:val="504"/>
        </w:trPr>
        <w:tc>
          <w:tcPr>
            <w:tcW w:w="1075" w:type="dxa"/>
          </w:tcPr>
          <w:p w14:paraId="7C403294"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45E16049" w14:textId="77777777" w:rsidR="00C52D71" w:rsidRPr="007B0434" w:rsidRDefault="00C52D71" w:rsidP="006634C7">
            <w:pPr>
              <w:jc w:val="center"/>
              <w:rPr>
                <w:noProof/>
                <w:color w:val="024F75" w:themeColor="accent1"/>
              </w:rPr>
            </w:pPr>
          </w:p>
        </w:tc>
        <w:tc>
          <w:tcPr>
            <w:tcW w:w="1080" w:type="dxa"/>
          </w:tcPr>
          <w:p w14:paraId="7237A88F" w14:textId="77777777" w:rsidR="00C52D71" w:rsidRPr="007B0434" w:rsidRDefault="00C52D71" w:rsidP="006634C7">
            <w:pPr>
              <w:rPr>
                <w:color w:val="024F75" w:themeColor="accent1"/>
              </w:rPr>
            </w:pPr>
          </w:p>
        </w:tc>
      </w:tr>
      <w:tr w:rsidR="007B0434" w:rsidRPr="007B0434" w14:paraId="5F8A96E7" w14:textId="77777777" w:rsidTr="006634C7">
        <w:trPr>
          <w:trHeight w:val="504"/>
        </w:trPr>
        <w:tc>
          <w:tcPr>
            <w:tcW w:w="1075" w:type="dxa"/>
          </w:tcPr>
          <w:p w14:paraId="2C594DE2" w14:textId="77777777" w:rsidR="00C52D71" w:rsidRPr="007B0434" w:rsidRDefault="00C52D71" w:rsidP="006634C7">
            <w:pPr>
              <w:jc w:val="center"/>
              <w:rPr>
                <w:noProof/>
                <w:color w:val="024F75" w:themeColor="accent1"/>
              </w:rPr>
            </w:pPr>
          </w:p>
        </w:tc>
        <w:tc>
          <w:tcPr>
            <w:tcW w:w="7830" w:type="dxa"/>
            <w:tcBorders>
              <w:top w:val="single" w:sz="4" w:space="0" w:color="auto"/>
              <w:bottom w:val="single" w:sz="4" w:space="0" w:color="auto"/>
            </w:tcBorders>
          </w:tcPr>
          <w:p w14:paraId="790DAA45" w14:textId="77777777" w:rsidR="00C52D71" w:rsidRPr="007B0434" w:rsidRDefault="00C52D71" w:rsidP="006634C7">
            <w:pPr>
              <w:jc w:val="center"/>
              <w:rPr>
                <w:noProof/>
                <w:color w:val="024F75" w:themeColor="accent1"/>
              </w:rPr>
            </w:pPr>
          </w:p>
        </w:tc>
        <w:tc>
          <w:tcPr>
            <w:tcW w:w="1080" w:type="dxa"/>
          </w:tcPr>
          <w:p w14:paraId="1C4A0ABC" w14:textId="77777777" w:rsidR="00C52D71" w:rsidRPr="007B0434" w:rsidRDefault="00C52D71" w:rsidP="006634C7">
            <w:pPr>
              <w:rPr>
                <w:color w:val="024F75" w:themeColor="accent1"/>
              </w:rPr>
            </w:pPr>
          </w:p>
        </w:tc>
      </w:tr>
    </w:tbl>
    <w:p w14:paraId="412C84F2" w14:textId="2FE9777D" w:rsidR="00C52D71" w:rsidRPr="007B0434" w:rsidRDefault="00C52D71" w:rsidP="00C843A4">
      <w:pPr>
        <w:pStyle w:val="Content"/>
        <w:spacing w:before="240"/>
        <w:rPr>
          <w:b/>
          <w:bCs/>
          <w:color w:val="024F75" w:themeColor="accent1"/>
          <w:sz w:val="80"/>
          <w:szCs w:val="80"/>
        </w:rPr>
      </w:pPr>
    </w:p>
    <w:p w14:paraId="2A99B414" w14:textId="659E298C" w:rsidR="005437C4" w:rsidRPr="007B0434" w:rsidRDefault="005437C4" w:rsidP="00C843A4">
      <w:pPr>
        <w:pStyle w:val="Content"/>
        <w:spacing w:before="240"/>
        <w:rPr>
          <w:b/>
          <w:bCs/>
          <w:color w:val="024F75" w:themeColor="accent1"/>
          <w:sz w:val="80"/>
          <w:szCs w:val="80"/>
        </w:rPr>
      </w:pPr>
    </w:p>
    <w:p w14:paraId="7FACC83B" w14:textId="228A809D" w:rsidR="005437C4" w:rsidRPr="007B0434" w:rsidRDefault="005437C4" w:rsidP="00C843A4">
      <w:pPr>
        <w:pStyle w:val="Content"/>
        <w:spacing w:before="240"/>
        <w:rPr>
          <w:b/>
          <w:bCs/>
          <w:color w:val="024F75" w:themeColor="accent1"/>
          <w:sz w:val="80"/>
          <w:szCs w:val="80"/>
        </w:rPr>
      </w:pPr>
    </w:p>
    <w:p w14:paraId="3674C035" w14:textId="77777777" w:rsidR="005437C4" w:rsidRPr="007B0434" w:rsidRDefault="005437C4" w:rsidP="00C843A4">
      <w:pPr>
        <w:pStyle w:val="Content"/>
        <w:spacing w:before="240"/>
        <w:rPr>
          <w:b/>
          <w:bCs/>
          <w:color w:val="024F75" w:themeColor="accent1"/>
          <w:sz w:val="80"/>
          <w:szCs w:val="80"/>
        </w:rPr>
      </w:pPr>
    </w:p>
    <w:p w14:paraId="752134AE" w14:textId="77777777" w:rsidR="00C52D71" w:rsidRPr="007B0434" w:rsidRDefault="00C52D71" w:rsidP="00C843A4">
      <w:pPr>
        <w:pStyle w:val="Content"/>
        <w:spacing w:before="240"/>
        <w:rPr>
          <w:b/>
          <w:bCs/>
          <w:color w:val="024F75" w:themeColor="accent1"/>
          <w:sz w:val="80"/>
          <w:szCs w:val="80"/>
        </w:rPr>
      </w:pPr>
    </w:p>
    <w:p w14:paraId="7A8B5AF6" w14:textId="77777777" w:rsidR="00B34A1C" w:rsidRPr="007B0434" w:rsidRDefault="00B34A1C" w:rsidP="00B46718">
      <w:pPr>
        <w:pStyle w:val="Content"/>
        <w:spacing w:before="240"/>
        <w:rPr>
          <w:b/>
          <w:bCs/>
          <w:color w:val="024F75" w:themeColor="accent1"/>
          <w:sz w:val="80"/>
          <w:szCs w:val="80"/>
        </w:rPr>
      </w:pPr>
    </w:p>
    <w:p w14:paraId="2303591D" w14:textId="77777777" w:rsidR="00B34A1C" w:rsidRPr="007B0434" w:rsidRDefault="00B34A1C" w:rsidP="00B46718">
      <w:pPr>
        <w:pStyle w:val="Content"/>
        <w:spacing w:before="240"/>
        <w:rPr>
          <w:b/>
          <w:bCs/>
          <w:color w:val="024F75" w:themeColor="accent1"/>
          <w:sz w:val="80"/>
          <w:szCs w:val="80"/>
        </w:rPr>
      </w:pPr>
    </w:p>
    <w:p w14:paraId="590E3736" w14:textId="77777777" w:rsidR="00B34A1C" w:rsidRPr="007B0434" w:rsidRDefault="00B34A1C" w:rsidP="00B46718">
      <w:pPr>
        <w:pStyle w:val="Content"/>
        <w:spacing w:before="240"/>
        <w:rPr>
          <w:b/>
          <w:bCs/>
          <w:color w:val="024F75" w:themeColor="accent1"/>
          <w:sz w:val="80"/>
          <w:szCs w:val="80"/>
        </w:rPr>
      </w:pPr>
    </w:p>
    <w:p w14:paraId="17FF8EAB" w14:textId="527E79A9" w:rsidR="00B46718" w:rsidRPr="007B0434" w:rsidRDefault="00B46718" w:rsidP="00B46718">
      <w:pPr>
        <w:pStyle w:val="Content"/>
        <w:spacing w:before="240"/>
        <w:rPr>
          <w:b/>
          <w:bCs/>
          <w:color w:val="024F75" w:themeColor="accent1"/>
          <w:sz w:val="80"/>
          <w:szCs w:val="80"/>
        </w:rPr>
      </w:pPr>
      <w:r w:rsidRPr="007B0434">
        <w:rPr>
          <w:b/>
          <w:bCs/>
          <w:color w:val="024F75" w:themeColor="accent1"/>
          <w:sz w:val="80"/>
          <w:szCs w:val="80"/>
        </w:rPr>
        <w:t>MODULE 2: CMS in Federal Regulations</w:t>
      </w:r>
    </w:p>
    <w:p w14:paraId="3707F5D8" w14:textId="476F40CD" w:rsidR="009A6E15" w:rsidRPr="007B0434" w:rsidRDefault="009A6E15" w:rsidP="00603808">
      <w:pPr>
        <w:rPr>
          <w:color w:val="024F75" w:themeColor="accent1"/>
        </w:rPr>
      </w:pPr>
    </w:p>
    <w:p w14:paraId="1215D071" w14:textId="69EA3BF7" w:rsidR="009A6E15" w:rsidRPr="007B0434" w:rsidRDefault="009A6E15" w:rsidP="00603808">
      <w:pPr>
        <w:rPr>
          <w:color w:val="024F75" w:themeColor="accent1"/>
        </w:rPr>
      </w:pPr>
    </w:p>
    <w:p w14:paraId="5A0B666B" w14:textId="02650219" w:rsidR="009A6E15" w:rsidRPr="007B0434" w:rsidRDefault="009A6E15" w:rsidP="00603808">
      <w:pPr>
        <w:rPr>
          <w:color w:val="024F75" w:themeColor="accent1"/>
        </w:rPr>
      </w:pPr>
    </w:p>
    <w:p w14:paraId="780E29C8" w14:textId="5265E068" w:rsidR="009A6E15" w:rsidRPr="007B0434" w:rsidRDefault="009A6E15" w:rsidP="00603808">
      <w:pPr>
        <w:rPr>
          <w:color w:val="024F75" w:themeColor="accent1"/>
        </w:rPr>
      </w:pPr>
    </w:p>
    <w:p w14:paraId="295EE534" w14:textId="388BB330" w:rsidR="009A6E15" w:rsidRPr="007B0434" w:rsidRDefault="009A6E15" w:rsidP="00603808">
      <w:pPr>
        <w:rPr>
          <w:color w:val="024F75" w:themeColor="accent1"/>
        </w:rPr>
      </w:pPr>
    </w:p>
    <w:p w14:paraId="62661439" w14:textId="0122BC1B" w:rsidR="009A6E15" w:rsidRPr="007B0434" w:rsidRDefault="009A6E15" w:rsidP="00603808">
      <w:pPr>
        <w:rPr>
          <w:color w:val="024F75" w:themeColor="accent1"/>
        </w:rPr>
      </w:pPr>
    </w:p>
    <w:p w14:paraId="2C9712C7" w14:textId="3AB83443" w:rsidR="009A6E15" w:rsidRPr="007B0434" w:rsidRDefault="009A6E15">
      <w:pPr>
        <w:spacing w:after="200"/>
        <w:rPr>
          <w:color w:val="024F75" w:themeColor="accent1"/>
        </w:rPr>
      </w:pPr>
      <w:r w:rsidRPr="007B0434">
        <w:rPr>
          <w:color w:val="024F75" w:themeColor="accent1"/>
        </w:rPr>
        <w:br w:type="page"/>
      </w:r>
    </w:p>
    <w:p w14:paraId="0142D515" w14:textId="77777777" w:rsidR="005437C4" w:rsidRPr="007B0434" w:rsidRDefault="005437C4" w:rsidP="00B46718">
      <w:pPr>
        <w:pStyle w:val="Heading1"/>
        <w:spacing w:after="0" w:line="240" w:lineRule="auto"/>
        <w:jc w:val="center"/>
        <w:rPr>
          <w:color w:val="024F75" w:themeColor="accent1"/>
        </w:rPr>
      </w:pPr>
      <w:bookmarkStart w:id="58" w:name="_Toc30071041"/>
      <w:bookmarkStart w:id="59" w:name="_Toc46476830"/>
      <w:bookmarkStart w:id="60" w:name="_Toc43464733"/>
    </w:p>
    <w:p w14:paraId="03949805" w14:textId="5769648A" w:rsidR="00B46718" w:rsidRPr="007B0434" w:rsidRDefault="00B46718" w:rsidP="00B46718">
      <w:pPr>
        <w:pStyle w:val="Heading1"/>
        <w:spacing w:after="0" w:line="240" w:lineRule="auto"/>
        <w:jc w:val="center"/>
        <w:rPr>
          <w:color w:val="024F75" w:themeColor="accent1"/>
        </w:rPr>
      </w:pPr>
      <w:bookmarkStart w:id="61" w:name="_Toc48899504"/>
      <w:r w:rsidRPr="007B0434">
        <w:rPr>
          <w:color w:val="024F75" w:themeColor="accent1"/>
        </w:rPr>
        <w:t xml:space="preserve">Module 2: </w:t>
      </w:r>
      <w:bookmarkEnd w:id="58"/>
      <w:r w:rsidRPr="007B0434">
        <w:rPr>
          <w:color w:val="024F75" w:themeColor="accent1"/>
        </w:rPr>
        <w:t>CMS in Federal Regulations</w:t>
      </w:r>
      <w:bookmarkEnd w:id="59"/>
      <w:bookmarkEnd w:id="60"/>
      <w:bookmarkEnd w:id="61"/>
    </w:p>
    <w:p w14:paraId="7698ACDD" w14:textId="77777777" w:rsidR="00B46718" w:rsidRPr="007B0434" w:rsidRDefault="00B46718" w:rsidP="00B46718">
      <w:pPr>
        <w:pStyle w:val="Content"/>
        <w:rPr>
          <w:b/>
          <w:bCs/>
          <w:color w:val="024F75" w:themeColor="accent1"/>
        </w:rPr>
      </w:pPr>
    </w:p>
    <w:p w14:paraId="5A2C8B33" w14:textId="77777777" w:rsidR="00B46718" w:rsidRPr="007B0434" w:rsidRDefault="00B46718" w:rsidP="00B46718">
      <w:pPr>
        <w:pStyle w:val="Content"/>
        <w:rPr>
          <w:b/>
          <w:bCs/>
          <w:color w:val="024F75" w:themeColor="accent1"/>
        </w:rPr>
      </w:pPr>
    </w:p>
    <w:p w14:paraId="79E51989" w14:textId="77777777" w:rsidR="00B46718" w:rsidRPr="007B0434" w:rsidRDefault="00B46718" w:rsidP="00B46718">
      <w:pPr>
        <w:pStyle w:val="Content"/>
        <w:rPr>
          <w:b/>
          <w:bCs/>
          <w:color w:val="024F75" w:themeColor="accent1"/>
        </w:rPr>
      </w:pPr>
      <w:r w:rsidRPr="007B0434">
        <w:rPr>
          <w:b/>
          <w:bCs/>
          <w:color w:val="024F75" w:themeColor="accent1"/>
        </w:rPr>
        <w:t xml:space="preserve">Module 2 Description: </w:t>
      </w:r>
    </w:p>
    <w:p w14:paraId="6511A031" w14:textId="77777777" w:rsidR="00B46718" w:rsidRPr="007B0434" w:rsidRDefault="00B46718" w:rsidP="00B46718">
      <w:pPr>
        <w:pStyle w:val="Content"/>
        <w:rPr>
          <w:color w:val="024F75" w:themeColor="accent1"/>
        </w:rPr>
      </w:pPr>
    </w:p>
    <w:p w14:paraId="703B68B7" w14:textId="77777777" w:rsidR="00B46718" w:rsidRPr="007B0434" w:rsidRDefault="00B46718" w:rsidP="00B46718">
      <w:pPr>
        <w:pStyle w:val="Content"/>
        <w:rPr>
          <w:color w:val="024F75" w:themeColor="accent1"/>
        </w:rPr>
      </w:pPr>
      <w:r w:rsidRPr="007B0434">
        <w:rPr>
          <w:color w:val="024F75" w:themeColor="accent1"/>
        </w:rPr>
        <w:t xml:space="preserve">In Module 2, participants will be provided an overview of Federal regulations related to CMS. They will learn about Parts of the Code of Federal Regulations (CFR) that are related to </w:t>
      </w:r>
      <w:proofErr w:type="gramStart"/>
      <w:r w:rsidRPr="007B0434">
        <w:rPr>
          <w:color w:val="024F75" w:themeColor="accent1"/>
        </w:rPr>
        <w:t>CMS, and</w:t>
      </w:r>
      <w:proofErr w:type="gramEnd"/>
      <w:r w:rsidRPr="007B0434">
        <w:rPr>
          <w:color w:val="024F75" w:themeColor="accent1"/>
        </w:rPr>
        <w:t xml:space="preserve"> will be provided with an overview of Performance Specifications and Quality Assurance (QA).</w:t>
      </w:r>
    </w:p>
    <w:p w14:paraId="322D2A6B" w14:textId="77777777" w:rsidR="00B46718" w:rsidRPr="007B0434" w:rsidRDefault="00B46718" w:rsidP="00B46718">
      <w:pPr>
        <w:pStyle w:val="Content"/>
        <w:rPr>
          <w:b/>
          <w:bCs/>
          <w:color w:val="024F75" w:themeColor="accent1"/>
        </w:rPr>
      </w:pPr>
    </w:p>
    <w:p w14:paraId="09C1211E" w14:textId="77777777" w:rsidR="00B46718" w:rsidRPr="007B0434" w:rsidRDefault="00B46718" w:rsidP="00B46718">
      <w:pPr>
        <w:pStyle w:val="Content"/>
        <w:rPr>
          <w:b/>
          <w:bCs/>
          <w:color w:val="024F75" w:themeColor="accent1"/>
        </w:rPr>
      </w:pPr>
      <w:r w:rsidRPr="007B0434">
        <w:rPr>
          <w:b/>
          <w:bCs/>
          <w:color w:val="024F75" w:themeColor="accent1"/>
        </w:rPr>
        <w:t>Module 2 Learning Objectives:</w:t>
      </w:r>
    </w:p>
    <w:p w14:paraId="512031FF" w14:textId="77777777" w:rsidR="00B46718" w:rsidRPr="007B0434" w:rsidRDefault="00B46718" w:rsidP="00B46718">
      <w:pPr>
        <w:pStyle w:val="Content"/>
        <w:rPr>
          <w:bCs/>
          <w:color w:val="024F75" w:themeColor="accent1"/>
        </w:rPr>
      </w:pPr>
    </w:p>
    <w:p w14:paraId="5B2AE305" w14:textId="77777777" w:rsidR="00B46718" w:rsidRPr="007B0434" w:rsidRDefault="00B46718" w:rsidP="00B46718">
      <w:pPr>
        <w:pStyle w:val="Content"/>
        <w:numPr>
          <w:ilvl w:val="0"/>
          <w:numId w:val="19"/>
        </w:numPr>
        <w:rPr>
          <w:bCs/>
          <w:color w:val="024F75" w:themeColor="accent1"/>
        </w:rPr>
      </w:pPr>
      <w:r w:rsidRPr="007B0434">
        <w:rPr>
          <w:bCs/>
          <w:color w:val="024F75" w:themeColor="accent1"/>
        </w:rPr>
        <w:t>Identify the regulations that contain CMS requirements</w:t>
      </w:r>
    </w:p>
    <w:p w14:paraId="1754196D" w14:textId="77777777" w:rsidR="00B46718" w:rsidRPr="007B0434" w:rsidRDefault="00B46718" w:rsidP="00B46718">
      <w:pPr>
        <w:pStyle w:val="Content"/>
        <w:numPr>
          <w:ilvl w:val="0"/>
          <w:numId w:val="19"/>
        </w:numPr>
        <w:rPr>
          <w:bCs/>
          <w:color w:val="024F75" w:themeColor="accent1"/>
        </w:rPr>
      </w:pPr>
      <w:r w:rsidRPr="007B0434">
        <w:rPr>
          <w:bCs/>
          <w:color w:val="024F75" w:themeColor="accent1"/>
        </w:rPr>
        <w:t>Recognize, in general, what performance specifications are</w:t>
      </w:r>
    </w:p>
    <w:p w14:paraId="10601F93" w14:textId="77777777" w:rsidR="00B46718" w:rsidRPr="007B0434" w:rsidRDefault="00B46718" w:rsidP="00B46718">
      <w:pPr>
        <w:pStyle w:val="Content"/>
        <w:rPr>
          <w:b/>
          <w:bCs/>
          <w:color w:val="024F75" w:themeColor="accent1"/>
        </w:rPr>
      </w:pPr>
    </w:p>
    <w:p w14:paraId="52A80DFD" w14:textId="77777777" w:rsidR="00B46718" w:rsidRPr="007B0434" w:rsidRDefault="00B46718" w:rsidP="00B46718">
      <w:pPr>
        <w:pStyle w:val="Content"/>
        <w:rPr>
          <w:b/>
          <w:bCs/>
          <w:color w:val="024F75" w:themeColor="accent1"/>
        </w:rPr>
      </w:pPr>
    </w:p>
    <w:p w14:paraId="142D769C" w14:textId="77777777" w:rsidR="00B46718" w:rsidRPr="007B0434" w:rsidRDefault="00B46718" w:rsidP="00B46718">
      <w:pPr>
        <w:pStyle w:val="Content"/>
        <w:rPr>
          <w:b/>
          <w:bCs/>
          <w:color w:val="024F75" w:themeColor="accent1"/>
        </w:rPr>
      </w:pPr>
    </w:p>
    <w:p w14:paraId="2F2BEE07" w14:textId="77777777" w:rsidR="00B46718" w:rsidRPr="007B0434" w:rsidRDefault="00B46718" w:rsidP="00B46718">
      <w:pPr>
        <w:pStyle w:val="Content"/>
        <w:rPr>
          <w:b/>
          <w:bCs/>
          <w:color w:val="024F75" w:themeColor="accent1"/>
        </w:rPr>
      </w:pPr>
    </w:p>
    <w:p w14:paraId="43575497" w14:textId="77777777" w:rsidR="00B46718" w:rsidRPr="007B0434" w:rsidRDefault="00B46718" w:rsidP="00B46718">
      <w:pPr>
        <w:pStyle w:val="Content"/>
        <w:rPr>
          <w:b/>
          <w:bCs/>
          <w:color w:val="024F75" w:themeColor="accent1"/>
        </w:rPr>
      </w:pPr>
    </w:p>
    <w:p w14:paraId="0854FABA" w14:textId="0194262F" w:rsidR="00B46718" w:rsidRPr="007B0434" w:rsidRDefault="00B46718" w:rsidP="00B46718">
      <w:pPr>
        <w:pStyle w:val="Content"/>
        <w:rPr>
          <w:color w:val="024F75" w:themeColor="accent1"/>
        </w:rPr>
      </w:pPr>
      <w:r w:rsidRPr="007B0434">
        <w:rPr>
          <w:b/>
          <w:bCs/>
          <w:color w:val="024F75" w:themeColor="accent1"/>
        </w:rPr>
        <w:t xml:space="preserve">Estimated Time: </w:t>
      </w:r>
      <w:r w:rsidRPr="007B0434">
        <w:rPr>
          <w:color w:val="024F75" w:themeColor="accent1"/>
        </w:rPr>
        <w:t xml:space="preserve">30 minutes </w:t>
      </w:r>
    </w:p>
    <w:p w14:paraId="2B897BFE" w14:textId="54668B7A" w:rsidR="00B46718" w:rsidRPr="007B0434" w:rsidRDefault="00B46718" w:rsidP="00B46718">
      <w:pPr>
        <w:pStyle w:val="Content"/>
        <w:rPr>
          <w:color w:val="024F75" w:themeColor="accent1"/>
        </w:rPr>
      </w:pPr>
    </w:p>
    <w:p w14:paraId="7D01A23E" w14:textId="42BA21A7" w:rsidR="00B46718" w:rsidRPr="007B0434" w:rsidRDefault="00B46718" w:rsidP="00B46718">
      <w:pPr>
        <w:pStyle w:val="Content"/>
        <w:rPr>
          <w:color w:val="024F75" w:themeColor="accent1"/>
        </w:rPr>
      </w:pPr>
    </w:p>
    <w:p w14:paraId="79A9EAB1" w14:textId="069D7F24" w:rsidR="00B46718" w:rsidRPr="007B0434" w:rsidRDefault="00B46718" w:rsidP="00B46718">
      <w:pPr>
        <w:pStyle w:val="Content"/>
        <w:rPr>
          <w:color w:val="024F75" w:themeColor="accent1"/>
        </w:rPr>
      </w:pPr>
    </w:p>
    <w:p w14:paraId="63233ED9" w14:textId="5A2F0291" w:rsidR="00B46718" w:rsidRPr="007B0434" w:rsidRDefault="00B46718" w:rsidP="00B46718">
      <w:pPr>
        <w:pStyle w:val="Content"/>
        <w:rPr>
          <w:color w:val="024F75" w:themeColor="accent1"/>
        </w:rPr>
      </w:pPr>
    </w:p>
    <w:p w14:paraId="5882588E" w14:textId="1B8C1E4C" w:rsidR="00B46718" w:rsidRPr="007B0434" w:rsidRDefault="00B46718" w:rsidP="00B46718">
      <w:pPr>
        <w:pStyle w:val="Content"/>
        <w:rPr>
          <w:color w:val="024F75" w:themeColor="accent1"/>
        </w:rPr>
      </w:pPr>
    </w:p>
    <w:p w14:paraId="697313DC" w14:textId="7ECDDF58" w:rsidR="00B46718" w:rsidRPr="007B0434" w:rsidRDefault="00B46718" w:rsidP="00B46718">
      <w:pPr>
        <w:pStyle w:val="Content"/>
        <w:rPr>
          <w:color w:val="024F75" w:themeColor="accent1"/>
        </w:rPr>
      </w:pPr>
    </w:p>
    <w:p w14:paraId="3AFE3FE9" w14:textId="77777777" w:rsidR="00B46718" w:rsidRPr="007B0434" w:rsidRDefault="00B46718" w:rsidP="00B46718">
      <w:pPr>
        <w:pStyle w:val="Content"/>
        <w:rPr>
          <w:b/>
          <w:bCs/>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5B310866" w14:textId="77777777" w:rsidTr="0004139D">
        <w:trPr>
          <w:trHeight w:val="504"/>
        </w:trPr>
        <w:tc>
          <w:tcPr>
            <w:tcW w:w="1075" w:type="dxa"/>
          </w:tcPr>
          <w:p w14:paraId="3A447F2F" w14:textId="77777777" w:rsidR="009A6E15" w:rsidRPr="007B0434" w:rsidRDefault="009A6E15" w:rsidP="0004139D">
            <w:pPr>
              <w:jc w:val="center"/>
              <w:rPr>
                <w:noProof/>
                <w:color w:val="024F75" w:themeColor="accent1"/>
              </w:rPr>
            </w:pPr>
          </w:p>
          <w:p w14:paraId="77A42F7D" w14:textId="77777777" w:rsidR="00B46718" w:rsidRPr="007B0434" w:rsidRDefault="00B46718" w:rsidP="0004139D">
            <w:pPr>
              <w:jc w:val="center"/>
              <w:rPr>
                <w:noProof/>
                <w:color w:val="024F75" w:themeColor="accent1"/>
              </w:rPr>
            </w:pPr>
          </w:p>
          <w:p w14:paraId="601DD068" w14:textId="77777777" w:rsidR="00B46718" w:rsidRPr="007B0434" w:rsidRDefault="00B46718" w:rsidP="0004139D">
            <w:pPr>
              <w:jc w:val="center"/>
              <w:rPr>
                <w:noProof/>
                <w:color w:val="024F75" w:themeColor="accent1"/>
              </w:rPr>
            </w:pPr>
          </w:p>
          <w:p w14:paraId="5780C1B5" w14:textId="77777777" w:rsidR="00B46718" w:rsidRPr="007B0434" w:rsidRDefault="00B46718" w:rsidP="0004139D">
            <w:pPr>
              <w:jc w:val="center"/>
              <w:rPr>
                <w:noProof/>
                <w:color w:val="024F75" w:themeColor="accent1"/>
              </w:rPr>
            </w:pPr>
          </w:p>
          <w:p w14:paraId="6030ED87" w14:textId="72D10384" w:rsidR="00B46718" w:rsidRPr="007B0434" w:rsidRDefault="00B46718" w:rsidP="0004139D">
            <w:pPr>
              <w:jc w:val="center"/>
              <w:rPr>
                <w:noProof/>
                <w:color w:val="024F75" w:themeColor="accent1"/>
              </w:rPr>
            </w:pPr>
          </w:p>
        </w:tc>
        <w:tc>
          <w:tcPr>
            <w:tcW w:w="7830" w:type="dxa"/>
          </w:tcPr>
          <w:p w14:paraId="50153A35" w14:textId="65B7A32A" w:rsidR="009A6E15" w:rsidRPr="007B0434" w:rsidRDefault="00B34A1C" w:rsidP="0004139D">
            <w:pPr>
              <w:jc w:val="center"/>
              <w:rPr>
                <w:color w:val="024F75" w:themeColor="accent1"/>
              </w:rPr>
            </w:pPr>
            <w:r w:rsidRPr="007B0434">
              <w:rPr>
                <w:noProof/>
                <w:color w:val="024F75" w:themeColor="accent1"/>
              </w:rPr>
              <w:drawing>
                <wp:inline distT="0" distB="0" distL="0" distR="0" wp14:anchorId="50FB6ADB" wp14:editId="067410B1">
                  <wp:extent cx="4834890" cy="2719705"/>
                  <wp:effectExtent l="19050" t="19050" r="22860" b="23495"/>
                  <wp:docPr id="641" name="Picture 641" descr="screenshot of first slide for modu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966E376" w14:textId="77777777" w:rsidR="009A6E15" w:rsidRPr="007B0434" w:rsidRDefault="009A6E15" w:rsidP="0004139D">
            <w:pPr>
              <w:rPr>
                <w:color w:val="024F75" w:themeColor="accent1"/>
              </w:rPr>
            </w:pPr>
          </w:p>
        </w:tc>
      </w:tr>
      <w:tr w:rsidR="007B0434" w:rsidRPr="007B0434" w14:paraId="14389247" w14:textId="77777777" w:rsidTr="0004139D">
        <w:trPr>
          <w:trHeight w:val="504"/>
        </w:trPr>
        <w:tc>
          <w:tcPr>
            <w:tcW w:w="1075" w:type="dxa"/>
          </w:tcPr>
          <w:p w14:paraId="031C056E"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6508EE4D" w14:textId="77777777" w:rsidR="009A6E15" w:rsidRPr="007B0434" w:rsidRDefault="009A6E15" w:rsidP="0004139D">
            <w:pPr>
              <w:jc w:val="center"/>
              <w:rPr>
                <w:noProof/>
                <w:color w:val="024F75" w:themeColor="accent1"/>
              </w:rPr>
            </w:pPr>
          </w:p>
        </w:tc>
        <w:tc>
          <w:tcPr>
            <w:tcW w:w="1080" w:type="dxa"/>
          </w:tcPr>
          <w:p w14:paraId="22AAF9A9" w14:textId="77777777" w:rsidR="009A6E15" w:rsidRPr="007B0434" w:rsidRDefault="009A6E15" w:rsidP="0004139D">
            <w:pPr>
              <w:rPr>
                <w:color w:val="024F75" w:themeColor="accent1"/>
              </w:rPr>
            </w:pPr>
          </w:p>
        </w:tc>
      </w:tr>
      <w:tr w:rsidR="007B0434" w:rsidRPr="007B0434" w14:paraId="6D83B429" w14:textId="77777777" w:rsidTr="0004139D">
        <w:trPr>
          <w:trHeight w:val="504"/>
        </w:trPr>
        <w:tc>
          <w:tcPr>
            <w:tcW w:w="1075" w:type="dxa"/>
          </w:tcPr>
          <w:p w14:paraId="59506504"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C401F45" w14:textId="77777777" w:rsidR="009A6E15" w:rsidRPr="007B0434" w:rsidRDefault="009A6E15" w:rsidP="0004139D">
            <w:pPr>
              <w:jc w:val="center"/>
              <w:rPr>
                <w:noProof/>
                <w:color w:val="024F75" w:themeColor="accent1"/>
              </w:rPr>
            </w:pPr>
          </w:p>
        </w:tc>
        <w:tc>
          <w:tcPr>
            <w:tcW w:w="1080" w:type="dxa"/>
          </w:tcPr>
          <w:p w14:paraId="42FC8B95" w14:textId="77777777" w:rsidR="009A6E15" w:rsidRPr="007B0434" w:rsidRDefault="009A6E15" w:rsidP="0004139D">
            <w:pPr>
              <w:rPr>
                <w:color w:val="024F75" w:themeColor="accent1"/>
              </w:rPr>
            </w:pPr>
          </w:p>
        </w:tc>
      </w:tr>
      <w:tr w:rsidR="007B0434" w:rsidRPr="007B0434" w14:paraId="374CC43E" w14:textId="77777777" w:rsidTr="0004139D">
        <w:trPr>
          <w:trHeight w:val="504"/>
        </w:trPr>
        <w:tc>
          <w:tcPr>
            <w:tcW w:w="1075" w:type="dxa"/>
          </w:tcPr>
          <w:p w14:paraId="70A36B59"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85A293F" w14:textId="77777777" w:rsidR="009A6E15" w:rsidRPr="007B0434" w:rsidRDefault="009A6E15" w:rsidP="0004139D">
            <w:pPr>
              <w:jc w:val="center"/>
              <w:rPr>
                <w:noProof/>
                <w:color w:val="024F75" w:themeColor="accent1"/>
              </w:rPr>
            </w:pPr>
          </w:p>
        </w:tc>
        <w:tc>
          <w:tcPr>
            <w:tcW w:w="1080" w:type="dxa"/>
          </w:tcPr>
          <w:p w14:paraId="45ED2FBA" w14:textId="77777777" w:rsidR="009A6E15" w:rsidRPr="007B0434" w:rsidRDefault="009A6E15" w:rsidP="0004139D">
            <w:pPr>
              <w:rPr>
                <w:color w:val="024F75" w:themeColor="accent1"/>
              </w:rPr>
            </w:pPr>
          </w:p>
        </w:tc>
      </w:tr>
      <w:tr w:rsidR="007B0434" w:rsidRPr="007B0434" w14:paraId="3A65D169" w14:textId="77777777" w:rsidTr="0004139D">
        <w:trPr>
          <w:trHeight w:val="504"/>
        </w:trPr>
        <w:tc>
          <w:tcPr>
            <w:tcW w:w="1075" w:type="dxa"/>
          </w:tcPr>
          <w:p w14:paraId="171157EA"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0F667A3C" w14:textId="77777777" w:rsidR="009A6E15" w:rsidRPr="007B0434" w:rsidRDefault="009A6E15" w:rsidP="0004139D">
            <w:pPr>
              <w:jc w:val="center"/>
              <w:rPr>
                <w:noProof/>
                <w:color w:val="024F75" w:themeColor="accent1"/>
              </w:rPr>
            </w:pPr>
          </w:p>
          <w:p w14:paraId="696C1B8C" w14:textId="1BC64178" w:rsidR="009A6E15" w:rsidRPr="007B0434" w:rsidRDefault="00B34A1C" w:rsidP="0004139D">
            <w:pPr>
              <w:jc w:val="center"/>
              <w:rPr>
                <w:noProof/>
                <w:color w:val="024F75" w:themeColor="accent1"/>
              </w:rPr>
            </w:pPr>
            <w:r w:rsidRPr="007B0434">
              <w:rPr>
                <w:noProof/>
                <w:color w:val="024F75" w:themeColor="accent1"/>
              </w:rPr>
              <w:drawing>
                <wp:inline distT="0" distB="0" distL="0" distR="0" wp14:anchorId="1FCA55BD" wp14:editId="21612DE6">
                  <wp:extent cx="4834890" cy="2719705"/>
                  <wp:effectExtent l="19050" t="19050" r="22860" b="23495"/>
                  <wp:docPr id="642" name="Picture 642" descr="screenshot of module 2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369BC32" w14:textId="77777777" w:rsidR="009A6E15" w:rsidRPr="007B0434" w:rsidRDefault="009A6E15" w:rsidP="0004139D">
            <w:pPr>
              <w:rPr>
                <w:color w:val="024F75" w:themeColor="accent1"/>
              </w:rPr>
            </w:pPr>
          </w:p>
        </w:tc>
      </w:tr>
      <w:tr w:rsidR="007B0434" w:rsidRPr="007B0434" w14:paraId="7EF5BC53" w14:textId="77777777" w:rsidTr="0004139D">
        <w:trPr>
          <w:trHeight w:val="504"/>
        </w:trPr>
        <w:tc>
          <w:tcPr>
            <w:tcW w:w="1075" w:type="dxa"/>
          </w:tcPr>
          <w:p w14:paraId="6F1F7DBC"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26279846" w14:textId="77777777" w:rsidR="009A6E15" w:rsidRPr="007B0434" w:rsidRDefault="009A6E15" w:rsidP="0004139D">
            <w:pPr>
              <w:jc w:val="center"/>
              <w:rPr>
                <w:noProof/>
                <w:color w:val="024F75" w:themeColor="accent1"/>
              </w:rPr>
            </w:pPr>
          </w:p>
        </w:tc>
        <w:tc>
          <w:tcPr>
            <w:tcW w:w="1080" w:type="dxa"/>
          </w:tcPr>
          <w:p w14:paraId="58097C63" w14:textId="77777777" w:rsidR="009A6E15" w:rsidRPr="007B0434" w:rsidRDefault="009A6E15" w:rsidP="0004139D">
            <w:pPr>
              <w:rPr>
                <w:color w:val="024F75" w:themeColor="accent1"/>
              </w:rPr>
            </w:pPr>
          </w:p>
        </w:tc>
      </w:tr>
      <w:tr w:rsidR="007B0434" w:rsidRPr="007B0434" w14:paraId="72EED159" w14:textId="77777777" w:rsidTr="0004139D">
        <w:trPr>
          <w:trHeight w:val="504"/>
        </w:trPr>
        <w:tc>
          <w:tcPr>
            <w:tcW w:w="1075" w:type="dxa"/>
          </w:tcPr>
          <w:p w14:paraId="3446BE9B"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190AFCEE" w14:textId="77777777" w:rsidR="009A6E15" w:rsidRPr="007B0434" w:rsidRDefault="009A6E15" w:rsidP="0004139D">
            <w:pPr>
              <w:jc w:val="center"/>
              <w:rPr>
                <w:noProof/>
                <w:color w:val="024F75" w:themeColor="accent1"/>
              </w:rPr>
            </w:pPr>
          </w:p>
        </w:tc>
        <w:tc>
          <w:tcPr>
            <w:tcW w:w="1080" w:type="dxa"/>
          </w:tcPr>
          <w:p w14:paraId="5595E7EA" w14:textId="77777777" w:rsidR="009A6E15" w:rsidRPr="007B0434" w:rsidRDefault="009A6E15" w:rsidP="0004139D">
            <w:pPr>
              <w:rPr>
                <w:color w:val="024F75" w:themeColor="accent1"/>
              </w:rPr>
            </w:pPr>
          </w:p>
        </w:tc>
      </w:tr>
      <w:tr w:rsidR="007B0434" w:rsidRPr="007B0434" w14:paraId="5BD58D80" w14:textId="77777777" w:rsidTr="0004139D">
        <w:trPr>
          <w:trHeight w:val="504"/>
        </w:trPr>
        <w:tc>
          <w:tcPr>
            <w:tcW w:w="1075" w:type="dxa"/>
          </w:tcPr>
          <w:p w14:paraId="4EE23F43"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58A1D7F6" w14:textId="77777777" w:rsidR="009A6E15" w:rsidRPr="007B0434" w:rsidRDefault="009A6E15" w:rsidP="0004139D">
            <w:pPr>
              <w:jc w:val="center"/>
              <w:rPr>
                <w:noProof/>
                <w:color w:val="024F75" w:themeColor="accent1"/>
              </w:rPr>
            </w:pPr>
          </w:p>
        </w:tc>
        <w:tc>
          <w:tcPr>
            <w:tcW w:w="1080" w:type="dxa"/>
          </w:tcPr>
          <w:p w14:paraId="53E6E46A" w14:textId="77777777" w:rsidR="009A6E15" w:rsidRPr="007B0434" w:rsidRDefault="009A6E15" w:rsidP="0004139D">
            <w:pPr>
              <w:rPr>
                <w:color w:val="024F75" w:themeColor="accent1"/>
              </w:rPr>
            </w:pPr>
          </w:p>
        </w:tc>
      </w:tr>
    </w:tbl>
    <w:p w14:paraId="394C8815"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11FCC35" w14:textId="77777777" w:rsidTr="0004139D">
        <w:trPr>
          <w:trHeight w:val="504"/>
        </w:trPr>
        <w:tc>
          <w:tcPr>
            <w:tcW w:w="1075" w:type="dxa"/>
          </w:tcPr>
          <w:p w14:paraId="480D4E11" w14:textId="77777777" w:rsidR="009A6E15" w:rsidRPr="007B0434" w:rsidRDefault="009A6E15" w:rsidP="0004139D">
            <w:pPr>
              <w:jc w:val="center"/>
              <w:rPr>
                <w:noProof/>
                <w:color w:val="024F75" w:themeColor="accent1"/>
              </w:rPr>
            </w:pPr>
          </w:p>
        </w:tc>
        <w:tc>
          <w:tcPr>
            <w:tcW w:w="7830" w:type="dxa"/>
          </w:tcPr>
          <w:p w14:paraId="4178C41B" w14:textId="52C641E1" w:rsidR="009A6E15" w:rsidRPr="007B0434" w:rsidRDefault="00B34A1C" w:rsidP="0004139D">
            <w:pPr>
              <w:jc w:val="center"/>
              <w:rPr>
                <w:color w:val="024F75" w:themeColor="accent1"/>
              </w:rPr>
            </w:pPr>
            <w:r w:rsidRPr="007B0434">
              <w:rPr>
                <w:noProof/>
                <w:color w:val="024F75" w:themeColor="accent1"/>
              </w:rPr>
              <w:drawing>
                <wp:inline distT="0" distB="0" distL="0" distR="0" wp14:anchorId="1ADA37F2" wp14:editId="0331BDC2">
                  <wp:extent cx="4834890" cy="2719705"/>
                  <wp:effectExtent l="19050" t="19050" r="22860" b="23495"/>
                  <wp:docPr id="643" name="Picture 643" descr="screenshot of module 2 learning objectiv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1082928" w14:textId="77777777" w:rsidR="009A6E15" w:rsidRPr="007B0434" w:rsidRDefault="009A6E15" w:rsidP="0004139D">
            <w:pPr>
              <w:rPr>
                <w:color w:val="024F75" w:themeColor="accent1"/>
              </w:rPr>
            </w:pPr>
          </w:p>
        </w:tc>
      </w:tr>
      <w:tr w:rsidR="007B0434" w:rsidRPr="007B0434" w14:paraId="7438952F" w14:textId="77777777" w:rsidTr="0004139D">
        <w:trPr>
          <w:trHeight w:val="504"/>
        </w:trPr>
        <w:tc>
          <w:tcPr>
            <w:tcW w:w="1075" w:type="dxa"/>
          </w:tcPr>
          <w:p w14:paraId="7BE9DD93"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55E645D0" w14:textId="77777777" w:rsidR="009A6E15" w:rsidRPr="007B0434" w:rsidRDefault="009A6E15" w:rsidP="0004139D">
            <w:pPr>
              <w:jc w:val="center"/>
              <w:rPr>
                <w:noProof/>
                <w:color w:val="024F75" w:themeColor="accent1"/>
              </w:rPr>
            </w:pPr>
          </w:p>
        </w:tc>
        <w:tc>
          <w:tcPr>
            <w:tcW w:w="1080" w:type="dxa"/>
          </w:tcPr>
          <w:p w14:paraId="7E112EAD" w14:textId="77777777" w:rsidR="009A6E15" w:rsidRPr="007B0434" w:rsidRDefault="009A6E15" w:rsidP="0004139D">
            <w:pPr>
              <w:rPr>
                <w:color w:val="024F75" w:themeColor="accent1"/>
              </w:rPr>
            </w:pPr>
          </w:p>
        </w:tc>
      </w:tr>
      <w:tr w:rsidR="007B0434" w:rsidRPr="007B0434" w14:paraId="16EF0E59" w14:textId="77777777" w:rsidTr="0004139D">
        <w:trPr>
          <w:trHeight w:val="504"/>
        </w:trPr>
        <w:tc>
          <w:tcPr>
            <w:tcW w:w="1075" w:type="dxa"/>
          </w:tcPr>
          <w:p w14:paraId="39C03378"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1D836520" w14:textId="77777777" w:rsidR="009A6E15" w:rsidRPr="007B0434" w:rsidRDefault="009A6E15" w:rsidP="0004139D">
            <w:pPr>
              <w:jc w:val="center"/>
              <w:rPr>
                <w:noProof/>
                <w:color w:val="024F75" w:themeColor="accent1"/>
              </w:rPr>
            </w:pPr>
          </w:p>
        </w:tc>
        <w:tc>
          <w:tcPr>
            <w:tcW w:w="1080" w:type="dxa"/>
          </w:tcPr>
          <w:p w14:paraId="54CB50FE" w14:textId="77777777" w:rsidR="009A6E15" w:rsidRPr="007B0434" w:rsidRDefault="009A6E15" w:rsidP="0004139D">
            <w:pPr>
              <w:rPr>
                <w:color w:val="024F75" w:themeColor="accent1"/>
              </w:rPr>
            </w:pPr>
          </w:p>
        </w:tc>
      </w:tr>
      <w:tr w:rsidR="007B0434" w:rsidRPr="007B0434" w14:paraId="07D630E0" w14:textId="77777777" w:rsidTr="0004139D">
        <w:trPr>
          <w:trHeight w:val="504"/>
        </w:trPr>
        <w:tc>
          <w:tcPr>
            <w:tcW w:w="1075" w:type="dxa"/>
          </w:tcPr>
          <w:p w14:paraId="6C061949"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105051F" w14:textId="77777777" w:rsidR="009A6E15" w:rsidRPr="007B0434" w:rsidRDefault="009A6E15" w:rsidP="0004139D">
            <w:pPr>
              <w:jc w:val="center"/>
              <w:rPr>
                <w:noProof/>
                <w:color w:val="024F75" w:themeColor="accent1"/>
              </w:rPr>
            </w:pPr>
          </w:p>
        </w:tc>
        <w:tc>
          <w:tcPr>
            <w:tcW w:w="1080" w:type="dxa"/>
          </w:tcPr>
          <w:p w14:paraId="78A25CFC" w14:textId="77777777" w:rsidR="009A6E15" w:rsidRPr="007B0434" w:rsidRDefault="009A6E15" w:rsidP="0004139D">
            <w:pPr>
              <w:rPr>
                <w:color w:val="024F75" w:themeColor="accent1"/>
              </w:rPr>
            </w:pPr>
          </w:p>
        </w:tc>
      </w:tr>
      <w:tr w:rsidR="007B0434" w:rsidRPr="007B0434" w14:paraId="6979A3F5" w14:textId="77777777" w:rsidTr="0004139D">
        <w:trPr>
          <w:trHeight w:val="504"/>
        </w:trPr>
        <w:tc>
          <w:tcPr>
            <w:tcW w:w="1075" w:type="dxa"/>
          </w:tcPr>
          <w:p w14:paraId="3F1DC8A2"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74A6BEB9" w14:textId="77777777" w:rsidR="009A6E15" w:rsidRPr="007B0434" w:rsidRDefault="009A6E15" w:rsidP="0004139D">
            <w:pPr>
              <w:jc w:val="center"/>
              <w:rPr>
                <w:noProof/>
                <w:color w:val="024F75" w:themeColor="accent1"/>
              </w:rPr>
            </w:pPr>
          </w:p>
          <w:p w14:paraId="3BEFB12C" w14:textId="6DB6EC52" w:rsidR="009A6E15" w:rsidRPr="007B0434" w:rsidRDefault="00B34A1C" w:rsidP="0004139D">
            <w:pPr>
              <w:jc w:val="center"/>
              <w:rPr>
                <w:noProof/>
                <w:color w:val="024F75" w:themeColor="accent1"/>
              </w:rPr>
            </w:pPr>
            <w:r w:rsidRPr="007B0434">
              <w:rPr>
                <w:noProof/>
                <w:color w:val="024F75" w:themeColor="accent1"/>
              </w:rPr>
              <w:drawing>
                <wp:inline distT="0" distB="0" distL="0" distR="0" wp14:anchorId="1D94F98E" wp14:editId="272ECED2">
                  <wp:extent cx="4834890" cy="2719705"/>
                  <wp:effectExtent l="19050" t="19050" r="22860" b="23495"/>
                  <wp:docPr id="644" name="Picture 644" descr="screenshot of module 2, sli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56CC976" w14:textId="77777777" w:rsidR="009A6E15" w:rsidRPr="007B0434" w:rsidRDefault="009A6E15" w:rsidP="0004139D">
            <w:pPr>
              <w:rPr>
                <w:color w:val="024F75" w:themeColor="accent1"/>
              </w:rPr>
            </w:pPr>
          </w:p>
        </w:tc>
      </w:tr>
      <w:tr w:rsidR="007B0434" w:rsidRPr="007B0434" w14:paraId="5E546ECD" w14:textId="77777777" w:rsidTr="0004139D">
        <w:trPr>
          <w:trHeight w:val="504"/>
        </w:trPr>
        <w:tc>
          <w:tcPr>
            <w:tcW w:w="1075" w:type="dxa"/>
          </w:tcPr>
          <w:p w14:paraId="7A93E403"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169F4A84" w14:textId="77777777" w:rsidR="009A6E15" w:rsidRPr="007B0434" w:rsidRDefault="009A6E15" w:rsidP="0004139D">
            <w:pPr>
              <w:jc w:val="center"/>
              <w:rPr>
                <w:noProof/>
                <w:color w:val="024F75" w:themeColor="accent1"/>
              </w:rPr>
            </w:pPr>
          </w:p>
        </w:tc>
        <w:tc>
          <w:tcPr>
            <w:tcW w:w="1080" w:type="dxa"/>
          </w:tcPr>
          <w:p w14:paraId="77FA7481" w14:textId="77777777" w:rsidR="009A6E15" w:rsidRPr="007B0434" w:rsidRDefault="009A6E15" w:rsidP="0004139D">
            <w:pPr>
              <w:rPr>
                <w:color w:val="024F75" w:themeColor="accent1"/>
              </w:rPr>
            </w:pPr>
          </w:p>
        </w:tc>
      </w:tr>
      <w:tr w:rsidR="007B0434" w:rsidRPr="007B0434" w14:paraId="5D265B6E" w14:textId="77777777" w:rsidTr="0004139D">
        <w:trPr>
          <w:trHeight w:val="504"/>
        </w:trPr>
        <w:tc>
          <w:tcPr>
            <w:tcW w:w="1075" w:type="dxa"/>
          </w:tcPr>
          <w:p w14:paraId="682B84B7"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688F3CF1" w14:textId="77777777" w:rsidR="009A6E15" w:rsidRPr="007B0434" w:rsidRDefault="009A6E15" w:rsidP="0004139D">
            <w:pPr>
              <w:jc w:val="center"/>
              <w:rPr>
                <w:noProof/>
                <w:color w:val="024F75" w:themeColor="accent1"/>
              </w:rPr>
            </w:pPr>
          </w:p>
        </w:tc>
        <w:tc>
          <w:tcPr>
            <w:tcW w:w="1080" w:type="dxa"/>
          </w:tcPr>
          <w:p w14:paraId="5A21C8EF" w14:textId="77777777" w:rsidR="009A6E15" w:rsidRPr="007B0434" w:rsidRDefault="009A6E15" w:rsidP="0004139D">
            <w:pPr>
              <w:rPr>
                <w:color w:val="024F75" w:themeColor="accent1"/>
              </w:rPr>
            </w:pPr>
          </w:p>
        </w:tc>
      </w:tr>
      <w:tr w:rsidR="007B0434" w:rsidRPr="007B0434" w14:paraId="39A29FA9" w14:textId="77777777" w:rsidTr="0004139D">
        <w:trPr>
          <w:trHeight w:val="504"/>
        </w:trPr>
        <w:tc>
          <w:tcPr>
            <w:tcW w:w="1075" w:type="dxa"/>
          </w:tcPr>
          <w:p w14:paraId="238E664D"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28F75B8F" w14:textId="77777777" w:rsidR="009A6E15" w:rsidRPr="007B0434" w:rsidRDefault="009A6E15" w:rsidP="0004139D">
            <w:pPr>
              <w:jc w:val="center"/>
              <w:rPr>
                <w:noProof/>
                <w:color w:val="024F75" w:themeColor="accent1"/>
              </w:rPr>
            </w:pPr>
          </w:p>
        </w:tc>
        <w:tc>
          <w:tcPr>
            <w:tcW w:w="1080" w:type="dxa"/>
          </w:tcPr>
          <w:p w14:paraId="348050A5" w14:textId="77777777" w:rsidR="009A6E15" w:rsidRPr="007B0434" w:rsidRDefault="009A6E15" w:rsidP="0004139D">
            <w:pPr>
              <w:rPr>
                <w:color w:val="024F75" w:themeColor="accent1"/>
              </w:rPr>
            </w:pPr>
          </w:p>
        </w:tc>
      </w:tr>
    </w:tbl>
    <w:p w14:paraId="54172666"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7E430E64" w14:textId="77777777" w:rsidTr="0004139D">
        <w:trPr>
          <w:trHeight w:val="504"/>
        </w:trPr>
        <w:tc>
          <w:tcPr>
            <w:tcW w:w="1075" w:type="dxa"/>
          </w:tcPr>
          <w:p w14:paraId="1728FF0F" w14:textId="77777777" w:rsidR="009A6E15" w:rsidRPr="007B0434" w:rsidRDefault="009A6E15" w:rsidP="0004139D">
            <w:pPr>
              <w:jc w:val="center"/>
              <w:rPr>
                <w:noProof/>
                <w:color w:val="024F75" w:themeColor="accent1"/>
              </w:rPr>
            </w:pPr>
          </w:p>
        </w:tc>
        <w:tc>
          <w:tcPr>
            <w:tcW w:w="7830" w:type="dxa"/>
          </w:tcPr>
          <w:p w14:paraId="1ACD9A6C" w14:textId="4959A925" w:rsidR="009A6E15" w:rsidRPr="007B0434" w:rsidRDefault="00B34A1C" w:rsidP="0004139D">
            <w:pPr>
              <w:jc w:val="center"/>
              <w:rPr>
                <w:color w:val="024F75" w:themeColor="accent1"/>
              </w:rPr>
            </w:pPr>
            <w:r w:rsidRPr="007B0434">
              <w:rPr>
                <w:noProof/>
                <w:color w:val="024F75" w:themeColor="accent1"/>
              </w:rPr>
              <w:drawing>
                <wp:inline distT="0" distB="0" distL="0" distR="0" wp14:anchorId="0FBADBE4" wp14:editId="5BAAA71D">
                  <wp:extent cx="4834890" cy="2719705"/>
                  <wp:effectExtent l="19050" t="19050" r="22860" b="23495"/>
                  <wp:docPr id="645" name="Picture 645" descr="screenshot of module 2, sli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CA9EF02" w14:textId="77777777" w:rsidR="009A6E15" w:rsidRPr="007B0434" w:rsidRDefault="009A6E15" w:rsidP="0004139D">
            <w:pPr>
              <w:rPr>
                <w:color w:val="024F75" w:themeColor="accent1"/>
              </w:rPr>
            </w:pPr>
          </w:p>
        </w:tc>
      </w:tr>
      <w:tr w:rsidR="007B0434" w:rsidRPr="007B0434" w14:paraId="6CB82587" w14:textId="77777777" w:rsidTr="0004139D">
        <w:trPr>
          <w:trHeight w:val="504"/>
        </w:trPr>
        <w:tc>
          <w:tcPr>
            <w:tcW w:w="1075" w:type="dxa"/>
          </w:tcPr>
          <w:p w14:paraId="6D8C1D64"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33508A54" w14:textId="77777777" w:rsidR="009A6E15" w:rsidRPr="007B0434" w:rsidRDefault="009A6E15" w:rsidP="0004139D">
            <w:pPr>
              <w:jc w:val="center"/>
              <w:rPr>
                <w:noProof/>
                <w:color w:val="024F75" w:themeColor="accent1"/>
              </w:rPr>
            </w:pPr>
          </w:p>
        </w:tc>
        <w:tc>
          <w:tcPr>
            <w:tcW w:w="1080" w:type="dxa"/>
          </w:tcPr>
          <w:p w14:paraId="33D77BE1" w14:textId="77777777" w:rsidR="009A6E15" w:rsidRPr="007B0434" w:rsidRDefault="009A6E15" w:rsidP="0004139D">
            <w:pPr>
              <w:rPr>
                <w:color w:val="024F75" w:themeColor="accent1"/>
              </w:rPr>
            </w:pPr>
          </w:p>
        </w:tc>
      </w:tr>
      <w:tr w:rsidR="007B0434" w:rsidRPr="007B0434" w14:paraId="56B62914" w14:textId="77777777" w:rsidTr="0004139D">
        <w:trPr>
          <w:trHeight w:val="504"/>
        </w:trPr>
        <w:tc>
          <w:tcPr>
            <w:tcW w:w="1075" w:type="dxa"/>
          </w:tcPr>
          <w:p w14:paraId="6F848E1F"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B4D329F" w14:textId="77777777" w:rsidR="009A6E15" w:rsidRPr="007B0434" w:rsidRDefault="009A6E15" w:rsidP="0004139D">
            <w:pPr>
              <w:jc w:val="center"/>
              <w:rPr>
                <w:noProof/>
                <w:color w:val="024F75" w:themeColor="accent1"/>
              </w:rPr>
            </w:pPr>
          </w:p>
        </w:tc>
        <w:tc>
          <w:tcPr>
            <w:tcW w:w="1080" w:type="dxa"/>
          </w:tcPr>
          <w:p w14:paraId="6B9BE53C" w14:textId="77777777" w:rsidR="009A6E15" w:rsidRPr="007B0434" w:rsidRDefault="009A6E15" w:rsidP="0004139D">
            <w:pPr>
              <w:rPr>
                <w:color w:val="024F75" w:themeColor="accent1"/>
              </w:rPr>
            </w:pPr>
          </w:p>
        </w:tc>
      </w:tr>
      <w:tr w:rsidR="007B0434" w:rsidRPr="007B0434" w14:paraId="0C5737A0" w14:textId="77777777" w:rsidTr="0004139D">
        <w:trPr>
          <w:trHeight w:val="504"/>
        </w:trPr>
        <w:tc>
          <w:tcPr>
            <w:tcW w:w="1075" w:type="dxa"/>
          </w:tcPr>
          <w:p w14:paraId="2552CEE4"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4D7C682" w14:textId="77777777" w:rsidR="009A6E15" w:rsidRPr="007B0434" w:rsidRDefault="009A6E15" w:rsidP="0004139D">
            <w:pPr>
              <w:jc w:val="center"/>
              <w:rPr>
                <w:noProof/>
                <w:color w:val="024F75" w:themeColor="accent1"/>
              </w:rPr>
            </w:pPr>
          </w:p>
        </w:tc>
        <w:tc>
          <w:tcPr>
            <w:tcW w:w="1080" w:type="dxa"/>
          </w:tcPr>
          <w:p w14:paraId="14E76696" w14:textId="77777777" w:rsidR="009A6E15" w:rsidRPr="007B0434" w:rsidRDefault="009A6E15" w:rsidP="0004139D">
            <w:pPr>
              <w:rPr>
                <w:color w:val="024F75" w:themeColor="accent1"/>
              </w:rPr>
            </w:pPr>
          </w:p>
        </w:tc>
      </w:tr>
      <w:tr w:rsidR="007B0434" w:rsidRPr="007B0434" w14:paraId="2D8D7107" w14:textId="77777777" w:rsidTr="0004139D">
        <w:trPr>
          <w:trHeight w:val="504"/>
        </w:trPr>
        <w:tc>
          <w:tcPr>
            <w:tcW w:w="1075" w:type="dxa"/>
          </w:tcPr>
          <w:p w14:paraId="08FDB245"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07ACBCF0" w14:textId="77777777" w:rsidR="009A6E15" w:rsidRPr="007B0434" w:rsidRDefault="009A6E15" w:rsidP="0004139D">
            <w:pPr>
              <w:jc w:val="center"/>
              <w:rPr>
                <w:noProof/>
                <w:color w:val="024F75" w:themeColor="accent1"/>
              </w:rPr>
            </w:pPr>
          </w:p>
          <w:p w14:paraId="08D8FBB0" w14:textId="0E999D85" w:rsidR="009A6E15" w:rsidRPr="007B0434" w:rsidRDefault="00B34A1C" w:rsidP="0004139D">
            <w:pPr>
              <w:jc w:val="center"/>
              <w:rPr>
                <w:noProof/>
                <w:color w:val="024F75" w:themeColor="accent1"/>
              </w:rPr>
            </w:pPr>
            <w:r w:rsidRPr="007B0434">
              <w:rPr>
                <w:noProof/>
                <w:color w:val="024F75" w:themeColor="accent1"/>
              </w:rPr>
              <w:drawing>
                <wp:inline distT="0" distB="0" distL="0" distR="0" wp14:anchorId="363CBFC6" wp14:editId="25F88C7B">
                  <wp:extent cx="4834890" cy="2719705"/>
                  <wp:effectExtent l="19050" t="19050" r="22860" b="23495"/>
                  <wp:docPr id="646" name="Picture 646" descr="screenshot of module 2, sli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73C40C5" w14:textId="77777777" w:rsidR="009A6E15" w:rsidRPr="007B0434" w:rsidRDefault="009A6E15" w:rsidP="0004139D">
            <w:pPr>
              <w:rPr>
                <w:color w:val="024F75" w:themeColor="accent1"/>
              </w:rPr>
            </w:pPr>
          </w:p>
        </w:tc>
      </w:tr>
      <w:tr w:rsidR="007B0434" w:rsidRPr="007B0434" w14:paraId="262D8946" w14:textId="77777777" w:rsidTr="0004139D">
        <w:trPr>
          <w:trHeight w:val="504"/>
        </w:trPr>
        <w:tc>
          <w:tcPr>
            <w:tcW w:w="1075" w:type="dxa"/>
          </w:tcPr>
          <w:p w14:paraId="2635DA82"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7B0C7335" w14:textId="77777777" w:rsidR="009A6E15" w:rsidRPr="007B0434" w:rsidRDefault="009A6E15" w:rsidP="0004139D">
            <w:pPr>
              <w:jc w:val="center"/>
              <w:rPr>
                <w:noProof/>
                <w:color w:val="024F75" w:themeColor="accent1"/>
              </w:rPr>
            </w:pPr>
          </w:p>
        </w:tc>
        <w:tc>
          <w:tcPr>
            <w:tcW w:w="1080" w:type="dxa"/>
          </w:tcPr>
          <w:p w14:paraId="27ACAB1F" w14:textId="77777777" w:rsidR="009A6E15" w:rsidRPr="007B0434" w:rsidRDefault="009A6E15" w:rsidP="0004139D">
            <w:pPr>
              <w:rPr>
                <w:color w:val="024F75" w:themeColor="accent1"/>
              </w:rPr>
            </w:pPr>
          </w:p>
        </w:tc>
      </w:tr>
      <w:tr w:rsidR="007B0434" w:rsidRPr="007B0434" w14:paraId="33C4F758" w14:textId="77777777" w:rsidTr="0004139D">
        <w:trPr>
          <w:trHeight w:val="504"/>
        </w:trPr>
        <w:tc>
          <w:tcPr>
            <w:tcW w:w="1075" w:type="dxa"/>
          </w:tcPr>
          <w:p w14:paraId="3BF80112"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344DE3AF" w14:textId="77777777" w:rsidR="009A6E15" w:rsidRPr="007B0434" w:rsidRDefault="009A6E15" w:rsidP="0004139D">
            <w:pPr>
              <w:jc w:val="center"/>
              <w:rPr>
                <w:noProof/>
                <w:color w:val="024F75" w:themeColor="accent1"/>
              </w:rPr>
            </w:pPr>
          </w:p>
        </w:tc>
        <w:tc>
          <w:tcPr>
            <w:tcW w:w="1080" w:type="dxa"/>
          </w:tcPr>
          <w:p w14:paraId="2B2489BE" w14:textId="77777777" w:rsidR="009A6E15" w:rsidRPr="007B0434" w:rsidRDefault="009A6E15" w:rsidP="0004139D">
            <w:pPr>
              <w:rPr>
                <w:color w:val="024F75" w:themeColor="accent1"/>
              </w:rPr>
            </w:pPr>
          </w:p>
        </w:tc>
      </w:tr>
      <w:tr w:rsidR="007B0434" w:rsidRPr="007B0434" w14:paraId="164996FB" w14:textId="77777777" w:rsidTr="0004139D">
        <w:trPr>
          <w:trHeight w:val="504"/>
        </w:trPr>
        <w:tc>
          <w:tcPr>
            <w:tcW w:w="1075" w:type="dxa"/>
          </w:tcPr>
          <w:p w14:paraId="2651C316"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29B5EDD9" w14:textId="77777777" w:rsidR="009A6E15" w:rsidRPr="007B0434" w:rsidRDefault="009A6E15" w:rsidP="0004139D">
            <w:pPr>
              <w:jc w:val="center"/>
              <w:rPr>
                <w:noProof/>
                <w:color w:val="024F75" w:themeColor="accent1"/>
              </w:rPr>
            </w:pPr>
          </w:p>
        </w:tc>
        <w:tc>
          <w:tcPr>
            <w:tcW w:w="1080" w:type="dxa"/>
          </w:tcPr>
          <w:p w14:paraId="437262EB" w14:textId="77777777" w:rsidR="009A6E15" w:rsidRPr="007B0434" w:rsidRDefault="009A6E15" w:rsidP="0004139D">
            <w:pPr>
              <w:rPr>
                <w:color w:val="024F75" w:themeColor="accent1"/>
              </w:rPr>
            </w:pPr>
          </w:p>
        </w:tc>
      </w:tr>
    </w:tbl>
    <w:p w14:paraId="7BECF42C"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94BA9E0" w14:textId="77777777" w:rsidTr="0004139D">
        <w:trPr>
          <w:trHeight w:val="504"/>
        </w:trPr>
        <w:tc>
          <w:tcPr>
            <w:tcW w:w="1075" w:type="dxa"/>
          </w:tcPr>
          <w:p w14:paraId="4C602D33" w14:textId="77777777" w:rsidR="009A6E15" w:rsidRPr="007B0434" w:rsidRDefault="009A6E15" w:rsidP="0004139D">
            <w:pPr>
              <w:jc w:val="center"/>
              <w:rPr>
                <w:noProof/>
                <w:color w:val="024F75" w:themeColor="accent1"/>
              </w:rPr>
            </w:pPr>
          </w:p>
        </w:tc>
        <w:tc>
          <w:tcPr>
            <w:tcW w:w="7830" w:type="dxa"/>
          </w:tcPr>
          <w:p w14:paraId="20B2E90D" w14:textId="485DAC0B" w:rsidR="009A6E15" w:rsidRPr="007B0434" w:rsidRDefault="00B34A1C" w:rsidP="0004139D">
            <w:pPr>
              <w:jc w:val="center"/>
              <w:rPr>
                <w:color w:val="024F75" w:themeColor="accent1"/>
              </w:rPr>
            </w:pPr>
            <w:r w:rsidRPr="007B0434">
              <w:rPr>
                <w:noProof/>
                <w:color w:val="024F75" w:themeColor="accent1"/>
              </w:rPr>
              <w:drawing>
                <wp:inline distT="0" distB="0" distL="0" distR="0" wp14:anchorId="4C9E0B0C" wp14:editId="48185376">
                  <wp:extent cx="4834890" cy="2719705"/>
                  <wp:effectExtent l="19050" t="19050" r="22860" b="23495"/>
                  <wp:docPr id="647" name="Picture 647" descr="screenshot of module 2, sli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AA3644E" w14:textId="77777777" w:rsidR="009A6E15" w:rsidRPr="007B0434" w:rsidRDefault="009A6E15" w:rsidP="0004139D">
            <w:pPr>
              <w:rPr>
                <w:color w:val="024F75" w:themeColor="accent1"/>
              </w:rPr>
            </w:pPr>
          </w:p>
        </w:tc>
      </w:tr>
      <w:tr w:rsidR="007B0434" w:rsidRPr="007B0434" w14:paraId="6F3D94E0" w14:textId="77777777" w:rsidTr="0004139D">
        <w:trPr>
          <w:trHeight w:val="504"/>
        </w:trPr>
        <w:tc>
          <w:tcPr>
            <w:tcW w:w="1075" w:type="dxa"/>
          </w:tcPr>
          <w:p w14:paraId="26C0D04A"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4E037F86" w14:textId="77777777" w:rsidR="009A6E15" w:rsidRPr="007B0434" w:rsidRDefault="009A6E15" w:rsidP="0004139D">
            <w:pPr>
              <w:jc w:val="center"/>
              <w:rPr>
                <w:noProof/>
                <w:color w:val="024F75" w:themeColor="accent1"/>
              </w:rPr>
            </w:pPr>
          </w:p>
        </w:tc>
        <w:tc>
          <w:tcPr>
            <w:tcW w:w="1080" w:type="dxa"/>
          </w:tcPr>
          <w:p w14:paraId="77400CF2" w14:textId="77777777" w:rsidR="009A6E15" w:rsidRPr="007B0434" w:rsidRDefault="009A6E15" w:rsidP="0004139D">
            <w:pPr>
              <w:rPr>
                <w:color w:val="024F75" w:themeColor="accent1"/>
              </w:rPr>
            </w:pPr>
          </w:p>
        </w:tc>
      </w:tr>
      <w:tr w:rsidR="007B0434" w:rsidRPr="007B0434" w14:paraId="2F24A1EF" w14:textId="77777777" w:rsidTr="0004139D">
        <w:trPr>
          <w:trHeight w:val="504"/>
        </w:trPr>
        <w:tc>
          <w:tcPr>
            <w:tcW w:w="1075" w:type="dxa"/>
          </w:tcPr>
          <w:p w14:paraId="2885440C"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1B903EC7" w14:textId="77777777" w:rsidR="009A6E15" w:rsidRPr="007B0434" w:rsidRDefault="009A6E15" w:rsidP="0004139D">
            <w:pPr>
              <w:jc w:val="center"/>
              <w:rPr>
                <w:noProof/>
                <w:color w:val="024F75" w:themeColor="accent1"/>
              </w:rPr>
            </w:pPr>
          </w:p>
        </w:tc>
        <w:tc>
          <w:tcPr>
            <w:tcW w:w="1080" w:type="dxa"/>
          </w:tcPr>
          <w:p w14:paraId="07C51789" w14:textId="77777777" w:rsidR="009A6E15" w:rsidRPr="007B0434" w:rsidRDefault="009A6E15" w:rsidP="0004139D">
            <w:pPr>
              <w:rPr>
                <w:color w:val="024F75" w:themeColor="accent1"/>
              </w:rPr>
            </w:pPr>
          </w:p>
        </w:tc>
      </w:tr>
      <w:tr w:rsidR="007B0434" w:rsidRPr="007B0434" w14:paraId="2F098EB2" w14:textId="77777777" w:rsidTr="0004139D">
        <w:trPr>
          <w:trHeight w:val="504"/>
        </w:trPr>
        <w:tc>
          <w:tcPr>
            <w:tcW w:w="1075" w:type="dxa"/>
          </w:tcPr>
          <w:p w14:paraId="2B652C63"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63648E48" w14:textId="77777777" w:rsidR="009A6E15" w:rsidRPr="007B0434" w:rsidRDefault="009A6E15" w:rsidP="0004139D">
            <w:pPr>
              <w:jc w:val="center"/>
              <w:rPr>
                <w:noProof/>
                <w:color w:val="024F75" w:themeColor="accent1"/>
              </w:rPr>
            </w:pPr>
          </w:p>
        </w:tc>
        <w:tc>
          <w:tcPr>
            <w:tcW w:w="1080" w:type="dxa"/>
          </w:tcPr>
          <w:p w14:paraId="23B34277" w14:textId="77777777" w:rsidR="009A6E15" w:rsidRPr="007B0434" w:rsidRDefault="009A6E15" w:rsidP="0004139D">
            <w:pPr>
              <w:rPr>
                <w:color w:val="024F75" w:themeColor="accent1"/>
              </w:rPr>
            </w:pPr>
          </w:p>
        </w:tc>
      </w:tr>
      <w:tr w:rsidR="007B0434" w:rsidRPr="007B0434" w14:paraId="7116B3AC" w14:textId="77777777" w:rsidTr="0004139D">
        <w:trPr>
          <w:trHeight w:val="504"/>
        </w:trPr>
        <w:tc>
          <w:tcPr>
            <w:tcW w:w="1075" w:type="dxa"/>
          </w:tcPr>
          <w:p w14:paraId="1CB416BC"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43D8FC7E" w14:textId="77777777" w:rsidR="009A6E15" w:rsidRPr="007B0434" w:rsidRDefault="009A6E15" w:rsidP="0004139D">
            <w:pPr>
              <w:jc w:val="center"/>
              <w:rPr>
                <w:noProof/>
                <w:color w:val="024F75" w:themeColor="accent1"/>
              </w:rPr>
            </w:pPr>
          </w:p>
          <w:p w14:paraId="765B5193" w14:textId="2230C433" w:rsidR="009A6E15" w:rsidRPr="007B0434" w:rsidRDefault="00B34A1C" w:rsidP="0004139D">
            <w:pPr>
              <w:jc w:val="center"/>
              <w:rPr>
                <w:noProof/>
                <w:color w:val="024F75" w:themeColor="accent1"/>
              </w:rPr>
            </w:pPr>
            <w:r w:rsidRPr="007B0434">
              <w:rPr>
                <w:noProof/>
                <w:color w:val="024F75" w:themeColor="accent1"/>
              </w:rPr>
              <w:drawing>
                <wp:inline distT="0" distB="0" distL="0" distR="0" wp14:anchorId="43E3A075" wp14:editId="69305D89">
                  <wp:extent cx="4834890" cy="2719705"/>
                  <wp:effectExtent l="19050" t="19050" r="22860" b="23495"/>
                  <wp:docPr id="648" name="Picture 648" descr="screenshot of module 2, sli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8557282" w14:textId="77777777" w:rsidR="009A6E15" w:rsidRPr="007B0434" w:rsidRDefault="009A6E15" w:rsidP="0004139D">
            <w:pPr>
              <w:rPr>
                <w:color w:val="024F75" w:themeColor="accent1"/>
              </w:rPr>
            </w:pPr>
          </w:p>
        </w:tc>
      </w:tr>
      <w:tr w:rsidR="007B0434" w:rsidRPr="007B0434" w14:paraId="0A731646" w14:textId="77777777" w:rsidTr="0004139D">
        <w:trPr>
          <w:trHeight w:val="504"/>
        </w:trPr>
        <w:tc>
          <w:tcPr>
            <w:tcW w:w="1075" w:type="dxa"/>
          </w:tcPr>
          <w:p w14:paraId="0EF7D482"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54A03EFD" w14:textId="77777777" w:rsidR="009A6E15" w:rsidRPr="007B0434" w:rsidRDefault="009A6E15" w:rsidP="0004139D">
            <w:pPr>
              <w:jc w:val="center"/>
              <w:rPr>
                <w:noProof/>
                <w:color w:val="024F75" w:themeColor="accent1"/>
              </w:rPr>
            </w:pPr>
          </w:p>
        </w:tc>
        <w:tc>
          <w:tcPr>
            <w:tcW w:w="1080" w:type="dxa"/>
          </w:tcPr>
          <w:p w14:paraId="229D5FDB" w14:textId="77777777" w:rsidR="009A6E15" w:rsidRPr="007B0434" w:rsidRDefault="009A6E15" w:rsidP="0004139D">
            <w:pPr>
              <w:rPr>
                <w:color w:val="024F75" w:themeColor="accent1"/>
              </w:rPr>
            </w:pPr>
          </w:p>
        </w:tc>
      </w:tr>
      <w:tr w:rsidR="007B0434" w:rsidRPr="007B0434" w14:paraId="397C351A" w14:textId="77777777" w:rsidTr="0004139D">
        <w:trPr>
          <w:trHeight w:val="504"/>
        </w:trPr>
        <w:tc>
          <w:tcPr>
            <w:tcW w:w="1075" w:type="dxa"/>
          </w:tcPr>
          <w:p w14:paraId="7C2A3A5E"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B0E182A" w14:textId="77777777" w:rsidR="009A6E15" w:rsidRPr="007B0434" w:rsidRDefault="009A6E15" w:rsidP="0004139D">
            <w:pPr>
              <w:jc w:val="center"/>
              <w:rPr>
                <w:noProof/>
                <w:color w:val="024F75" w:themeColor="accent1"/>
              </w:rPr>
            </w:pPr>
          </w:p>
        </w:tc>
        <w:tc>
          <w:tcPr>
            <w:tcW w:w="1080" w:type="dxa"/>
          </w:tcPr>
          <w:p w14:paraId="66C1F260" w14:textId="77777777" w:rsidR="009A6E15" w:rsidRPr="007B0434" w:rsidRDefault="009A6E15" w:rsidP="0004139D">
            <w:pPr>
              <w:rPr>
                <w:color w:val="024F75" w:themeColor="accent1"/>
              </w:rPr>
            </w:pPr>
          </w:p>
        </w:tc>
      </w:tr>
      <w:tr w:rsidR="007B0434" w:rsidRPr="007B0434" w14:paraId="5547F1D1" w14:textId="77777777" w:rsidTr="0004139D">
        <w:trPr>
          <w:trHeight w:val="504"/>
        </w:trPr>
        <w:tc>
          <w:tcPr>
            <w:tcW w:w="1075" w:type="dxa"/>
          </w:tcPr>
          <w:p w14:paraId="6D0DF352"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B3C7890" w14:textId="77777777" w:rsidR="009A6E15" w:rsidRPr="007B0434" w:rsidRDefault="009A6E15" w:rsidP="0004139D">
            <w:pPr>
              <w:jc w:val="center"/>
              <w:rPr>
                <w:noProof/>
                <w:color w:val="024F75" w:themeColor="accent1"/>
              </w:rPr>
            </w:pPr>
          </w:p>
        </w:tc>
        <w:tc>
          <w:tcPr>
            <w:tcW w:w="1080" w:type="dxa"/>
          </w:tcPr>
          <w:p w14:paraId="69EA1C2E" w14:textId="77777777" w:rsidR="009A6E15" w:rsidRPr="007B0434" w:rsidRDefault="009A6E15" w:rsidP="0004139D">
            <w:pPr>
              <w:rPr>
                <w:color w:val="024F75" w:themeColor="accent1"/>
              </w:rPr>
            </w:pPr>
          </w:p>
        </w:tc>
      </w:tr>
    </w:tbl>
    <w:p w14:paraId="2177A128"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3F107D3" w14:textId="77777777" w:rsidTr="0004139D">
        <w:trPr>
          <w:trHeight w:val="504"/>
        </w:trPr>
        <w:tc>
          <w:tcPr>
            <w:tcW w:w="1075" w:type="dxa"/>
          </w:tcPr>
          <w:p w14:paraId="056E4CFB" w14:textId="77777777" w:rsidR="009A6E15" w:rsidRPr="007B0434" w:rsidRDefault="009A6E15" w:rsidP="0004139D">
            <w:pPr>
              <w:jc w:val="center"/>
              <w:rPr>
                <w:noProof/>
                <w:color w:val="024F75" w:themeColor="accent1"/>
              </w:rPr>
            </w:pPr>
          </w:p>
        </w:tc>
        <w:tc>
          <w:tcPr>
            <w:tcW w:w="7830" w:type="dxa"/>
          </w:tcPr>
          <w:p w14:paraId="738BFDAA" w14:textId="453AC7DD" w:rsidR="009A6E15" w:rsidRPr="007B0434" w:rsidRDefault="00BE5FC4" w:rsidP="0004139D">
            <w:pPr>
              <w:jc w:val="center"/>
              <w:rPr>
                <w:color w:val="024F75" w:themeColor="accent1"/>
              </w:rPr>
            </w:pPr>
            <w:r w:rsidRPr="00BE5FC4">
              <w:rPr>
                <w:noProof/>
                <w:color w:val="024F75" w:themeColor="accent1"/>
              </w:rPr>
              <w:drawing>
                <wp:inline distT="0" distB="0" distL="0" distR="0" wp14:anchorId="7B1254CE" wp14:editId="30F74D43">
                  <wp:extent cx="4834890" cy="2719705"/>
                  <wp:effectExtent l="19050" t="19050" r="22860" b="23495"/>
                  <wp:docPr id="3" name="Picture 3" descr="screenshot of sli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C8F63B5" w14:textId="77777777" w:rsidR="009A6E15" w:rsidRPr="007B0434" w:rsidRDefault="009A6E15" w:rsidP="0004139D">
            <w:pPr>
              <w:rPr>
                <w:color w:val="024F75" w:themeColor="accent1"/>
              </w:rPr>
            </w:pPr>
          </w:p>
        </w:tc>
      </w:tr>
      <w:tr w:rsidR="007B0434" w:rsidRPr="007B0434" w14:paraId="6E9AAF2D" w14:textId="77777777" w:rsidTr="0004139D">
        <w:trPr>
          <w:trHeight w:val="504"/>
        </w:trPr>
        <w:tc>
          <w:tcPr>
            <w:tcW w:w="1075" w:type="dxa"/>
          </w:tcPr>
          <w:p w14:paraId="50C5E0CD"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524DE653" w14:textId="77777777" w:rsidR="009A6E15" w:rsidRPr="007B0434" w:rsidRDefault="009A6E15" w:rsidP="0004139D">
            <w:pPr>
              <w:jc w:val="center"/>
              <w:rPr>
                <w:noProof/>
                <w:color w:val="024F75" w:themeColor="accent1"/>
              </w:rPr>
            </w:pPr>
          </w:p>
        </w:tc>
        <w:tc>
          <w:tcPr>
            <w:tcW w:w="1080" w:type="dxa"/>
          </w:tcPr>
          <w:p w14:paraId="1189CD6E" w14:textId="77777777" w:rsidR="009A6E15" w:rsidRPr="007B0434" w:rsidRDefault="009A6E15" w:rsidP="0004139D">
            <w:pPr>
              <w:rPr>
                <w:color w:val="024F75" w:themeColor="accent1"/>
              </w:rPr>
            </w:pPr>
          </w:p>
        </w:tc>
      </w:tr>
      <w:tr w:rsidR="007B0434" w:rsidRPr="007B0434" w14:paraId="40E8997F" w14:textId="77777777" w:rsidTr="0004139D">
        <w:trPr>
          <w:trHeight w:val="504"/>
        </w:trPr>
        <w:tc>
          <w:tcPr>
            <w:tcW w:w="1075" w:type="dxa"/>
          </w:tcPr>
          <w:p w14:paraId="3F3F56B8"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BEEB6F8" w14:textId="77777777" w:rsidR="009A6E15" w:rsidRPr="007B0434" w:rsidRDefault="009A6E15" w:rsidP="0004139D">
            <w:pPr>
              <w:jc w:val="center"/>
              <w:rPr>
                <w:noProof/>
                <w:color w:val="024F75" w:themeColor="accent1"/>
              </w:rPr>
            </w:pPr>
          </w:p>
        </w:tc>
        <w:tc>
          <w:tcPr>
            <w:tcW w:w="1080" w:type="dxa"/>
          </w:tcPr>
          <w:p w14:paraId="0FEE380A" w14:textId="77777777" w:rsidR="009A6E15" w:rsidRPr="007B0434" w:rsidRDefault="009A6E15" w:rsidP="0004139D">
            <w:pPr>
              <w:rPr>
                <w:color w:val="024F75" w:themeColor="accent1"/>
              </w:rPr>
            </w:pPr>
          </w:p>
        </w:tc>
      </w:tr>
      <w:tr w:rsidR="007B0434" w:rsidRPr="007B0434" w14:paraId="3847AB68" w14:textId="77777777" w:rsidTr="0004139D">
        <w:trPr>
          <w:trHeight w:val="504"/>
        </w:trPr>
        <w:tc>
          <w:tcPr>
            <w:tcW w:w="1075" w:type="dxa"/>
          </w:tcPr>
          <w:p w14:paraId="36556A04"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05D0DCDF" w14:textId="77777777" w:rsidR="009A6E15" w:rsidRPr="007B0434" w:rsidRDefault="009A6E15" w:rsidP="0004139D">
            <w:pPr>
              <w:jc w:val="center"/>
              <w:rPr>
                <w:noProof/>
                <w:color w:val="024F75" w:themeColor="accent1"/>
              </w:rPr>
            </w:pPr>
          </w:p>
        </w:tc>
        <w:tc>
          <w:tcPr>
            <w:tcW w:w="1080" w:type="dxa"/>
          </w:tcPr>
          <w:p w14:paraId="38B5FA14" w14:textId="77777777" w:rsidR="009A6E15" w:rsidRPr="007B0434" w:rsidRDefault="009A6E15" w:rsidP="0004139D">
            <w:pPr>
              <w:rPr>
                <w:color w:val="024F75" w:themeColor="accent1"/>
              </w:rPr>
            </w:pPr>
          </w:p>
        </w:tc>
      </w:tr>
      <w:tr w:rsidR="007B0434" w:rsidRPr="007B0434" w14:paraId="62503CA0" w14:textId="77777777" w:rsidTr="0004139D">
        <w:trPr>
          <w:trHeight w:val="504"/>
        </w:trPr>
        <w:tc>
          <w:tcPr>
            <w:tcW w:w="1075" w:type="dxa"/>
          </w:tcPr>
          <w:p w14:paraId="30877BF7"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58AB7BA2" w14:textId="77777777" w:rsidR="009A6E15" w:rsidRPr="007B0434" w:rsidRDefault="009A6E15" w:rsidP="0004139D">
            <w:pPr>
              <w:jc w:val="center"/>
              <w:rPr>
                <w:noProof/>
                <w:color w:val="024F75" w:themeColor="accent1"/>
              </w:rPr>
            </w:pPr>
          </w:p>
          <w:p w14:paraId="45B2EBF0" w14:textId="1C732E53" w:rsidR="009A6E15" w:rsidRPr="007B0434" w:rsidRDefault="00B34A1C" w:rsidP="0004139D">
            <w:pPr>
              <w:jc w:val="center"/>
              <w:rPr>
                <w:noProof/>
                <w:color w:val="024F75" w:themeColor="accent1"/>
              </w:rPr>
            </w:pPr>
            <w:r w:rsidRPr="007B0434">
              <w:rPr>
                <w:noProof/>
                <w:color w:val="024F75" w:themeColor="accent1"/>
              </w:rPr>
              <w:drawing>
                <wp:inline distT="0" distB="0" distL="0" distR="0" wp14:anchorId="09C4D523" wp14:editId="6EBA0247">
                  <wp:extent cx="4834890" cy="2719705"/>
                  <wp:effectExtent l="19050" t="19050" r="22860" b="23495"/>
                  <wp:docPr id="650" name="Picture 650" descr="screenshot of module 2, sli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7C123A37" w14:textId="77777777" w:rsidR="009A6E15" w:rsidRPr="007B0434" w:rsidRDefault="009A6E15" w:rsidP="0004139D">
            <w:pPr>
              <w:rPr>
                <w:color w:val="024F75" w:themeColor="accent1"/>
              </w:rPr>
            </w:pPr>
          </w:p>
        </w:tc>
      </w:tr>
      <w:tr w:rsidR="007B0434" w:rsidRPr="007B0434" w14:paraId="7E25BB2A" w14:textId="77777777" w:rsidTr="0004139D">
        <w:trPr>
          <w:trHeight w:val="504"/>
        </w:trPr>
        <w:tc>
          <w:tcPr>
            <w:tcW w:w="1075" w:type="dxa"/>
          </w:tcPr>
          <w:p w14:paraId="3B32AEA7"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2262FF0E" w14:textId="77777777" w:rsidR="009A6E15" w:rsidRPr="007B0434" w:rsidRDefault="009A6E15" w:rsidP="0004139D">
            <w:pPr>
              <w:jc w:val="center"/>
              <w:rPr>
                <w:noProof/>
                <w:color w:val="024F75" w:themeColor="accent1"/>
              </w:rPr>
            </w:pPr>
          </w:p>
        </w:tc>
        <w:tc>
          <w:tcPr>
            <w:tcW w:w="1080" w:type="dxa"/>
          </w:tcPr>
          <w:p w14:paraId="4ADF9361" w14:textId="77777777" w:rsidR="009A6E15" w:rsidRPr="007B0434" w:rsidRDefault="009A6E15" w:rsidP="0004139D">
            <w:pPr>
              <w:rPr>
                <w:color w:val="024F75" w:themeColor="accent1"/>
              </w:rPr>
            </w:pPr>
          </w:p>
        </w:tc>
      </w:tr>
      <w:tr w:rsidR="007B0434" w:rsidRPr="007B0434" w14:paraId="453B547D" w14:textId="77777777" w:rsidTr="0004139D">
        <w:trPr>
          <w:trHeight w:val="504"/>
        </w:trPr>
        <w:tc>
          <w:tcPr>
            <w:tcW w:w="1075" w:type="dxa"/>
          </w:tcPr>
          <w:p w14:paraId="088A2CAD"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37E0AA69" w14:textId="77777777" w:rsidR="009A6E15" w:rsidRPr="007B0434" w:rsidRDefault="009A6E15" w:rsidP="0004139D">
            <w:pPr>
              <w:jc w:val="center"/>
              <w:rPr>
                <w:noProof/>
                <w:color w:val="024F75" w:themeColor="accent1"/>
              </w:rPr>
            </w:pPr>
          </w:p>
        </w:tc>
        <w:tc>
          <w:tcPr>
            <w:tcW w:w="1080" w:type="dxa"/>
          </w:tcPr>
          <w:p w14:paraId="40F65583" w14:textId="77777777" w:rsidR="009A6E15" w:rsidRPr="007B0434" w:rsidRDefault="009A6E15" w:rsidP="0004139D">
            <w:pPr>
              <w:rPr>
                <w:color w:val="024F75" w:themeColor="accent1"/>
              </w:rPr>
            </w:pPr>
          </w:p>
        </w:tc>
      </w:tr>
      <w:tr w:rsidR="007B0434" w:rsidRPr="007B0434" w14:paraId="5E21D98A" w14:textId="77777777" w:rsidTr="0004139D">
        <w:trPr>
          <w:trHeight w:val="504"/>
        </w:trPr>
        <w:tc>
          <w:tcPr>
            <w:tcW w:w="1075" w:type="dxa"/>
          </w:tcPr>
          <w:p w14:paraId="10250758"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7977CD4" w14:textId="77777777" w:rsidR="009A6E15" w:rsidRPr="007B0434" w:rsidRDefault="009A6E15" w:rsidP="0004139D">
            <w:pPr>
              <w:jc w:val="center"/>
              <w:rPr>
                <w:noProof/>
                <w:color w:val="024F75" w:themeColor="accent1"/>
              </w:rPr>
            </w:pPr>
          </w:p>
        </w:tc>
        <w:tc>
          <w:tcPr>
            <w:tcW w:w="1080" w:type="dxa"/>
          </w:tcPr>
          <w:p w14:paraId="099CC442" w14:textId="77777777" w:rsidR="009A6E15" w:rsidRPr="007B0434" w:rsidRDefault="009A6E15" w:rsidP="0004139D">
            <w:pPr>
              <w:rPr>
                <w:color w:val="024F75" w:themeColor="accent1"/>
              </w:rPr>
            </w:pPr>
          </w:p>
        </w:tc>
      </w:tr>
    </w:tbl>
    <w:p w14:paraId="2F351DE2" w14:textId="24F74720" w:rsidR="003B7EFA" w:rsidRPr="007B0434" w:rsidRDefault="003B7EFA">
      <w:pPr>
        <w:spacing w:after="200"/>
        <w:rPr>
          <w:color w:val="024F75" w:themeColor="accent1"/>
        </w:rPr>
      </w:pPr>
    </w:p>
    <w:p w14:paraId="1D475F9F" w14:textId="77777777" w:rsidR="00CB4BCE" w:rsidRPr="007B0434" w:rsidRDefault="00CB4BCE" w:rsidP="00CB4BCE">
      <w:pPr>
        <w:pStyle w:val="Content"/>
        <w:spacing w:before="240" w:line="240" w:lineRule="auto"/>
        <w:rPr>
          <w:b/>
          <w:bCs/>
          <w:color w:val="024F75" w:themeColor="accent1"/>
          <w:szCs w:val="24"/>
        </w:rPr>
      </w:pPr>
    </w:p>
    <w:p w14:paraId="774EA141" w14:textId="2668B779" w:rsidR="00CB4BCE" w:rsidRPr="007B0434" w:rsidRDefault="00CB4BCE" w:rsidP="00CB4BCE">
      <w:pPr>
        <w:pStyle w:val="Content"/>
        <w:spacing w:before="240" w:line="240" w:lineRule="auto"/>
        <w:rPr>
          <w:b/>
          <w:bCs/>
          <w:color w:val="024F75" w:themeColor="accent1"/>
          <w:szCs w:val="24"/>
        </w:rPr>
      </w:pPr>
    </w:p>
    <w:p w14:paraId="1A535408" w14:textId="09CB7DCB" w:rsidR="00CB4BCE" w:rsidRPr="007B0434" w:rsidRDefault="00CB4BCE" w:rsidP="00CB4BCE">
      <w:pPr>
        <w:pStyle w:val="Content"/>
        <w:spacing w:before="240" w:line="240" w:lineRule="auto"/>
        <w:rPr>
          <w:b/>
          <w:bCs/>
          <w:color w:val="024F75" w:themeColor="accent1"/>
          <w:szCs w:val="24"/>
        </w:rPr>
      </w:pPr>
    </w:p>
    <w:p w14:paraId="5EA581C7" w14:textId="0E708F81" w:rsidR="00CB4BCE" w:rsidRPr="007B0434" w:rsidRDefault="00CB4BCE" w:rsidP="00CB4BCE">
      <w:pPr>
        <w:pStyle w:val="Content"/>
        <w:spacing w:before="240" w:line="240" w:lineRule="auto"/>
        <w:rPr>
          <w:b/>
          <w:bCs/>
          <w:color w:val="024F75" w:themeColor="accent1"/>
          <w:szCs w:val="24"/>
        </w:rPr>
      </w:pPr>
    </w:p>
    <w:p w14:paraId="0F3E0409" w14:textId="77777777" w:rsidR="00CB4BCE" w:rsidRPr="007B0434" w:rsidRDefault="00CB4BCE" w:rsidP="00CB4BCE">
      <w:pPr>
        <w:pStyle w:val="Content"/>
        <w:spacing w:before="240" w:line="240" w:lineRule="auto"/>
        <w:rPr>
          <w:b/>
          <w:bCs/>
          <w:color w:val="024F75" w:themeColor="accent1"/>
          <w:szCs w:val="24"/>
        </w:rPr>
      </w:pPr>
    </w:p>
    <w:p w14:paraId="291C4C70" w14:textId="77777777" w:rsidR="00CB4BCE" w:rsidRPr="007B0434" w:rsidRDefault="00CB4BCE" w:rsidP="00CB4BCE">
      <w:pPr>
        <w:pStyle w:val="Content"/>
        <w:spacing w:before="240" w:line="240" w:lineRule="auto"/>
        <w:rPr>
          <w:b/>
          <w:bCs/>
          <w:color w:val="024F75" w:themeColor="accent1"/>
          <w:szCs w:val="24"/>
        </w:rPr>
      </w:pPr>
    </w:p>
    <w:p w14:paraId="34F4EFE3" w14:textId="77777777" w:rsidR="00CB4BCE" w:rsidRPr="007B0434" w:rsidRDefault="00CB4BCE" w:rsidP="00CB4BCE">
      <w:pPr>
        <w:pStyle w:val="Content"/>
        <w:spacing w:before="240" w:line="240" w:lineRule="auto"/>
        <w:rPr>
          <w:b/>
          <w:bCs/>
          <w:color w:val="024F75" w:themeColor="accent1"/>
          <w:szCs w:val="24"/>
        </w:rPr>
      </w:pPr>
    </w:p>
    <w:p w14:paraId="20BAFA0F" w14:textId="77777777" w:rsidR="00B46718" w:rsidRPr="007B0434" w:rsidRDefault="00B46718" w:rsidP="00B46718">
      <w:pPr>
        <w:pStyle w:val="Content"/>
        <w:spacing w:before="240"/>
        <w:rPr>
          <w:b/>
          <w:bCs/>
          <w:color w:val="024F75" w:themeColor="accent1"/>
          <w:sz w:val="80"/>
          <w:szCs w:val="80"/>
        </w:rPr>
      </w:pPr>
      <w:r w:rsidRPr="007B0434">
        <w:rPr>
          <w:b/>
          <w:bCs/>
          <w:color w:val="024F75" w:themeColor="accent1"/>
          <w:sz w:val="80"/>
          <w:szCs w:val="80"/>
        </w:rPr>
        <w:t>MODULE 3: Audits/Inspection and Enforcement</w:t>
      </w:r>
    </w:p>
    <w:p w14:paraId="70636E17" w14:textId="77777777" w:rsidR="00CB4BCE" w:rsidRPr="007B0434" w:rsidRDefault="00CB4BCE" w:rsidP="00CB4BCE">
      <w:pPr>
        <w:rPr>
          <w:color w:val="024F75" w:themeColor="accent1"/>
        </w:rPr>
      </w:pPr>
    </w:p>
    <w:p w14:paraId="31836556" w14:textId="77777777" w:rsidR="00CB4BCE" w:rsidRPr="007B0434" w:rsidRDefault="00CB4BCE" w:rsidP="00CB4BCE">
      <w:pPr>
        <w:spacing w:after="200"/>
        <w:rPr>
          <w:color w:val="024F75" w:themeColor="accent1"/>
        </w:rPr>
      </w:pPr>
      <w:r w:rsidRPr="007B0434">
        <w:rPr>
          <w:color w:val="024F75" w:themeColor="accent1"/>
        </w:rPr>
        <w:br w:type="page"/>
      </w:r>
    </w:p>
    <w:p w14:paraId="01B554A0" w14:textId="77777777" w:rsidR="00B46718" w:rsidRPr="007B0434" w:rsidRDefault="00B46718" w:rsidP="00B46718">
      <w:pPr>
        <w:pStyle w:val="Heading1"/>
        <w:spacing w:after="0" w:line="240" w:lineRule="auto"/>
        <w:jc w:val="center"/>
        <w:rPr>
          <w:color w:val="024F75" w:themeColor="accent1"/>
        </w:rPr>
      </w:pPr>
      <w:bookmarkStart w:id="62" w:name="_Toc46476831"/>
      <w:bookmarkStart w:id="63" w:name="_Toc43464734"/>
      <w:bookmarkStart w:id="64" w:name="_Toc48899505"/>
      <w:r w:rsidRPr="007B0434">
        <w:rPr>
          <w:color w:val="024F75" w:themeColor="accent1"/>
        </w:rPr>
        <w:lastRenderedPageBreak/>
        <w:t>Module 3: Audits/Inspection and Enforcement</w:t>
      </w:r>
      <w:bookmarkEnd w:id="62"/>
      <w:bookmarkEnd w:id="63"/>
      <w:bookmarkEnd w:id="64"/>
    </w:p>
    <w:p w14:paraId="247C3C78" w14:textId="77777777" w:rsidR="00B46718" w:rsidRPr="007B0434" w:rsidRDefault="00B46718" w:rsidP="00B46718">
      <w:pPr>
        <w:pStyle w:val="Content"/>
        <w:rPr>
          <w:b/>
          <w:bCs/>
          <w:color w:val="024F75" w:themeColor="accent1"/>
        </w:rPr>
      </w:pPr>
    </w:p>
    <w:p w14:paraId="4D287FDE" w14:textId="77777777" w:rsidR="00B46718" w:rsidRPr="007B0434" w:rsidRDefault="00B46718" w:rsidP="00B46718">
      <w:pPr>
        <w:pStyle w:val="Content"/>
        <w:rPr>
          <w:b/>
          <w:bCs/>
          <w:color w:val="024F75" w:themeColor="accent1"/>
        </w:rPr>
      </w:pPr>
    </w:p>
    <w:p w14:paraId="596FE6EA" w14:textId="77777777" w:rsidR="0042734E" w:rsidRPr="007B0434" w:rsidRDefault="0042734E" w:rsidP="0042734E">
      <w:pPr>
        <w:pStyle w:val="Content"/>
        <w:rPr>
          <w:b/>
          <w:bCs/>
          <w:color w:val="024F75" w:themeColor="accent1"/>
        </w:rPr>
      </w:pPr>
      <w:r w:rsidRPr="007B0434">
        <w:rPr>
          <w:b/>
          <w:bCs/>
          <w:color w:val="024F75" w:themeColor="accent1"/>
        </w:rPr>
        <w:t xml:space="preserve">Module 3 Description: </w:t>
      </w:r>
    </w:p>
    <w:p w14:paraId="34FA8D4E" w14:textId="77777777" w:rsidR="0042734E" w:rsidRPr="007B0434" w:rsidRDefault="0042734E" w:rsidP="0042734E">
      <w:pPr>
        <w:pStyle w:val="Content"/>
        <w:rPr>
          <w:color w:val="024F75" w:themeColor="accent1"/>
        </w:rPr>
      </w:pPr>
    </w:p>
    <w:p w14:paraId="0B0BAB34" w14:textId="77777777" w:rsidR="0042734E" w:rsidRPr="007B0434" w:rsidRDefault="0042734E" w:rsidP="0042734E">
      <w:pPr>
        <w:pStyle w:val="Content"/>
        <w:rPr>
          <w:color w:val="024F75" w:themeColor="accent1"/>
        </w:rPr>
      </w:pPr>
      <w:r w:rsidRPr="007B0434">
        <w:rPr>
          <w:color w:val="024F75" w:themeColor="accent1"/>
        </w:rPr>
        <w:t xml:space="preserve">In Module 3, participants will be provided an overview of audits and inspections used for CMS. They will learn about the types of audits and what is involved in an inspection. In addition, they will learn enforcement aspects for CMS. </w:t>
      </w:r>
    </w:p>
    <w:p w14:paraId="59B39067" w14:textId="77777777" w:rsidR="0042734E" w:rsidRPr="007B0434" w:rsidRDefault="0042734E" w:rsidP="0042734E">
      <w:pPr>
        <w:pStyle w:val="Content"/>
        <w:rPr>
          <w:b/>
          <w:bCs/>
          <w:color w:val="024F75" w:themeColor="accent1"/>
        </w:rPr>
      </w:pPr>
    </w:p>
    <w:p w14:paraId="58B7A731" w14:textId="77777777" w:rsidR="0042734E" w:rsidRPr="007B0434" w:rsidRDefault="0042734E" w:rsidP="0042734E">
      <w:pPr>
        <w:pStyle w:val="Content"/>
        <w:rPr>
          <w:b/>
          <w:bCs/>
          <w:color w:val="024F75" w:themeColor="accent1"/>
        </w:rPr>
      </w:pPr>
      <w:r w:rsidRPr="007B0434">
        <w:rPr>
          <w:b/>
          <w:bCs/>
          <w:color w:val="024F75" w:themeColor="accent1"/>
        </w:rPr>
        <w:t>Module 3 Learning Objectives:</w:t>
      </w:r>
    </w:p>
    <w:p w14:paraId="1895F299" w14:textId="77777777" w:rsidR="0042734E" w:rsidRPr="007B0434" w:rsidRDefault="0042734E" w:rsidP="0042734E">
      <w:pPr>
        <w:pStyle w:val="Content"/>
        <w:rPr>
          <w:bCs/>
          <w:color w:val="024F75" w:themeColor="accent1"/>
        </w:rPr>
      </w:pPr>
    </w:p>
    <w:p w14:paraId="4B888B5B" w14:textId="77777777" w:rsidR="0042734E" w:rsidRPr="007B0434" w:rsidRDefault="0042734E" w:rsidP="0042734E">
      <w:pPr>
        <w:pStyle w:val="Content"/>
        <w:numPr>
          <w:ilvl w:val="0"/>
          <w:numId w:val="20"/>
        </w:numPr>
        <w:rPr>
          <w:bCs/>
          <w:color w:val="024F75" w:themeColor="accent1"/>
        </w:rPr>
      </w:pPr>
      <w:r w:rsidRPr="007B0434">
        <w:rPr>
          <w:bCs/>
          <w:color w:val="024F75" w:themeColor="accent1"/>
        </w:rPr>
        <w:t xml:space="preserve">Distinguish the difference between performance audits and systems/field audits </w:t>
      </w:r>
    </w:p>
    <w:p w14:paraId="50570F9A" w14:textId="77777777" w:rsidR="0042734E" w:rsidRPr="007B0434" w:rsidRDefault="0042734E" w:rsidP="0042734E">
      <w:pPr>
        <w:pStyle w:val="Content"/>
        <w:numPr>
          <w:ilvl w:val="0"/>
          <w:numId w:val="20"/>
        </w:numPr>
        <w:rPr>
          <w:bCs/>
          <w:color w:val="024F75" w:themeColor="accent1"/>
        </w:rPr>
      </w:pPr>
      <w:r w:rsidRPr="007B0434">
        <w:rPr>
          <w:bCs/>
          <w:color w:val="024F75" w:themeColor="accent1"/>
        </w:rPr>
        <w:t>Explain the utility of performance audits and systems/field audits</w:t>
      </w:r>
    </w:p>
    <w:p w14:paraId="36FE7637" w14:textId="77777777" w:rsidR="0042734E" w:rsidRPr="007B0434" w:rsidRDefault="0042734E" w:rsidP="0042734E">
      <w:pPr>
        <w:pStyle w:val="Content"/>
        <w:numPr>
          <w:ilvl w:val="0"/>
          <w:numId w:val="20"/>
        </w:numPr>
        <w:rPr>
          <w:bCs/>
          <w:color w:val="024F75" w:themeColor="accent1"/>
        </w:rPr>
      </w:pPr>
      <w:r w:rsidRPr="007B0434">
        <w:rPr>
          <w:bCs/>
          <w:color w:val="024F75" w:themeColor="accent1"/>
        </w:rPr>
        <w:t>Describe the inspector’s role during a Continuous Monitoring Systems (CMS) audit</w:t>
      </w:r>
    </w:p>
    <w:p w14:paraId="5B09EBB4" w14:textId="77777777" w:rsidR="0042734E" w:rsidRPr="007B0434" w:rsidRDefault="0042734E" w:rsidP="0042734E">
      <w:pPr>
        <w:pStyle w:val="Content"/>
        <w:numPr>
          <w:ilvl w:val="0"/>
          <w:numId w:val="20"/>
        </w:numPr>
        <w:rPr>
          <w:bCs/>
          <w:color w:val="024F75" w:themeColor="accent1"/>
        </w:rPr>
      </w:pPr>
      <w:r w:rsidRPr="007B0434">
        <w:rPr>
          <w:bCs/>
          <w:color w:val="024F75" w:themeColor="accent1"/>
        </w:rPr>
        <w:t>Distinguish between CMS as compliance method and CMS data as credible evidence</w:t>
      </w:r>
    </w:p>
    <w:p w14:paraId="26A43C6C" w14:textId="77777777" w:rsidR="0042734E" w:rsidRPr="007B0434" w:rsidRDefault="0042734E" w:rsidP="0042734E">
      <w:pPr>
        <w:pStyle w:val="Content"/>
        <w:rPr>
          <w:b/>
          <w:bCs/>
          <w:color w:val="024F75" w:themeColor="accent1"/>
        </w:rPr>
      </w:pPr>
    </w:p>
    <w:p w14:paraId="05AEC185" w14:textId="77777777" w:rsidR="0042734E" w:rsidRPr="007B0434" w:rsidRDefault="0042734E" w:rsidP="0042734E">
      <w:pPr>
        <w:pStyle w:val="Content"/>
        <w:rPr>
          <w:b/>
          <w:bCs/>
          <w:color w:val="024F75" w:themeColor="accent1"/>
        </w:rPr>
      </w:pPr>
    </w:p>
    <w:p w14:paraId="1C42CD55" w14:textId="77777777" w:rsidR="0042734E" w:rsidRPr="007B0434" w:rsidRDefault="0042734E" w:rsidP="0042734E">
      <w:pPr>
        <w:pStyle w:val="Content"/>
        <w:rPr>
          <w:b/>
          <w:bCs/>
          <w:color w:val="024F75" w:themeColor="accent1"/>
        </w:rPr>
      </w:pPr>
    </w:p>
    <w:p w14:paraId="49CBEA54" w14:textId="77777777" w:rsidR="0042734E" w:rsidRPr="007B0434" w:rsidRDefault="0042734E" w:rsidP="0042734E">
      <w:pPr>
        <w:pStyle w:val="Content"/>
        <w:rPr>
          <w:b/>
          <w:bCs/>
          <w:color w:val="024F75" w:themeColor="accent1"/>
        </w:rPr>
      </w:pPr>
    </w:p>
    <w:p w14:paraId="2EE9780D" w14:textId="77777777" w:rsidR="0042734E" w:rsidRPr="007B0434" w:rsidRDefault="0042734E" w:rsidP="0042734E">
      <w:pPr>
        <w:pStyle w:val="Content"/>
        <w:rPr>
          <w:b/>
          <w:bCs/>
          <w:color w:val="024F75" w:themeColor="accent1"/>
        </w:rPr>
      </w:pPr>
    </w:p>
    <w:p w14:paraId="4DAF54E7" w14:textId="77777777" w:rsidR="0042734E" w:rsidRPr="007B0434" w:rsidRDefault="0042734E" w:rsidP="0042734E">
      <w:pPr>
        <w:pStyle w:val="Content"/>
        <w:rPr>
          <w:b/>
          <w:bCs/>
          <w:color w:val="024F75" w:themeColor="accent1"/>
        </w:rPr>
      </w:pPr>
    </w:p>
    <w:p w14:paraId="5A58F503" w14:textId="77777777" w:rsidR="0042734E" w:rsidRPr="007B0434" w:rsidRDefault="0042734E" w:rsidP="0042734E">
      <w:pPr>
        <w:pStyle w:val="Content"/>
        <w:rPr>
          <w:b/>
          <w:bCs/>
          <w:color w:val="024F75" w:themeColor="accent1"/>
        </w:rPr>
      </w:pPr>
      <w:r w:rsidRPr="007B0434">
        <w:rPr>
          <w:b/>
          <w:bCs/>
          <w:color w:val="024F75" w:themeColor="accent1"/>
        </w:rPr>
        <w:t xml:space="preserve">Estimated Time: </w:t>
      </w:r>
      <w:r w:rsidRPr="007B0434">
        <w:rPr>
          <w:color w:val="024F75" w:themeColor="accent1"/>
        </w:rPr>
        <w:t xml:space="preserve">60 minutes </w:t>
      </w:r>
    </w:p>
    <w:p w14:paraId="1D0EC14E" w14:textId="77777777" w:rsidR="003B7EFA" w:rsidRPr="007B0434" w:rsidRDefault="003B7EFA">
      <w:pPr>
        <w:spacing w:after="200"/>
        <w:rPr>
          <w:color w:val="024F75" w:themeColor="accent1"/>
        </w:rPr>
      </w:pPr>
    </w:p>
    <w:p w14:paraId="489DFCC6" w14:textId="77777777" w:rsidR="003B7EFA" w:rsidRPr="007B0434" w:rsidRDefault="003B7EFA">
      <w:pPr>
        <w:spacing w:after="200"/>
        <w:rPr>
          <w:color w:val="024F75" w:themeColor="accent1"/>
        </w:rPr>
      </w:pPr>
    </w:p>
    <w:p w14:paraId="7496E28E" w14:textId="77777777" w:rsidR="003B7EFA" w:rsidRPr="007B0434" w:rsidRDefault="003B7EFA">
      <w:pPr>
        <w:spacing w:after="200"/>
        <w:rPr>
          <w:color w:val="024F75" w:themeColor="accent1"/>
        </w:rPr>
      </w:pPr>
    </w:p>
    <w:p w14:paraId="7BCFEA63" w14:textId="5AAD7C71" w:rsidR="003B7EFA" w:rsidRPr="007B0434" w:rsidRDefault="003B7EFA">
      <w:pPr>
        <w:spacing w:after="200"/>
        <w:rPr>
          <w:color w:val="024F75" w:themeColor="accent1"/>
        </w:rPr>
      </w:pP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B65B3DF" w14:textId="77777777" w:rsidTr="0004139D">
        <w:trPr>
          <w:trHeight w:val="504"/>
        </w:trPr>
        <w:tc>
          <w:tcPr>
            <w:tcW w:w="1075" w:type="dxa"/>
          </w:tcPr>
          <w:p w14:paraId="725FC1E9" w14:textId="77777777" w:rsidR="009A6E15" w:rsidRPr="007B0434" w:rsidRDefault="009A6E15" w:rsidP="0004139D">
            <w:pPr>
              <w:jc w:val="center"/>
              <w:rPr>
                <w:noProof/>
                <w:color w:val="024F75" w:themeColor="accent1"/>
              </w:rPr>
            </w:pPr>
          </w:p>
        </w:tc>
        <w:tc>
          <w:tcPr>
            <w:tcW w:w="7830" w:type="dxa"/>
          </w:tcPr>
          <w:p w14:paraId="5E9F01DA" w14:textId="4C4965D6" w:rsidR="009A6E15" w:rsidRPr="007B0434" w:rsidRDefault="0042734E" w:rsidP="0004139D">
            <w:pPr>
              <w:jc w:val="center"/>
              <w:rPr>
                <w:color w:val="024F75" w:themeColor="accent1"/>
              </w:rPr>
            </w:pPr>
            <w:r w:rsidRPr="007B0434">
              <w:rPr>
                <w:noProof/>
                <w:color w:val="024F75" w:themeColor="accent1"/>
              </w:rPr>
              <w:drawing>
                <wp:inline distT="0" distB="0" distL="0" distR="0" wp14:anchorId="36D49923" wp14:editId="1E5D5D41">
                  <wp:extent cx="4834890" cy="2719705"/>
                  <wp:effectExtent l="19050" t="19050" r="22860" b="23495"/>
                  <wp:docPr id="651" name="Picture 651" descr="screenshot of first slide for modu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516EBEE" w14:textId="77777777" w:rsidR="009A6E15" w:rsidRPr="007B0434" w:rsidRDefault="009A6E15" w:rsidP="0004139D">
            <w:pPr>
              <w:rPr>
                <w:color w:val="024F75" w:themeColor="accent1"/>
              </w:rPr>
            </w:pPr>
          </w:p>
        </w:tc>
      </w:tr>
      <w:tr w:rsidR="007B0434" w:rsidRPr="007B0434" w14:paraId="716252FC" w14:textId="77777777" w:rsidTr="0004139D">
        <w:trPr>
          <w:trHeight w:val="504"/>
        </w:trPr>
        <w:tc>
          <w:tcPr>
            <w:tcW w:w="1075" w:type="dxa"/>
          </w:tcPr>
          <w:p w14:paraId="77B24481"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0CFB088B" w14:textId="77777777" w:rsidR="009A6E15" w:rsidRPr="007B0434" w:rsidRDefault="009A6E15" w:rsidP="0004139D">
            <w:pPr>
              <w:jc w:val="center"/>
              <w:rPr>
                <w:noProof/>
                <w:color w:val="024F75" w:themeColor="accent1"/>
              </w:rPr>
            </w:pPr>
          </w:p>
        </w:tc>
        <w:tc>
          <w:tcPr>
            <w:tcW w:w="1080" w:type="dxa"/>
          </w:tcPr>
          <w:p w14:paraId="158383C1" w14:textId="77777777" w:rsidR="009A6E15" w:rsidRPr="007B0434" w:rsidRDefault="009A6E15" w:rsidP="0004139D">
            <w:pPr>
              <w:rPr>
                <w:color w:val="024F75" w:themeColor="accent1"/>
              </w:rPr>
            </w:pPr>
          </w:p>
        </w:tc>
      </w:tr>
      <w:tr w:rsidR="007B0434" w:rsidRPr="007B0434" w14:paraId="3A3EE3B7" w14:textId="77777777" w:rsidTr="0004139D">
        <w:trPr>
          <w:trHeight w:val="504"/>
        </w:trPr>
        <w:tc>
          <w:tcPr>
            <w:tcW w:w="1075" w:type="dxa"/>
          </w:tcPr>
          <w:p w14:paraId="64167F83"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E26A911" w14:textId="77777777" w:rsidR="009A6E15" w:rsidRPr="007B0434" w:rsidRDefault="009A6E15" w:rsidP="0004139D">
            <w:pPr>
              <w:jc w:val="center"/>
              <w:rPr>
                <w:noProof/>
                <w:color w:val="024F75" w:themeColor="accent1"/>
              </w:rPr>
            </w:pPr>
          </w:p>
        </w:tc>
        <w:tc>
          <w:tcPr>
            <w:tcW w:w="1080" w:type="dxa"/>
          </w:tcPr>
          <w:p w14:paraId="3C30E145" w14:textId="77777777" w:rsidR="009A6E15" w:rsidRPr="007B0434" w:rsidRDefault="009A6E15" w:rsidP="0004139D">
            <w:pPr>
              <w:rPr>
                <w:color w:val="024F75" w:themeColor="accent1"/>
              </w:rPr>
            </w:pPr>
          </w:p>
        </w:tc>
      </w:tr>
      <w:tr w:rsidR="007B0434" w:rsidRPr="007B0434" w14:paraId="6AFA76EB" w14:textId="77777777" w:rsidTr="0004139D">
        <w:trPr>
          <w:trHeight w:val="504"/>
        </w:trPr>
        <w:tc>
          <w:tcPr>
            <w:tcW w:w="1075" w:type="dxa"/>
          </w:tcPr>
          <w:p w14:paraId="19B2C08B"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9915EE6" w14:textId="77777777" w:rsidR="009A6E15" w:rsidRPr="007B0434" w:rsidRDefault="009A6E15" w:rsidP="0004139D">
            <w:pPr>
              <w:jc w:val="center"/>
              <w:rPr>
                <w:noProof/>
                <w:color w:val="024F75" w:themeColor="accent1"/>
              </w:rPr>
            </w:pPr>
          </w:p>
        </w:tc>
        <w:tc>
          <w:tcPr>
            <w:tcW w:w="1080" w:type="dxa"/>
          </w:tcPr>
          <w:p w14:paraId="58F2858E" w14:textId="77777777" w:rsidR="009A6E15" w:rsidRPr="007B0434" w:rsidRDefault="009A6E15" w:rsidP="0004139D">
            <w:pPr>
              <w:rPr>
                <w:color w:val="024F75" w:themeColor="accent1"/>
              </w:rPr>
            </w:pPr>
          </w:p>
        </w:tc>
      </w:tr>
      <w:tr w:rsidR="007B0434" w:rsidRPr="007B0434" w14:paraId="44E63EB5" w14:textId="77777777" w:rsidTr="0004139D">
        <w:trPr>
          <w:trHeight w:val="504"/>
        </w:trPr>
        <w:tc>
          <w:tcPr>
            <w:tcW w:w="1075" w:type="dxa"/>
          </w:tcPr>
          <w:p w14:paraId="25B10983"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13C6AF0C" w14:textId="77777777" w:rsidR="009A6E15" w:rsidRPr="007B0434" w:rsidRDefault="009A6E15" w:rsidP="0004139D">
            <w:pPr>
              <w:jc w:val="center"/>
              <w:rPr>
                <w:noProof/>
                <w:color w:val="024F75" w:themeColor="accent1"/>
              </w:rPr>
            </w:pPr>
          </w:p>
          <w:p w14:paraId="48362BA3" w14:textId="676E05B1" w:rsidR="009A6E15" w:rsidRPr="007B0434" w:rsidRDefault="0042734E" w:rsidP="0004139D">
            <w:pPr>
              <w:jc w:val="center"/>
              <w:rPr>
                <w:noProof/>
                <w:color w:val="024F75" w:themeColor="accent1"/>
              </w:rPr>
            </w:pPr>
            <w:r w:rsidRPr="007B0434">
              <w:rPr>
                <w:noProof/>
                <w:color w:val="024F75" w:themeColor="accent1"/>
              </w:rPr>
              <w:drawing>
                <wp:inline distT="0" distB="0" distL="0" distR="0" wp14:anchorId="02DD56C2" wp14:editId="0B3F632F">
                  <wp:extent cx="4834890" cy="2719705"/>
                  <wp:effectExtent l="19050" t="19050" r="22860" b="23495"/>
                  <wp:docPr id="652" name="Picture 652" descr="screenshot of module 3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134E29B" w14:textId="77777777" w:rsidR="009A6E15" w:rsidRPr="007B0434" w:rsidRDefault="009A6E15" w:rsidP="0004139D">
            <w:pPr>
              <w:rPr>
                <w:color w:val="024F75" w:themeColor="accent1"/>
              </w:rPr>
            </w:pPr>
          </w:p>
        </w:tc>
      </w:tr>
      <w:tr w:rsidR="007B0434" w:rsidRPr="007B0434" w14:paraId="1D6B3246" w14:textId="77777777" w:rsidTr="0004139D">
        <w:trPr>
          <w:trHeight w:val="504"/>
        </w:trPr>
        <w:tc>
          <w:tcPr>
            <w:tcW w:w="1075" w:type="dxa"/>
          </w:tcPr>
          <w:p w14:paraId="50007CE5"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3DC4408C" w14:textId="77777777" w:rsidR="009A6E15" w:rsidRPr="007B0434" w:rsidRDefault="009A6E15" w:rsidP="0004139D">
            <w:pPr>
              <w:jc w:val="center"/>
              <w:rPr>
                <w:noProof/>
                <w:color w:val="024F75" w:themeColor="accent1"/>
              </w:rPr>
            </w:pPr>
          </w:p>
        </w:tc>
        <w:tc>
          <w:tcPr>
            <w:tcW w:w="1080" w:type="dxa"/>
          </w:tcPr>
          <w:p w14:paraId="2CED0F28" w14:textId="77777777" w:rsidR="009A6E15" w:rsidRPr="007B0434" w:rsidRDefault="009A6E15" w:rsidP="0004139D">
            <w:pPr>
              <w:rPr>
                <w:color w:val="024F75" w:themeColor="accent1"/>
              </w:rPr>
            </w:pPr>
          </w:p>
        </w:tc>
      </w:tr>
      <w:tr w:rsidR="007B0434" w:rsidRPr="007B0434" w14:paraId="27263BB8" w14:textId="77777777" w:rsidTr="0004139D">
        <w:trPr>
          <w:trHeight w:val="504"/>
        </w:trPr>
        <w:tc>
          <w:tcPr>
            <w:tcW w:w="1075" w:type="dxa"/>
          </w:tcPr>
          <w:p w14:paraId="34745882"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6E744C17" w14:textId="77777777" w:rsidR="009A6E15" w:rsidRPr="007B0434" w:rsidRDefault="009A6E15" w:rsidP="0004139D">
            <w:pPr>
              <w:jc w:val="center"/>
              <w:rPr>
                <w:noProof/>
                <w:color w:val="024F75" w:themeColor="accent1"/>
              </w:rPr>
            </w:pPr>
          </w:p>
        </w:tc>
        <w:tc>
          <w:tcPr>
            <w:tcW w:w="1080" w:type="dxa"/>
          </w:tcPr>
          <w:p w14:paraId="7E97F886" w14:textId="77777777" w:rsidR="009A6E15" w:rsidRPr="007B0434" w:rsidRDefault="009A6E15" w:rsidP="0004139D">
            <w:pPr>
              <w:rPr>
                <w:color w:val="024F75" w:themeColor="accent1"/>
              </w:rPr>
            </w:pPr>
          </w:p>
        </w:tc>
      </w:tr>
      <w:tr w:rsidR="007B0434" w:rsidRPr="007B0434" w14:paraId="5380D015" w14:textId="77777777" w:rsidTr="0004139D">
        <w:trPr>
          <w:trHeight w:val="504"/>
        </w:trPr>
        <w:tc>
          <w:tcPr>
            <w:tcW w:w="1075" w:type="dxa"/>
          </w:tcPr>
          <w:p w14:paraId="00CDD23F"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3076A8A" w14:textId="77777777" w:rsidR="009A6E15" w:rsidRPr="007B0434" w:rsidRDefault="009A6E15" w:rsidP="0004139D">
            <w:pPr>
              <w:jc w:val="center"/>
              <w:rPr>
                <w:noProof/>
                <w:color w:val="024F75" w:themeColor="accent1"/>
              </w:rPr>
            </w:pPr>
          </w:p>
        </w:tc>
        <w:tc>
          <w:tcPr>
            <w:tcW w:w="1080" w:type="dxa"/>
          </w:tcPr>
          <w:p w14:paraId="7E8F1E0D" w14:textId="77777777" w:rsidR="009A6E15" w:rsidRPr="007B0434" w:rsidRDefault="009A6E15" w:rsidP="0004139D">
            <w:pPr>
              <w:rPr>
                <w:color w:val="024F75" w:themeColor="accent1"/>
              </w:rPr>
            </w:pPr>
          </w:p>
        </w:tc>
      </w:tr>
    </w:tbl>
    <w:p w14:paraId="5D568AA9"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559A149" w14:textId="77777777" w:rsidTr="0004139D">
        <w:trPr>
          <w:trHeight w:val="504"/>
        </w:trPr>
        <w:tc>
          <w:tcPr>
            <w:tcW w:w="1075" w:type="dxa"/>
          </w:tcPr>
          <w:p w14:paraId="5C124CD6" w14:textId="77777777" w:rsidR="009A6E15" w:rsidRPr="007B0434" w:rsidRDefault="009A6E15" w:rsidP="0004139D">
            <w:pPr>
              <w:jc w:val="center"/>
              <w:rPr>
                <w:noProof/>
                <w:color w:val="024F75" w:themeColor="accent1"/>
              </w:rPr>
            </w:pPr>
          </w:p>
        </w:tc>
        <w:tc>
          <w:tcPr>
            <w:tcW w:w="7830" w:type="dxa"/>
          </w:tcPr>
          <w:p w14:paraId="451A869B" w14:textId="1AB3398E" w:rsidR="009A6E15" w:rsidRPr="007B0434" w:rsidRDefault="0042734E" w:rsidP="0004139D">
            <w:pPr>
              <w:jc w:val="center"/>
              <w:rPr>
                <w:color w:val="024F75" w:themeColor="accent1"/>
              </w:rPr>
            </w:pPr>
            <w:r w:rsidRPr="007B0434">
              <w:rPr>
                <w:noProof/>
                <w:color w:val="024F75" w:themeColor="accent1"/>
              </w:rPr>
              <w:drawing>
                <wp:inline distT="0" distB="0" distL="0" distR="0" wp14:anchorId="68B3ACFD" wp14:editId="07D12521">
                  <wp:extent cx="4834890" cy="2719705"/>
                  <wp:effectExtent l="19050" t="19050" r="22860" b="23495"/>
                  <wp:docPr id="653" name="Picture 653" descr="screenshot of module 3 learning objectives sl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5AAD27C" w14:textId="77777777" w:rsidR="009A6E15" w:rsidRPr="007B0434" w:rsidRDefault="009A6E15" w:rsidP="0004139D">
            <w:pPr>
              <w:rPr>
                <w:color w:val="024F75" w:themeColor="accent1"/>
              </w:rPr>
            </w:pPr>
          </w:p>
        </w:tc>
      </w:tr>
      <w:tr w:rsidR="007B0434" w:rsidRPr="007B0434" w14:paraId="65F45387" w14:textId="77777777" w:rsidTr="0004139D">
        <w:trPr>
          <w:trHeight w:val="504"/>
        </w:trPr>
        <w:tc>
          <w:tcPr>
            <w:tcW w:w="1075" w:type="dxa"/>
          </w:tcPr>
          <w:p w14:paraId="7A8D36DF"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167F028C" w14:textId="77777777" w:rsidR="009A6E15" w:rsidRPr="007B0434" w:rsidRDefault="009A6E15" w:rsidP="0004139D">
            <w:pPr>
              <w:jc w:val="center"/>
              <w:rPr>
                <w:noProof/>
                <w:color w:val="024F75" w:themeColor="accent1"/>
              </w:rPr>
            </w:pPr>
          </w:p>
        </w:tc>
        <w:tc>
          <w:tcPr>
            <w:tcW w:w="1080" w:type="dxa"/>
          </w:tcPr>
          <w:p w14:paraId="21918050" w14:textId="77777777" w:rsidR="009A6E15" w:rsidRPr="007B0434" w:rsidRDefault="009A6E15" w:rsidP="0004139D">
            <w:pPr>
              <w:rPr>
                <w:color w:val="024F75" w:themeColor="accent1"/>
              </w:rPr>
            </w:pPr>
          </w:p>
        </w:tc>
      </w:tr>
      <w:tr w:rsidR="007B0434" w:rsidRPr="007B0434" w14:paraId="79E056AE" w14:textId="77777777" w:rsidTr="0004139D">
        <w:trPr>
          <w:trHeight w:val="504"/>
        </w:trPr>
        <w:tc>
          <w:tcPr>
            <w:tcW w:w="1075" w:type="dxa"/>
          </w:tcPr>
          <w:p w14:paraId="69355368"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3DCDB62A" w14:textId="77777777" w:rsidR="009A6E15" w:rsidRPr="007B0434" w:rsidRDefault="009A6E15" w:rsidP="0004139D">
            <w:pPr>
              <w:jc w:val="center"/>
              <w:rPr>
                <w:noProof/>
                <w:color w:val="024F75" w:themeColor="accent1"/>
              </w:rPr>
            </w:pPr>
          </w:p>
        </w:tc>
        <w:tc>
          <w:tcPr>
            <w:tcW w:w="1080" w:type="dxa"/>
          </w:tcPr>
          <w:p w14:paraId="17D24CFD" w14:textId="77777777" w:rsidR="009A6E15" w:rsidRPr="007B0434" w:rsidRDefault="009A6E15" w:rsidP="0004139D">
            <w:pPr>
              <w:rPr>
                <w:color w:val="024F75" w:themeColor="accent1"/>
              </w:rPr>
            </w:pPr>
          </w:p>
        </w:tc>
      </w:tr>
      <w:tr w:rsidR="007B0434" w:rsidRPr="007B0434" w14:paraId="0B4958B2" w14:textId="77777777" w:rsidTr="0004139D">
        <w:trPr>
          <w:trHeight w:val="504"/>
        </w:trPr>
        <w:tc>
          <w:tcPr>
            <w:tcW w:w="1075" w:type="dxa"/>
          </w:tcPr>
          <w:p w14:paraId="2E6A4A12"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3EA86DEE" w14:textId="77777777" w:rsidR="009A6E15" w:rsidRPr="007B0434" w:rsidRDefault="009A6E15" w:rsidP="0004139D">
            <w:pPr>
              <w:jc w:val="center"/>
              <w:rPr>
                <w:noProof/>
                <w:color w:val="024F75" w:themeColor="accent1"/>
              </w:rPr>
            </w:pPr>
          </w:p>
        </w:tc>
        <w:tc>
          <w:tcPr>
            <w:tcW w:w="1080" w:type="dxa"/>
          </w:tcPr>
          <w:p w14:paraId="5E8E11AF" w14:textId="77777777" w:rsidR="009A6E15" w:rsidRPr="007B0434" w:rsidRDefault="009A6E15" w:rsidP="0004139D">
            <w:pPr>
              <w:rPr>
                <w:color w:val="024F75" w:themeColor="accent1"/>
              </w:rPr>
            </w:pPr>
          </w:p>
        </w:tc>
      </w:tr>
      <w:tr w:rsidR="007B0434" w:rsidRPr="007B0434" w14:paraId="6EF31CD2" w14:textId="77777777" w:rsidTr="0004139D">
        <w:trPr>
          <w:trHeight w:val="504"/>
        </w:trPr>
        <w:tc>
          <w:tcPr>
            <w:tcW w:w="1075" w:type="dxa"/>
          </w:tcPr>
          <w:p w14:paraId="17DC4A48"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791A66AC" w14:textId="77777777" w:rsidR="009A6E15" w:rsidRPr="007B0434" w:rsidRDefault="009A6E15" w:rsidP="0004139D">
            <w:pPr>
              <w:jc w:val="center"/>
              <w:rPr>
                <w:noProof/>
                <w:color w:val="024F75" w:themeColor="accent1"/>
              </w:rPr>
            </w:pPr>
          </w:p>
          <w:p w14:paraId="04E1CF5F" w14:textId="04B40397" w:rsidR="009A6E15" w:rsidRPr="007B0434" w:rsidRDefault="0042734E" w:rsidP="0004139D">
            <w:pPr>
              <w:jc w:val="center"/>
              <w:rPr>
                <w:noProof/>
                <w:color w:val="024F75" w:themeColor="accent1"/>
              </w:rPr>
            </w:pPr>
            <w:r w:rsidRPr="007B0434">
              <w:rPr>
                <w:noProof/>
                <w:color w:val="024F75" w:themeColor="accent1"/>
              </w:rPr>
              <w:drawing>
                <wp:inline distT="0" distB="0" distL="0" distR="0" wp14:anchorId="08FA6F75" wp14:editId="1ECCF60A">
                  <wp:extent cx="4834890" cy="2719705"/>
                  <wp:effectExtent l="19050" t="19050" r="22860" b="23495"/>
                  <wp:docPr id="654" name="Picture 654" descr="screenshot of module 3, sli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5DD1ECA" w14:textId="77777777" w:rsidR="009A6E15" w:rsidRPr="007B0434" w:rsidRDefault="009A6E15" w:rsidP="0004139D">
            <w:pPr>
              <w:rPr>
                <w:color w:val="024F75" w:themeColor="accent1"/>
              </w:rPr>
            </w:pPr>
          </w:p>
        </w:tc>
      </w:tr>
      <w:tr w:rsidR="007B0434" w:rsidRPr="007B0434" w14:paraId="2DA7CC3B" w14:textId="77777777" w:rsidTr="0004139D">
        <w:trPr>
          <w:trHeight w:val="504"/>
        </w:trPr>
        <w:tc>
          <w:tcPr>
            <w:tcW w:w="1075" w:type="dxa"/>
          </w:tcPr>
          <w:p w14:paraId="7FA5A4A3"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10AA0744" w14:textId="77777777" w:rsidR="009A6E15" w:rsidRPr="007B0434" w:rsidRDefault="009A6E15" w:rsidP="0004139D">
            <w:pPr>
              <w:jc w:val="center"/>
              <w:rPr>
                <w:noProof/>
                <w:color w:val="024F75" w:themeColor="accent1"/>
              </w:rPr>
            </w:pPr>
          </w:p>
        </w:tc>
        <w:tc>
          <w:tcPr>
            <w:tcW w:w="1080" w:type="dxa"/>
          </w:tcPr>
          <w:p w14:paraId="65E56D87" w14:textId="77777777" w:rsidR="009A6E15" w:rsidRPr="007B0434" w:rsidRDefault="009A6E15" w:rsidP="0004139D">
            <w:pPr>
              <w:rPr>
                <w:color w:val="024F75" w:themeColor="accent1"/>
              </w:rPr>
            </w:pPr>
          </w:p>
        </w:tc>
      </w:tr>
      <w:tr w:rsidR="007B0434" w:rsidRPr="007B0434" w14:paraId="36E3EAA6" w14:textId="77777777" w:rsidTr="0004139D">
        <w:trPr>
          <w:trHeight w:val="504"/>
        </w:trPr>
        <w:tc>
          <w:tcPr>
            <w:tcW w:w="1075" w:type="dxa"/>
          </w:tcPr>
          <w:p w14:paraId="1952B466"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14DF730A" w14:textId="77777777" w:rsidR="009A6E15" w:rsidRPr="007B0434" w:rsidRDefault="009A6E15" w:rsidP="0004139D">
            <w:pPr>
              <w:jc w:val="center"/>
              <w:rPr>
                <w:noProof/>
                <w:color w:val="024F75" w:themeColor="accent1"/>
              </w:rPr>
            </w:pPr>
          </w:p>
        </w:tc>
        <w:tc>
          <w:tcPr>
            <w:tcW w:w="1080" w:type="dxa"/>
          </w:tcPr>
          <w:p w14:paraId="5B4D1322" w14:textId="77777777" w:rsidR="009A6E15" w:rsidRPr="007B0434" w:rsidRDefault="009A6E15" w:rsidP="0004139D">
            <w:pPr>
              <w:rPr>
                <w:color w:val="024F75" w:themeColor="accent1"/>
              </w:rPr>
            </w:pPr>
          </w:p>
        </w:tc>
      </w:tr>
      <w:tr w:rsidR="007B0434" w:rsidRPr="007B0434" w14:paraId="7BBF5BAD" w14:textId="77777777" w:rsidTr="0004139D">
        <w:trPr>
          <w:trHeight w:val="504"/>
        </w:trPr>
        <w:tc>
          <w:tcPr>
            <w:tcW w:w="1075" w:type="dxa"/>
          </w:tcPr>
          <w:p w14:paraId="60ADC057"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04B8A1E0" w14:textId="77777777" w:rsidR="009A6E15" w:rsidRPr="007B0434" w:rsidRDefault="009A6E15" w:rsidP="0004139D">
            <w:pPr>
              <w:jc w:val="center"/>
              <w:rPr>
                <w:noProof/>
                <w:color w:val="024F75" w:themeColor="accent1"/>
              </w:rPr>
            </w:pPr>
          </w:p>
        </w:tc>
        <w:tc>
          <w:tcPr>
            <w:tcW w:w="1080" w:type="dxa"/>
          </w:tcPr>
          <w:p w14:paraId="3A26C0CD" w14:textId="77777777" w:rsidR="009A6E15" w:rsidRPr="007B0434" w:rsidRDefault="009A6E15" w:rsidP="0004139D">
            <w:pPr>
              <w:rPr>
                <w:color w:val="024F75" w:themeColor="accent1"/>
              </w:rPr>
            </w:pPr>
          </w:p>
        </w:tc>
      </w:tr>
    </w:tbl>
    <w:p w14:paraId="2C16A0AD" w14:textId="77777777" w:rsidR="009A6E15" w:rsidRPr="007B0434" w:rsidRDefault="009A6E15">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FECD6E1" w14:textId="77777777" w:rsidTr="0004139D">
        <w:trPr>
          <w:trHeight w:val="504"/>
        </w:trPr>
        <w:tc>
          <w:tcPr>
            <w:tcW w:w="1075" w:type="dxa"/>
          </w:tcPr>
          <w:p w14:paraId="7B1ECCC2" w14:textId="77777777" w:rsidR="009A6E15" w:rsidRPr="007B0434" w:rsidRDefault="009A6E15" w:rsidP="0004139D">
            <w:pPr>
              <w:jc w:val="center"/>
              <w:rPr>
                <w:noProof/>
                <w:color w:val="024F75" w:themeColor="accent1"/>
              </w:rPr>
            </w:pPr>
          </w:p>
        </w:tc>
        <w:tc>
          <w:tcPr>
            <w:tcW w:w="7830" w:type="dxa"/>
          </w:tcPr>
          <w:p w14:paraId="67A22C5B" w14:textId="30EEDE5D" w:rsidR="009A6E15" w:rsidRPr="007B0434" w:rsidRDefault="0042734E" w:rsidP="0004139D">
            <w:pPr>
              <w:jc w:val="center"/>
              <w:rPr>
                <w:color w:val="024F75" w:themeColor="accent1"/>
              </w:rPr>
            </w:pPr>
            <w:r w:rsidRPr="007B0434">
              <w:rPr>
                <w:noProof/>
                <w:color w:val="024F75" w:themeColor="accent1"/>
              </w:rPr>
              <w:drawing>
                <wp:inline distT="0" distB="0" distL="0" distR="0" wp14:anchorId="56D56FB3" wp14:editId="4C9EC2AF">
                  <wp:extent cx="4834890" cy="2719705"/>
                  <wp:effectExtent l="19050" t="19050" r="22860" b="23495"/>
                  <wp:docPr id="655" name="Picture 655" descr="screenshot of module 3, slid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38C7EE4" w14:textId="77777777" w:rsidR="009A6E15" w:rsidRPr="007B0434" w:rsidRDefault="009A6E15" w:rsidP="0004139D">
            <w:pPr>
              <w:rPr>
                <w:color w:val="024F75" w:themeColor="accent1"/>
              </w:rPr>
            </w:pPr>
          </w:p>
        </w:tc>
      </w:tr>
      <w:tr w:rsidR="007B0434" w:rsidRPr="007B0434" w14:paraId="1179B274" w14:textId="77777777" w:rsidTr="0004139D">
        <w:trPr>
          <w:trHeight w:val="504"/>
        </w:trPr>
        <w:tc>
          <w:tcPr>
            <w:tcW w:w="1075" w:type="dxa"/>
          </w:tcPr>
          <w:p w14:paraId="4BFC5EB6"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2BCA5851" w14:textId="77777777" w:rsidR="009A6E15" w:rsidRPr="007B0434" w:rsidRDefault="009A6E15" w:rsidP="0004139D">
            <w:pPr>
              <w:jc w:val="center"/>
              <w:rPr>
                <w:noProof/>
                <w:color w:val="024F75" w:themeColor="accent1"/>
              </w:rPr>
            </w:pPr>
          </w:p>
        </w:tc>
        <w:tc>
          <w:tcPr>
            <w:tcW w:w="1080" w:type="dxa"/>
          </w:tcPr>
          <w:p w14:paraId="0CAAD9FF" w14:textId="77777777" w:rsidR="009A6E15" w:rsidRPr="007B0434" w:rsidRDefault="009A6E15" w:rsidP="0004139D">
            <w:pPr>
              <w:rPr>
                <w:color w:val="024F75" w:themeColor="accent1"/>
              </w:rPr>
            </w:pPr>
          </w:p>
        </w:tc>
      </w:tr>
      <w:tr w:rsidR="007B0434" w:rsidRPr="007B0434" w14:paraId="2A8FD304" w14:textId="77777777" w:rsidTr="0004139D">
        <w:trPr>
          <w:trHeight w:val="504"/>
        </w:trPr>
        <w:tc>
          <w:tcPr>
            <w:tcW w:w="1075" w:type="dxa"/>
          </w:tcPr>
          <w:p w14:paraId="04BFC311"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BAB1C1F" w14:textId="77777777" w:rsidR="009A6E15" w:rsidRPr="007B0434" w:rsidRDefault="009A6E15" w:rsidP="0004139D">
            <w:pPr>
              <w:jc w:val="center"/>
              <w:rPr>
                <w:noProof/>
                <w:color w:val="024F75" w:themeColor="accent1"/>
              </w:rPr>
            </w:pPr>
          </w:p>
        </w:tc>
        <w:tc>
          <w:tcPr>
            <w:tcW w:w="1080" w:type="dxa"/>
          </w:tcPr>
          <w:p w14:paraId="7E62ACE5" w14:textId="77777777" w:rsidR="009A6E15" w:rsidRPr="007B0434" w:rsidRDefault="009A6E15" w:rsidP="0004139D">
            <w:pPr>
              <w:rPr>
                <w:color w:val="024F75" w:themeColor="accent1"/>
              </w:rPr>
            </w:pPr>
          </w:p>
        </w:tc>
      </w:tr>
      <w:tr w:rsidR="007B0434" w:rsidRPr="007B0434" w14:paraId="0A365A50" w14:textId="77777777" w:rsidTr="0004139D">
        <w:trPr>
          <w:trHeight w:val="504"/>
        </w:trPr>
        <w:tc>
          <w:tcPr>
            <w:tcW w:w="1075" w:type="dxa"/>
          </w:tcPr>
          <w:p w14:paraId="6A9F03D0"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16227B7" w14:textId="77777777" w:rsidR="009A6E15" w:rsidRPr="007B0434" w:rsidRDefault="009A6E15" w:rsidP="0004139D">
            <w:pPr>
              <w:jc w:val="center"/>
              <w:rPr>
                <w:noProof/>
                <w:color w:val="024F75" w:themeColor="accent1"/>
              </w:rPr>
            </w:pPr>
          </w:p>
        </w:tc>
        <w:tc>
          <w:tcPr>
            <w:tcW w:w="1080" w:type="dxa"/>
          </w:tcPr>
          <w:p w14:paraId="5D9A798F" w14:textId="77777777" w:rsidR="009A6E15" w:rsidRPr="007B0434" w:rsidRDefault="009A6E15" w:rsidP="0004139D">
            <w:pPr>
              <w:rPr>
                <w:color w:val="024F75" w:themeColor="accent1"/>
              </w:rPr>
            </w:pPr>
          </w:p>
        </w:tc>
      </w:tr>
      <w:tr w:rsidR="007B0434" w:rsidRPr="007B0434" w14:paraId="2EE58D27" w14:textId="77777777" w:rsidTr="0004139D">
        <w:trPr>
          <w:trHeight w:val="504"/>
        </w:trPr>
        <w:tc>
          <w:tcPr>
            <w:tcW w:w="1075" w:type="dxa"/>
          </w:tcPr>
          <w:p w14:paraId="62337019" w14:textId="77777777" w:rsidR="009A6E15" w:rsidRPr="007B0434" w:rsidRDefault="009A6E15" w:rsidP="0004139D">
            <w:pPr>
              <w:jc w:val="center"/>
              <w:rPr>
                <w:noProof/>
                <w:color w:val="024F75" w:themeColor="accent1"/>
              </w:rPr>
            </w:pPr>
          </w:p>
        </w:tc>
        <w:tc>
          <w:tcPr>
            <w:tcW w:w="7830" w:type="dxa"/>
            <w:tcBorders>
              <w:top w:val="single" w:sz="4" w:space="0" w:color="auto"/>
            </w:tcBorders>
          </w:tcPr>
          <w:p w14:paraId="6A606265" w14:textId="77777777" w:rsidR="009A6E15" w:rsidRPr="007B0434" w:rsidRDefault="009A6E15" w:rsidP="0004139D">
            <w:pPr>
              <w:jc w:val="center"/>
              <w:rPr>
                <w:noProof/>
                <w:color w:val="024F75" w:themeColor="accent1"/>
              </w:rPr>
            </w:pPr>
          </w:p>
          <w:p w14:paraId="0EABAB70" w14:textId="186E73DE" w:rsidR="009A6E15" w:rsidRPr="007B0434" w:rsidRDefault="0042734E" w:rsidP="0004139D">
            <w:pPr>
              <w:jc w:val="center"/>
              <w:rPr>
                <w:noProof/>
                <w:color w:val="024F75" w:themeColor="accent1"/>
              </w:rPr>
            </w:pPr>
            <w:r w:rsidRPr="007B0434">
              <w:rPr>
                <w:noProof/>
                <w:color w:val="024F75" w:themeColor="accent1"/>
              </w:rPr>
              <w:drawing>
                <wp:inline distT="0" distB="0" distL="0" distR="0" wp14:anchorId="605FBBAD" wp14:editId="0D7FF04E">
                  <wp:extent cx="4834890" cy="2719705"/>
                  <wp:effectExtent l="19050" t="19050" r="22860" b="23495"/>
                  <wp:docPr id="656" name="Picture 656" descr="screenshot of module 3, sli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ADCACFE" w14:textId="77777777" w:rsidR="009A6E15" w:rsidRPr="007B0434" w:rsidRDefault="009A6E15" w:rsidP="0004139D">
            <w:pPr>
              <w:rPr>
                <w:color w:val="024F75" w:themeColor="accent1"/>
              </w:rPr>
            </w:pPr>
          </w:p>
        </w:tc>
      </w:tr>
      <w:tr w:rsidR="007B0434" w:rsidRPr="007B0434" w14:paraId="3D28A69F" w14:textId="77777777" w:rsidTr="0004139D">
        <w:trPr>
          <w:trHeight w:val="504"/>
        </w:trPr>
        <w:tc>
          <w:tcPr>
            <w:tcW w:w="1075" w:type="dxa"/>
          </w:tcPr>
          <w:p w14:paraId="3764D4D4" w14:textId="77777777" w:rsidR="009A6E15" w:rsidRPr="007B0434" w:rsidRDefault="009A6E15" w:rsidP="0004139D">
            <w:pPr>
              <w:jc w:val="center"/>
              <w:rPr>
                <w:noProof/>
                <w:color w:val="024F75" w:themeColor="accent1"/>
              </w:rPr>
            </w:pPr>
          </w:p>
        </w:tc>
        <w:tc>
          <w:tcPr>
            <w:tcW w:w="7830" w:type="dxa"/>
            <w:tcBorders>
              <w:bottom w:val="single" w:sz="4" w:space="0" w:color="auto"/>
            </w:tcBorders>
          </w:tcPr>
          <w:p w14:paraId="3245A3AE" w14:textId="77777777" w:rsidR="009A6E15" w:rsidRPr="007B0434" w:rsidRDefault="009A6E15" w:rsidP="0004139D">
            <w:pPr>
              <w:jc w:val="center"/>
              <w:rPr>
                <w:noProof/>
                <w:color w:val="024F75" w:themeColor="accent1"/>
              </w:rPr>
            </w:pPr>
          </w:p>
        </w:tc>
        <w:tc>
          <w:tcPr>
            <w:tcW w:w="1080" w:type="dxa"/>
          </w:tcPr>
          <w:p w14:paraId="34A51BCF" w14:textId="77777777" w:rsidR="009A6E15" w:rsidRPr="007B0434" w:rsidRDefault="009A6E15" w:rsidP="0004139D">
            <w:pPr>
              <w:rPr>
                <w:color w:val="024F75" w:themeColor="accent1"/>
              </w:rPr>
            </w:pPr>
          </w:p>
        </w:tc>
      </w:tr>
      <w:tr w:rsidR="007B0434" w:rsidRPr="007B0434" w14:paraId="129D2156" w14:textId="77777777" w:rsidTr="0004139D">
        <w:trPr>
          <w:trHeight w:val="504"/>
        </w:trPr>
        <w:tc>
          <w:tcPr>
            <w:tcW w:w="1075" w:type="dxa"/>
          </w:tcPr>
          <w:p w14:paraId="5B8CF41B"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497DA18D" w14:textId="77777777" w:rsidR="009A6E15" w:rsidRPr="007B0434" w:rsidRDefault="009A6E15" w:rsidP="0004139D">
            <w:pPr>
              <w:jc w:val="center"/>
              <w:rPr>
                <w:noProof/>
                <w:color w:val="024F75" w:themeColor="accent1"/>
              </w:rPr>
            </w:pPr>
          </w:p>
        </w:tc>
        <w:tc>
          <w:tcPr>
            <w:tcW w:w="1080" w:type="dxa"/>
          </w:tcPr>
          <w:p w14:paraId="73AB6DB8" w14:textId="77777777" w:rsidR="009A6E15" w:rsidRPr="007B0434" w:rsidRDefault="009A6E15" w:rsidP="0004139D">
            <w:pPr>
              <w:rPr>
                <w:color w:val="024F75" w:themeColor="accent1"/>
              </w:rPr>
            </w:pPr>
          </w:p>
        </w:tc>
      </w:tr>
      <w:tr w:rsidR="007B0434" w:rsidRPr="007B0434" w14:paraId="0305CACF" w14:textId="77777777" w:rsidTr="0004139D">
        <w:trPr>
          <w:trHeight w:val="504"/>
        </w:trPr>
        <w:tc>
          <w:tcPr>
            <w:tcW w:w="1075" w:type="dxa"/>
          </w:tcPr>
          <w:p w14:paraId="31148C87" w14:textId="77777777" w:rsidR="009A6E15" w:rsidRPr="007B0434" w:rsidRDefault="009A6E15" w:rsidP="0004139D">
            <w:pPr>
              <w:jc w:val="center"/>
              <w:rPr>
                <w:noProof/>
                <w:color w:val="024F75" w:themeColor="accent1"/>
              </w:rPr>
            </w:pPr>
          </w:p>
        </w:tc>
        <w:tc>
          <w:tcPr>
            <w:tcW w:w="7830" w:type="dxa"/>
            <w:tcBorders>
              <w:top w:val="single" w:sz="4" w:space="0" w:color="auto"/>
              <w:bottom w:val="single" w:sz="4" w:space="0" w:color="auto"/>
            </w:tcBorders>
          </w:tcPr>
          <w:p w14:paraId="7C5FD7ED" w14:textId="77777777" w:rsidR="009A6E15" w:rsidRPr="007B0434" w:rsidRDefault="009A6E15" w:rsidP="0004139D">
            <w:pPr>
              <w:jc w:val="center"/>
              <w:rPr>
                <w:noProof/>
                <w:color w:val="024F75" w:themeColor="accent1"/>
              </w:rPr>
            </w:pPr>
          </w:p>
        </w:tc>
        <w:tc>
          <w:tcPr>
            <w:tcW w:w="1080" w:type="dxa"/>
          </w:tcPr>
          <w:p w14:paraId="03EBAAD8" w14:textId="77777777" w:rsidR="009A6E15" w:rsidRPr="007B0434" w:rsidRDefault="009A6E15" w:rsidP="0004139D">
            <w:pPr>
              <w:rPr>
                <w:color w:val="024F75" w:themeColor="accent1"/>
              </w:rPr>
            </w:pPr>
          </w:p>
        </w:tc>
      </w:tr>
    </w:tbl>
    <w:p w14:paraId="132A437E"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6FB32EB6" w14:textId="77777777" w:rsidTr="00C171BB">
        <w:trPr>
          <w:trHeight w:val="504"/>
        </w:trPr>
        <w:tc>
          <w:tcPr>
            <w:tcW w:w="1075" w:type="dxa"/>
          </w:tcPr>
          <w:p w14:paraId="576BE880" w14:textId="77777777" w:rsidR="007A4DAE" w:rsidRPr="007B0434" w:rsidRDefault="007A4DAE" w:rsidP="00C171BB">
            <w:pPr>
              <w:jc w:val="center"/>
              <w:rPr>
                <w:noProof/>
                <w:color w:val="024F75" w:themeColor="accent1"/>
              </w:rPr>
            </w:pPr>
          </w:p>
        </w:tc>
        <w:tc>
          <w:tcPr>
            <w:tcW w:w="7830" w:type="dxa"/>
          </w:tcPr>
          <w:p w14:paraId="61C36B63" w14:textId="58A04A51" w:rsidR="007A4DAE" w:rsidRPr="007B0434" w:rsidRDefault="0042734E" w:rsidP="00C171BB">
            <w:pPr>
              <w:jc w:val="center"/>
              <w:rPr>
                <w:color w:val="024F75" w:themeColor="accent1"/>
              </w:rPr>
            </w:pPr>
            <w:r w:rsidRPr="007B0434">
              <w:rPr>
                <w:noProof/>
                <w:color w:val="024F75" w:themeColor="accent1"/>
              </w:rPr>
              <w:drawing>
                <wp:inline distT="0" distB="0" distL="0" distR="0" wp14:anchorId="184FE63C" wp14:editId="2E591893">
                  <wp:extent cx="4834890" cy="2719705"/>
                  <wp:effectExtent l="19050" t="19050" r="22860" b="23495"/>
                  <wp:docPr id="657" name="Picture 657" descr="screenshot of module 3, sli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0FB9C98" w14:textId="77777777" w:rsidR="007A4DAE" w:rsidRPr="007B0434" w:rsidRDefault="007A4DAE" w:rsidP="00C171BB">
            <w:pPr>
              <w:rPr>
                <w:color w:val="024F75" w:themeColor="accent1"/>
              </w:rPr>
            </w:pPr>
          </w:p>
        </w:tc>
      </w:tr>
      <w:tr w:rsidR="007B0434" w:rsidRPr="007B0434" w14:paraId="78E8F263" w14:textId="77777777" w:rsidTr="00C171BB">
        <w:trPr>
          <w:trHeight w:val="504"/>
        </w:trPr>
        <w:tc>
          <w:tcPr>
            <w:tcW w:w="1075" w:type="dxa"/>
          </w:tcPr>
          <w:p w14:paraId="4813DE7F"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3D4B9B02" w14:textId="77777777" w:rsidR="007A4DAE" w:rsidRPr="007B0434" w:rsidRDefault="007A4DAE" w:rsidP="00C171BB">
            <w:pPr>
              <w:jc w:val="center"/>
              <w:rPr>
                <w:noProof/>
                <w:color w:val="024F75" w:themeColor="accent1"/>
              </w:rPr>
            </w:pPr>
          </w:p>
        </w:tc>
        <w:tc>
          <w:tcPr>
            <w:tcW w:w="1080" w:type="dxa"/>
          </w:tcPr>
          <w:p w14:paraId="188672A5" w14:textId="77777777" w:rsidR="007A4DAE" w:rsidRPr="007B0434" w:rsidRDefault="007A4DAE" w:rsidP="00C171BB">
            <w:pPr>
              <w:rPr>
                <w:color w:val="024F75" w:themeColor="accent1"/>
              </w:rPr>
            </w:pPr>
          </w:p>
        </w:tc>
      </w:tr>
      <w:tr w:rsidR="007B0434" w:rsidRPr="007B0434" w14:paraId="5EB3EAAC" w14:textId="77777777" w:rsidTr="00C171BB">
        <w:trPr>
          <w:trHeight w:val="504"/>
        </w:trPr>
        <w:tc>
          <w:tcPr>
            <w:tcW w:w="1075" w:type="dxa"/>
          </w:tcPr>
          <w:p w14:paraId="1BA7C6FD"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0E8997AD" w14:textId="77777777" w:rsidR="007A4DAE" w:rsidRPr="007B0434" w:rsidRDefault="007A4DAE" w:rsidP="00C171BB">
            <w:pPr>
              <w:jc w:val="center"/>
              <w:rPr>
                <w:noProof/>
                <w:color w:val="024F75" w:themeColor="accent1"/>
              </w:rPr>
            </w:pPr>
          </w:p>
        </w:tc>
        <w:tc>
          <w:tcPr>
            <w:tcW w:w="1080" w:type="dxa"/>
          </w:tcPr>
          <w:p w14:paraId="4F8C916D" w14:textId="77777777" w:rsidR="007A4DAE" w:rsidRPr="007B0434" w:rsidRDefault="007A4DAE" w:rsidP="00C171BB">
            <w:pPr>
              <w:rPr>
                <w:color w:val="024F75" w:themeColor="accent1"/>
              </w:rPr>
            </w:pPr>
          </w:p>
        </w:tc>
      </w:tr>
      <w:tr w:rsidR="007B0434" w:rsidRPr="007B0434" w14:paraId="003C2E66" w14:textId="77777777" w:rsidTr="00C171BB">
        <w:trPr>
          <w:trHeight w:val="504"/>
        </w:trPr>
        <w:tc>
          <w:tcPr>
            <w:tcW w:w="1075" w:type="dxa"/>
          </w:tcPr>
          <w:p w14:paraId="373EADCA"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7A9DE809" w14:textId="77777777" w:rsidR="007A4DAE" w:rsidRPr="007B0434" w:rsidRDefault="007A4DAE" w:rsidP="00C171BB">
            <w:pPr>
              <w:jc w:val="center"/>
              <w:rPr>
                <w:noProof/>
                <w:color w:val="024F75" w:themeColor="accent1"/>
              </w:rPr>
            </w:pPr>
          </w:p>
        </w:tc>
        <w:tc>
          <w:tcPr>
            <w:tcW w:w="1080" w:type="dxa"/>
          </w:tcPr>
          <w:p w14:paraId="16DB9051" w14:textId="77777777" w:rsidR="007A4DAE" w:rsidRPr="007B0434" w:rsidRDefault="007A4DAE" w:rsidP="00C171BB">
            <w:pPr>
              <w:rPr>
                <w:color w:val="024F75" w:themeColor="accent1"/>
              </w:rPr>
            </w:pPr>
          </w:p>
        </w:tc>
      </w:tr>
      <w:tr w:rsidR="007B0434" w:rsidRPr="007B0434" w14:paraId="56612A83" w14:textId="77777777" w:rsidTr="00C171BB">
        <w:trPr>
          <w:trHeight w:val="504"/>
        </w:trPr>
        <w:tc>
          <w:tcPr>
            <w:tcW w:w="1075" w:type="dxa"/>
          </w:tcPr>
          <w:p w14:paraId="1FCCB0A9"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0AA20051" w14:textId="77777777" w:rsidR="007A4DAE" w:rsidRPr="007B0434" w:rsidRDefault="007A4DAE" w:rsidP="00C171BB">
            <w:pPr>
              <w:jc w:val="center"/>
              <w:rPr>
                <w:noProof/>
                <w:color w:val="024F75" w:themeColor="accent1"/>
              </w:rPr>
            </w:pPr>
          </w:p>
          <w:p w14:paraId="03F2D8C7" w14:textId="4CCFF197"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60741508" wp14:editId="741F56D0">
                  <wp:extent cx="4834890" cy="2719705"/>
                  <wp:effectExtent l="19050" t="19050" r="22860" b="23495"/>
                  <wp:docPr id="658" name="Picture 658" descr="screenshot of module 3, sli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6730A5C" w14:textId="77777777" w:rsidR="007A4DAE" w:rsidRPr="007B0434" w:rsidRDefault="007A4DAE" w:rsidP="00C171BB">
            <w:pPr>
              <w:rPr>
                <w:color w:val="024F75" w:themeColor="accent1"/>
              </w:rPr>
            </w:pPr>
          </w:p>
        </w:tc>
      </w:tr>
      <w:tr w:rsidR="007B0434" w:rsidRPr="007B0434" w14:paraId="1C2F78AB" w14:textId="77777777" w:rsidTr="00C171BB">
        <w:trPr>
          <w:trHeight w:val="504"/>
        </w:trPr>
        <w:tc>
          <w:tcPr>
            <w:tcW w:w="1075" w:type="dxa"/>
          </w:tcPr>
          <w:p w14:paraId="68A8BB2E"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2C21BA84" w14:textId="77777777" w:rsidR="007A4DAE" w:rsidRPr="007B0434" w:rsidRDefault="007A4DAE" w:rsidP="00C171BB">
            <w:pPr>
              <w:jc w:val="center"/>
              <w:rPr>
                <w:noProof/>
                <w:color w:val="024F75" w:themeColor="accent1"/>
              </w:rPr>
            </w:pPr>
          </w:p>
        </w:tc>
        <w:tc>
          <w:tcPr>
            <w:tcW w:w="1080" w:type="dxa"/>
          </w:tcPr>
          <w:p w14:paraId="24FD1586" w14:textId="77777777" w:rsidR="007A4DAE" w:rsidRPr="007B0434" w:rsidRDefault="007A4DAE" w:rsidP="00C171BB">
            <w:pPr>
              <w:rPr>
                <w:color w:val="024F75" w:themeColor="accent1"/>
              </w:rPr>
            </w:pPr>
          </w:p>
        </w:tc>
      </w:tr>
      <w:tr w:rsidR="007B0434" w:rsidRPr="007B0434" w14:paraId="0B6665BD" w14:textId="77777777" w:rsidTr="00C171BB">
        <w:trPr>
          <w:trHeight w:val="504"/>
        </w:trPr>
        <w:tc>
          <w:tcPr>
            <w:tcW w:w="1075" w:type="dxa"/>
          </w:tcPr>
          <w:p w14:paraId="6434FA6E"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5F7844A5" w14:textId="77777777" w:rsidR="007A4DAE" w:rsidRPr="007B0434" w:rsidRDefault="007A4DAE" w:rsidP="00C171BB">
            <w:pPr>
              <w:jc w:val="center"/>
              <w:rPr>
                <w:noProof/>
                <w:color w:val="024F75" w:themeColor="accent1"/>
              </w:rPr>
            </w:pPr>
          </w:p>
        </w:tc>
        <w:tc>
          <w:tcPr>
            <w:tcW w:w="1080" w:type="dxa"/>
          </w:tcPr>
          <w:p w14:paraId="23EE635B" w14:textId="77777777" w:rsidR="007A4DAE" w:rsidRPr="007B0434" w:rsidRDefault="007A4DAE" w:rsidP="00C171BB">
            <w:pPr>
              <w:rPr>
                <w:color w:val="024F75" w:themeColor="accent1"/>
              </w:rPr>
            </w:pPr>
          </w:p>
        </w:tc>
      </w:tr>
      <w:tr w:rsidR="007B0434" w:rsidRPr="007B0434" w14:paraId="429B76CE" w14:textId="77777777" w:rsidTr="00C171BB">
        <w:trPr>
          <w:trHeight w:val="504"/>
        </w:trPr>
        <w:tc>
          <w:tcPr>
            <w:tcW w:w="1075" w:type="dxa"/>
          </w:tcPr>
          <w:p w14:paraId="7259C8AB"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79742D1F" w14:textId="77777777" w:rsidR="007A4DAE" w:rsidRPr="007B0434" w:rsidRDefault="007A4DAE" w:rsidP="00C171BB">
            <w:pPr>
              <w:jc w:val="center"/>
              <w:rPr>
                <w:noProof/>
                <w:color w:val="024F75" w:themeColor="accent1"/>
              </w:rPr>
            </w:pPr>
          </w:p>
        </w:tc>
        <w:tc>
          <w:tcPr>
            <w:tcW w:w="1080" w:type="dxa"/>
          </w:tcPr>
          <w:p w14:paraId="78F3F8C4" w14:textId="77777777" w:rsidR="007A4DAE" w:rsidRPr="007B0434" w:rsidRDefault="007A4DAE" w:rsidP="00C171BB">
            <w:pPr>
              <w:rPr>
                <w:color w:val="024F75" w:themeColor="accent1"/>
              </w:rPr>
            </w:pPr>
          </w:p>
        </w:tc>
      </w:tr>
    </w:tbl>
    <w:p w14:paraId="21E11B60"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E6943ED" w14:textId="77777777" w:rsidTr="00C171BB">
        <w:trPr>
          <w:trHeight w:val="504"/>
        </w:trPr>
        <w:tc>
          <w:tcPr>
            <w:tcW w:w="1075" w:type="dxa"/>
          </w:tcPr>
          <w:p w14:paraId="53E3E473" w14:textId="77777777" w:rsidR="007A4DAE" w:rsidRPr="007B0434" w:rsidRDefault="007A4DAE" w:rsidP="00C171BB">
            <w:pPr>
              <w:jc w:val="center"/>
              <w:rPr>
                <w:noProof/>
                <w:color w:val="024F75" w:themeColor="accent1"/>
              </w:rPr>
            </w:pPr>
          </w:p>
        </w:tc>
        <w:tc>
          <w:tcPr>
            <w:tcW w:w="7830" w:type="dxa"/>
          </w:tcPr>
          <w:p w14:paraId="68C000EB" w14:textId="242A108E" w:rsidR="007A4DAE" w:rsidRPr="007B0434" w:rsidRDefault="0042734E" w:rsidP="00C171BB">
            <w:pPr>
              <w:jc w:val="center"/>
              <w:rPr>
                <w:color w:val="024F75" w:themeColor="accent1"/>
              </w:rPr>
            </w:pPr>
            <w:r w:rsidRPr="007B0434">
              <w:rPr>
                <w:noProof/>
                <w:color w:val="024F75" w:themeColor="accent1"/>
              </w:rPr>
              <w:drawing>
                <wp:inline distT="0" distB="0" distL="0" distR="0" wp14:anchorId="7CC9CD4E" wp14:editId="28AAC23A">
                  <wp:extent cx="4834890" cy="2719705"/>
                  <wp:effectExtent l="19050" t="19050" r="22860" b="23495"/>
                  <wp:docPr id="659" name="Picture 659" descr="screenshot of module 3, sli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8F01BDA" w14:textId="77777777" w:rsidR="007A4DAE" w:rsidRPr="007B0434" w:rsidRDefault="007A4DAE" w:rsidP="00C171BB">
            <w:pPr>
              <w:rPr>
                <w:color w:val="024F75" w:themeColor="accent1"/>
              </w:rPr>
            </w:pPr>
          </w:p>
        </w:tc>
      </w:tr>
      <w:tr w:rsidR="007B0434" w:rsidRPr="007B0434" w14:paraId="21ACA8B7" w14:textId="77777777" w:rsidTr="00C171BB">
        <w:trPr>
          <w:trHeight w:val="504"/>
        </w:trPr>
        <w:tc>
          <w:tcPr>
            <w:tcW w:w="1075" w:type="dxa"/>
          </w:tcPr>
          <w:p w14:paraId="475FAABF"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3C263E73" w14:textId="77777777" w:rsidR="007A4DAE" w:rsidRPr="007B0434" w:rsidRDefault="007A4DAE" w:rsidP="00C171BB">
            <w:pPr>
              <w:jc w:val="center"/>
              <w:rPr>
                <w:noProof/>
                <w:color w:val="024F75" w:themeColor="accent1"/>
              </w:rPr>
            </w:pPr>
          </w:p>
        </w:tc>
        <w:tc>
          <w:tcPr>
            <w:tcW w:w="1080" w:type="dxa"/>
          </w:tcPr>
          <w:p w14:paraId="22368C2F" w14:textId="77777777" w:rsidR="007A4DAE" w:rsidRPr="007B0434" w:rsidRDefault="007A4DAE" w:rsidP="00C171BB">
            <w:pPr>
              <w:rPr>
                <w:color w:val="024F75" w:themeColor="accent1"/>
              </w:rPr>
            </w:pPr>
          </w:p>
        </w:tc>
      </w:tr>
      <w:tr w:rsidR="007B0434" w:rsidRPr="007B0434" w14:paraId="4551F74B" w14:textId="77777777" w:rsidTr="00C171BB">
        <w:trPr>
          <w:trHeight w:val="504"/>
        </w:trPr>
        <w:tc>
          <w:tcPr>
            <w:tcW w:w="1075" w:type="dxa"/>
          </w:tcPr>
          <w:p w14:paraId="77D12C7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2EA32BEB" w14:textId="77777777" w:rsidR="007A4DAE" w:rsidRPr="007B0434" w:rsidRDefault="007A4DAE" w:rsidP="00C171BB">
            <w:pPr>
              <w:jc w:val="center"/>
              <w:rPr>
                <w:noProof/>
                <w:color w:val="024F75" w:themeColor="accent1"/>
              </w:rPr>
            </w:pPr>
          </w:p>
        </w:tc>
        <w:tc>
          <w:tcPr>
            <w:tcW w:w="1080" w:type="dxa"/>
          </w:tcPr>
          <w:p w14:paraId="44D89ED4" w14:textId="77777777" w:rsidR="007A4DAE" w:rsidRPr="007B0434" w:rsidRDefault="007A4DAE" w:rsidP="00C171BB">
            <w:pPr>
              <w:rPr>
                <w:color w:val="024F75" w:themeColor="accent1"/>
              </w:rPr>
            </w:pPr>
          </w:p>
        </w:tc>
      </w:tr>
      <w:tr w:rsidR="007B0434" w:rsidRPr="007B0434" w14:paraId="19661CB5" w14:textId="77777777" w:rsidTr="00C171BB">
        <w:trPr>
          <w:trHeight w:val="504"/>
        </w:trPr>
        <w:tc>
          <w:tcPr>
            <w:tcW w:w="1075" w:type="dxa"/>
          </w:tcPr>
          <w:p w14:paraId="7488CEA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3F6C2D9D" w14:textId="77777777" w:rsidR="007A4DAE" w:rsidRPr="007B0434" w:rsidRDefault="007A4DAE" w:rsidP="00C171BB">
            <w:pPr>
              <w:jc w:val="center"/>
              <w:rPr>
                <w:noProof/>
                <w:color w:val="024F75" w:themeColor="accent1"/>
              </w:rPr>
            </w:pPr>
          </w:p>
        </w:tc>
        <w:tc>
          <w:tcPr>
            <w:tcW w:w="1080" w:type="dxa"/>
          </w:tcPr>
          <w:p w14:paraId="341EB72E" w14:textId="77777777" w:rsidR="007A4DAE" w:rsidRPr="007B0434" w:rsidRDefault="007A4DAE" w:rsidP="00C171BB">
            <w:pPr>
              <w:rPr>
                <w:color w:val="024F75" w:themeColor="accent1"/>
              </w:rPr>
            </w:pPr>
          </w:p>
        </w:tc>
      </w:tr>
      <w:tr w:rsidR="007B0434" w:rsidRPr="007B0434" w14:paraId="7C4E298F" w14:textId="77777777" w:rsidTr="00C171BB">
        <w:trPr>
          <w:trHeight w:val="504"/>
        </w:trPr>
        <w:tc>
          <w:tcPr>
            <w:tcW w:w="1075" w:type="dxa"/>
          </w:tcPr>
          <w:p w14:paraId="7D67F9AE"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18E295AE" w14:textId="77777777" w:rsidR="007A4DAE" w:rsidRPr="007B0434" w:rsidRDefault="007A4DAE" w:rsidP="00C171BB">
            <w:pPr>
              <w:jc w:val="center"/>
              <w:rPr>
                <w:noProof/>
                <w:color w:val="024F75" w:themeColor="accent1"/>
              </w:rPr>
            </w:pPr>
          </w:p>
          <w:p w14:paraId="4794E54A" w14:textId="577E748A"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2949A5FB" wp14:editId="6FF213EA">
                  <wp:extent cx="4834890" cy="2719705"/>
                  <wp:effectExtent l="19050" t="19050" r="22860" b="23495"/>
                  <wp:docPr id="660" name="Picture 660" descr="screenshot of module 3, sli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62D20C0" w14:textId="77777777" w:rsidR="007A4DAE" w:rsidRPr="007B0434" w:rsidRDefault="007A4DAE" w:rsidP="00C171BB">
            <w:pPr>
              <w:rPr>
                <w:color w:val="024F75" w:themeColor="accent1"/>
              </w:rPr>
            </w:pPr>
          </w:p>
        </w:tc>
      </w:tr>
      <w:tr w:rsidR="007B0434" w:rsidRPr="007B0434" w14:paraId="6174A3A3" w14:textId="77777777" w:rsidTr="00C171BB">
        <w:trPr>
          <w:trHeight w:val="504"/>
        </w:trPr>
        <w:tc>
          <w:tcPr>
            <w:tcW w:w="1075" w:type="dxa"/>
          </w:tcPr>
          <w:p w14:paraId="5D9D3B8C"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4025993" w14:textId="77777777" w:rsidR="007A4DAE" w:rsidRPr="007B0434" w:rsidRDefault="007A4DAE" w:rsidP="00C171BB">
            <w:pPr>
              <w:jc w:val="center"/>
              <w:rPr>
                <w:noProof/>
                <w:color w:val="024F75" w:themeColor="accent1"/>
              </w:rPr>
            </w:pPr>
          </w:p>
        </w:tc>
        <w:tc>
          <w:tcPr>
            <w:tcW w:w="1080" w:type="dxa"/>
          </w:tcPr>
          <w:p w14:paraId="193355F0" w14:textId="77777777" w:rsidR="007A4DAE" w:rsidRPr="007B0434" w:rsidRDefault="007A4DAE" w:rsidP="00C171BB">
            <w:pPr>
              <w:rPr>
                <w:color w:val="024F75" w:themeColor="accent1"/>
              </w:rPr>
            </w:pPr>
          </w:p>
        </w:tc>
      </w:tr>
      <w:tr w:rsidR="007B0434" w:rsidRPr="007B0434" w14:paraId="17F8F091" w14:textId="77777777" w:rsidTr="00C171BB">
        <w:trPr>
          <w:trHeight w:val="504"/>
        </w:trPr>
        <w:tc>
          <w:tcPr>
            <w:tcW w:w="1075" w:type="dxa"/>
          </w:tcPr>
          <w:p w14:paraId="52B6A10B"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34D145D" w14:textId="77777777" w:rsidR="007A4DAE" w:rsidRPr="007B0434" w:rsidRDefault="007A4DAE" w:rsidP="00C171BB">
            <w:pPr>
              <w:jc w:val="center"/>
              <w:rPr>
                <w:noProof/>
                <w:color w:val="024F75" w:themeColor="accent1"/>
              </w:rPr>
            </w:pPr>
          </w:p>
        </w:tc>
        <w:tc>
          <w:tcPr>
            <w:tcW w:w="1080" w:type="dxa"/>
          </w:tcPr>
          <w:p w14:paraId="7F1306CD" w14:textId="77777777" w:rsidR="007A4DAE" w:rsidRPr="007B0434" w:rsidRDefault="007A4DAE" w:rsidP="00C171BB">
            <w:pPr>
              <w:rPr>
                <w:color w:val="024F75" w:themeColor="accent1"/>
              </w:rPr>
            </w:pPr>
          </w:p>
        </w:tc>
      </w:tr>
      <w:tr w:rsidR="007B0434" w:rsidRPr="007B0434" w14:paraId="29B399D9" w14:textId="77777777" w:rsidTr="00C171BB">
        <w:trPr>
          <w:trHeight w:val="504"/>
        </w:trPr>
        <w:tc>
          <w:tcPr>
            <w:tcW w:w="1075" w:type="dxa"/>
          </w:tcPr>
          <w:p w14:paraId="4431BB86"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2F3DD25" w14:textId="77777777" w:rsidR="007A4DAE" w:rsidRPr="007B0434" w:rsidRDefault="007A4DAE" w:rsidP="00C171BB">
            <w:pPr>
              <w:jc w:val="center"/>
              <w:rPr>
                <w:noProof/>
                <w:color w:val="024F75" w:themeColor="accent1"/>
              </w:rPr>
            </w:pPr>
          </w:p>
        </w:tc>
        <w:tc>
          <w:tcPr>
            <w:tcW w:w="1080" w:type="dxa"/>
          </w:tcPr>
          <w:p w14:paraId="2077A9A3" w14:textId="77777777" w:rsidR="007A4DAE" w:rsidRPr="007B0434" w:rsidRDefault="007A4DAE" w:rsidP="00C171BB">
            <w:pPr>
              <w:rPr>
                <w:color w:val="024F75" w:themeColor="accent1"/>
              </w:rPr>
            </w:pPr>
          </w:p>
        </w:tc>
      </w:tr>
    </w:tbl>
    <w:p w14:paraId="57BEFBE6"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A0B9FEA" w14:textId="77777777" w:rsidTr="00C171BB">
        <w:trPr>
          <w:trHeight w:val="504"/>
        </w:trPr>
        <w:tc>
          <w:tcPr>
            <w:tcW w:w="1075" w:type="dxa"/>
          </w:tcPr>
          <w:p w14:paraId="54D28437" w14:textId="77777777" w:rsidR="007A4DAE" w:rsidRPr="007B0434" w:rsidRDefault="007A4DAE" w:rsidP="00C171BB">
            <w:pPr>
              <w:jc w:val="center"/>
              <w:rPr>
                <w:noProof/>
                <w:color w:val="024F75" w:themeColor="accent1"/>
              </w:rPr>
            </w:pPr>
          </w:p>
        </w:tc>
        <w:tc>
          <w:tcPr>
            <w:tcW w:w="7830" w:type="dxa"/>
          </w:tcPr>
          <w:p w14:paraId="2B270DC5" w14:textId="18092FF6" w:rsidR="007A4DAE" w:rsidRPr="007B0434" w:rsidRDefault="0042734E" w:rsidP="00C171BB">
            <w:pPr>
              <w:jc w:val="center"/>
              <w:rPr>
                <w:color w:val="024F75" w:themeColor="accent1"/>
              </w:rPr>
            </w:pPr>
            <w:r w:rsidRPr="007B0434">
              <w:rPr>
                <w:noProof/>
                <w:color w:val="024F75" w:themeColor="accent1"/>
              </w:rPr>
              <w:drawing>
                <wp:inline distT="0" distB="0" distL="0" distR="0" wp14:anchorId="3381A857" wp14:editId="2DFE1BE3">
                  <wp:extent cx="4834890" cy="2719705"/>
                  <wp:effectExtent l="19050" t="19050" r="22860" b="23495"/>
                  <wp:docPr id="661" name="Picture 661" descr="screenshot of module 3, sli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448059A" w14:textId="77777777" w:rsidR="007A4DAE" w:rsidRPr="007B0434" w:rsidRDefault="007A4DAE" w:rsidP="00C171BB">
            <w:pPr>
              <w:rPr>
                <w:color w:val="024F75" w:themeColor="accent1"/>
              </w:rPr>
            </w:pPr>
          </w:p>
        </w:tc>
      </w:tr>
      <w:tr w:rsidR="007B0434" w:rsidRPr="007B0434" w14:paraId="187353C6" w14:textId="77777777" w:rsidTr="00C171BB">
        <w:trPr>
          <w:trHeight w:val="504"/>
        </w:trPr>
        <w:tc>
          <w:tcPr>
            <w:tcW w:w="1075" w:type="dxa"/>
          </w:tcPr>
          <w:p w14:paraId="1B02ABFA"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508C52BD" w14:textId="77777777" w:rsidR="007A4DAE" w:rsidRPr="007B0434" w:rsidRDefault="007A4DAE" w:rsidP="00C171BB">
            <w:pPr>
              <w:jc w:val="center"/>
              <w:rPr>
                <w:noProof/>
                <w:color w:val="024F75" w:themeColor="accent1"/>
              </w:rPr>
            </w:pPr>
          </w:p>
        </w:tc>
        <w:tc>
          <w:tcPr>
            <w:tcW w:w="1080" w:type="dxa"/>
          </w:tcPr>
          <w:p w14:paraId="324EE9FD" w14:textId="77777777" w:rsidR="007A4DAE" w:rsidRPr="007B0434" w:rsidRDefault="007A4DAE" w:rsidP="00C171BB">
            <w:pPr>
              <w:rPr>
                <w:color w:val="024F75" w:themeColor="accent1"/>
              </w:rPr>
            </w:pPr>
          </w:p>
        </w:tc>
      </w:tr>
      <w:tr w:rsidR="007B0434" w:rsidRPr="007B0434" w14:paraId="3DC68421" w14:textId="77777777" w:rsidTr="00C171BB">
        <w:trPr>
          <w:trHeight w:val="504"/>
        </w:trPr>
        <w:tc>
          <w:tcPr>
            <w:tcW w:w="1075" w:type="dxa"/>
          </w:tcPr>
          <w:p w14:paraId="1B6183A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0703BA3E" w14:textId="77777777" w:rsidR="007A4DAE" w:rsidRPr="007B0434" w:rsidRDefault="007A4DAE" w:rsidP="00C171BB">
            <w:pPr>
              <w:jc w:val="center"/>
              <w:rPr>
                <w:noProof/>
                <w:color w:val="024F75" w:themeColor="accent1"/>
              </w:rPr>
            </w:pPr>
          </w:p>
        </w:tc>
        <w:tc>
          <w:tcPr>
            <w:tcW w:w="1080" w:type="dxa"/>
          </w:tcPr>
          <w:p w14:paraId="350C8E94" w14:textId="77777777" w:rsidR="007A4DAE" w:rsidRPr="007B0434" w:rsidRDefault="007A4DAE" w:rsidP="00C171BB">
            <w:pPr>
              <w:rPr>
                <w:color w:val="024F75" w:themeColor="accent1"/>
              </w:rPr>
            </w:pPr>
          </w:p>
        </w:tc>
      </w:tr>
      <w:tr w:rsidR="007B0434" w:rsidRPr="007B0434" w14:paraId="34264DC9" w14:textId="77777777" w:rsidTr="00C171BB">
        <w:trPr>
          <w:trHeight w:val="504"/>
        </w:trPr>
        <w:tc>
          <w:tcPr>
            <w:tcW w:w="1075" w:type="dxa"/>
          </w:tcPr>
          <w:p w14:paraId="03C7C0F5"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214217C0" w14:textId="77777777" w:rsidR="007A4DAE" w:rsidRPr="007B0434" w:rsidRDefault="007A4DAE" w:rsidP="00C171BB">
            <w:pPr>
              <w:jc w:val="center"/>
              <w:rPr>
                <w:noProof/>
                <w:color w:val="024F75" w:themeColor="accent1"/>
              </w:rPr>
            </w:pPr>
          </w:p>
        </w:tc>
        <w:tc>
          <w:tcPr>
            <w:tcW w:w="1080" w:type="dxa"/>
          </w:tcPr>
          <w:p w14:paraId="7F95E2AF" w14:textId="77777777" w:rsidR="007A4DAE" w:rsidRPr="007B0434" w:rsidRDefault="007A4DAE" w:rsidP="00C171BB">
            <w:pPr>
              <w:rPr>
                <w:color w:val="024F75" w:themeColor="accent1"/>
              </w:rPr>
            </w:pPr>
          </w:p>
        </w:tc>
      </w:tr>
      <w:tr w:rsidR="007B0434" w:rsidRPr="007B0434" w14:paraId="294BAE18" w14:textId="77777777" w:rsidTr="00C171BB">
        <w:trPr>
          <w:trHeight w:val="504"/>
        </w:trPr>
        <w:tc>
          <w:tcPr>
            <w:tcW w:w="1075" w:type="dxa"/>
          </w:tcPr>
          <w:p w14:paraId="3C82D563"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024107BE" w14:textId="77777777" w:rsidR="007A4DAE" w:rsidRPr="007B0434" w:rsidRDefault="007A4DAE" w:rsidP="00C171BB">
            <w:pPr>
              <w:jc w:val="center"/>
              <w:rPr>
                <w:noProof/>
                <w:color w:val="024F75" w:themeColor="accent1"/>
              </w:rPr>
            </w:pPr>
          </w:p>
          <w:p w14:paraId="13D2B029" w14:textId="3CE1EFFA"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42C00FBB" wp14:editId="0FF6B4CB">
                  <wp:extent cx="4834890" cy="2719705"/>
                  <wp:effectExtent l="19050" t="19050" r="22860" b="23495"/>
                  <wp:docPr id="662" name="Picture 662" descr="screenshot of module 3, sli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4BCC7DA" w14:textId="77777777" w:rsidR="007A4DAE" w:rsidRPr="007B0434" w:rsidRDefault="007A4DAE" w:rsidP="00C171BB">
            <w:pPr>
              <w:rPr>
                <w:color w:val="024F75" w:themeColor="accent1"/>
              </w:rPr>
            </w:pPr>
          </w:p>
        </w:tc>
      </w:tr>
      <w:tr w:rsidR="007B0434" w:rsidRPr="007B0434" w14:paraId="7AEFAAF6" w14:textId="77777777" w:rsidTr="00C171BB">
        <w:trPr>
          <w:trHeight w:val="504"/>
        </w:trPr>
        <w:tc>
          <w:tcPr>
            <w:tcW w:w="1075" w:type="dxa"/>
          </w:tcPr>
          <w:p w14:paraId="57629586"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C0F2877" w14:textId="77777777" w:rsidR="007A4DAE" w:rsidRPr="007B0434" w:rsidRDefault="007A4DAE" w:rsidP="00C171BB">
            <w:pPr>
              <w:jc w:val="center"/>
              <w:rPr>
                <w:noProof/>
                <w:color w:val="024F75" w:themeColor="accent1"/>
              </w:rPr>
            </w:pPr>
          </w:p>
        </w:tc>
        <w:tc>
          <w:tcPr>
            <w:tcW w:w="1080" w:type="dxa"/>
          </w:tcPr>
          <w:p w14:paraId="6C9067EC" w14:textId="77777777" w:rsidR="007A4DAE" w:rsidRPr="007B0434" w:rsidRDefault="007A4DAE" w:rsidP="00C171BB">
            <w:pPr>
              <w:rPr>
                <w:color w:val="024F75" w:themeColor="accent1"/>
              </w:rPr>
            </w:pPr>
          </w:p>
        </w:tc>
      </w:tr>
      <w:tr w:rsidR="007B0434" w:rsidRPr="007B0434" w14:paraId="24322122" w14:textId="77777777" w:rsidTr="00C171BB">
        <w:trPr>
          <w:trHeight w:val="504"/>
        </w:trPr>
        <w:tc>
          <w:tcPr>
            <w:tcW w:w="1075" w:type="dxa"/>
          </w:tcPr>
          <w:p w14:paraId="577EA4AA"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307FECFE" w14:textId="77777777" w:rsidR="007A4DAE" w:rsidRPr="007B0434" w:rsidRDefault="007A4DAE" w:rsidP="00C171BB">
            <w:pPr>
              <w:jc w:val="center"/>
              <w:rPr>
                <w:noProof/>
                <w:color w:val="024F75" w:themeColor="accent1"/>
              </w:rPr>
            </w:pPr>
          </w:p>
        </w:tc>
        <w:tc>
          <w:tcPr>
            <w:tcW w:w="1080" w:type="dxa"/>
          </w:tcPr>
          <w:p w14:paraId="36B3A0F1" w14:textId="77777777" w:rsidR="007A4DAE" w:rsidRPr="007B0434" w:rsidRDefault="007A4DAE" w:rsidP="00C171BB">
            <w:pPr>
              <w:rPr>
                <w:color w:val="024F75" w:themeColor="accent1"/>
              </w:rPr>
            </w:pPr>
          </w:p>
        </w:tc>
      </w:tr>
      <w:tr w:rsidR="007B0434" w:rsidRPr="007B0434" w14:paraId="30D0014F" w14:textId="77777777" w:rsidTr="00C171BB">
        <w:trPr>
          <w:trHeight w:val="504"/>
        </w:trPr>
        <w:tc>
          <w:tcPr>
            <w:tcW w:w="1075" w:type="dxa"/>
          </w:tcPr>
          <w:p w14:paraId="322DD830"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23CB842D" w14:textId="77777777" w:rsidR="007A4DAE" w:rsidRPr="007B0434" w:rsidRDefault="007A4DAE" w:rsidP="00C171BB">
            <w:pPr>
              <w:jc w:val="center"/>
              <w:rPr>
                <w:noProof/>
                <w:color w:val="024F75" w:themeColor="accent1"/>
              </w:rPr>
            </w:pPr>
          </w:p>
        </w:tc>
        <w:tc>
          <w:tcPr>
            <w:tcW w:w="1080" w:type="dxa"/>
          </w:tcPr>
          <w:p w14:paraId="519A8AEA" w14:textId="77777777" w:rsidR="007A4DAE" w:rsidRPr="007B0434" w:rsidRDefault="007A4DAE" w:rsidP="00C171BB">
            <w:pPr>
              <w:rPr>
                <w:color w:val="024F75" w:themeColor="accent1"/>
              </w:rPr>
            </w:pPr>
          </w:p>
        </w:tc>
      </w:tr>
    </w:tbl>
    <w:p w14:paraId="4248B408"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84E5907" w14:textId="77777777" w:rsidTr="00C171BB">
        <w:trPr>
          <w:trHeight w:val="504"/>
        </w:trPr>
        <w:tc>
          <w:tcPr>
            <w:tcW w:w="1075" w:type="dxa"/>
          </w:tcPr>
          <w:p w14:paraId="7A2F716B" w14:textId="77777777" w:rsidR="007A4DAE" w:rsidRPr="007B0434" w:rsidRDefault="007A4DAE" w:rsidP="00C171BB">
            <w:pPr>
              <w:jc w:val="center"/>
              <w:rPr>
                <w:noProof/>
                <w:color w:val="024F75" w:themeColor="accent1"/>
              </w:rPr>
            </w:pPr>
          </w:p>
        </w:tc>
        <w:tc>
          <w:tcPr>
            <w:tcW w:w="7830" w:type="dxa"/>
          </w:tcPr>
          <w:p w14:paraId="091EFFE6" w14:textId="1F13513B" w:rsidR="007A4DAE" w:rsidRPr="007B0434" w:rsidRDefault="0042734E" w:rsidP="00C171BB">
            <w:pPr>
              <w:jc w:val="center"/>
              <w:rPr>
                <w:color w:val="024F75" w:themeColor="accent1"/>
              </w:rPr>
            </w:pPr>
            <w:r w:rsidRPr="007B0434">
              <w:rPr>
                <w:noProof/>
                <w:color w:val="024F75" w:themeColor="accent1"/>
              </w:rPr>
              <w:drawing>
                <wp:inline distT="0" distB="0" distL="0" distR="0" wp14:anchorId="43201295" wp14:editId="041292B8">
                  <wp:extent cx="4834890" cy="2719705"/>
                  <wp:effectExtent l="19050" t="19050" r="22860" b="23495"/>
                  <wp:docPr id="663" name="Picture 663" descr="screenshot of module 3, sli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54BCEEF" w14:textId="77777777" w:rsidR="007A4DAE" w:rsidRPr="007B0434" w:rsidRDefault="007A4DAE" w:rsidP="00C171BB">
            <w:pPr>
              <w:rPr>
                <w:color w:val="024F75" w:themeColor="accent1"/>
              </w:rPr>
            </w:pPr>
          </w:p>
        </w:tc>
      </w:tr>
      <w:tr w:rsidR="007B0434" w:rsidRPr="007B0434" w14:paraId="6612C0C9" w14:textId="77777777" w:rsidTr="00C171BB">
        <w:trPr>
          <w:trHeight w:val="504"/>
        </w:trPr>
        <w:tc>
          <w:tcPr>
            <w:tcW w:w="1075" w:type="dxa"/>
          </w:tcPr>
          <w:p w14:paraId="00BA2FD9"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01CA4432" w14:textId="77777777" w:rsidR="007A4DAE" w:rsidRPr="007B0434" w:rsidRDefault="007A4DAE" w:rsidP="00C171BB">
            <w:pPr>
              <w:jc w:val="center"/>
              <w:rPr>
                <w:noProof/>
                <w:color w:val="024F75" w:themeColor="accent1"/>
              </w:rPr>
            </w:pPr>
          </w:p>
        </w:tc>
        <w:tc>
          <w:tcPr>
            <w:tcW w:w="1080" w:type="dxa"/>
          </w:tcPr>
          <w:p w14:paraId="47A6D3A8" w14:textId="77777777" w:rsidR="007A4DAE" w:rsidRPr="007B0434" w:rsidRDefault="007A4DAE" w:rsidP="00C171BB">
            <w:pPr>
              <w:rPr>
                <w:color w:val="024F75" w:themeColor="accent1"/>
              </w:rPr>
            </w:pPr>
          </w:p>
        </w:tc>
      </w:tr>
      <w:tr w:rsidR="007B0434" w:rsidRPr="007B0434" w14:paraId="63B24126" w14:textId="77777777" w:rsidTr="00C171BB">
        <w:trPr>
          <w:trHeight w:val="504"/>
        </w:trPr>
        <w:tc>
          <w:tcPr>
            <w:tcW w:w="1075" w:type="dxa"/>
          </w:tcPr>
          <w:p w14:paraId="787ACE0F"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A401CFF" w14:textId="77777777" w:rsidR="007A4DAE" w:rsidRPr="007B0434" w:rsidRDefault="007A4DAE" w:rsidP="00C171BB">
            <w:pPr>
              <w:jc w:val="center"/>
              <w:rPr>
                <w:noProof/>
                <w:color w:val="024F75" w:themeColor="accent1"/>
              </w:rPr>
            </w:pPr>
          </w:p>
        </w:tc>
        <w:tc>
          <w:tcPr>
            <w:tcW w:w="1080" w:type="dxa"/>
          </w:tcPr>
          <w:p w14:paraId="28A52CBE" w14:textId="77777777" w:rsidR="007A4DAE" w:rsidRPr="007B0434" w:rsidRDefault="007A4DAE" w:rsidP="00C171BB">
            <w:pPr>
              <w:rPr>
                <w:color w:val="024F75" w:themeColor="accent1"/>
              </w:rPr>
            </w:pPr>
          </w:p>
        </w:tc>
      </w:tr>
      <w:tr w:rsidR="007B0434" w:rsidRPr="007B0434" w14:paraId="07C7A79A" w14:textId="77777777" w:rsidTr="00C171BB">
        <w:trPr>
          <w:trHeight w:val="504"/>
        </w:trPr>
        <w:tc>
          <w:tcPr>
            <w:tcW w:w="1075" w:type="dxa"/>
          </w:tcPr>
          <w:p w14:paraId="487A3DA0"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49AEF68" w14:textId="77777777" w:rsidR="007A4DAE" w:rsidRPr="007B0434" w:rsidRDefault="007A4DAE" w:rsidP="00C171BB">
            <w:pPr>
              <w:jc w:val="center"/>
              <w:rPr>
                <w:noProof/>
                <w:color w:val="024F75" w:themeColor="accent1"/>
              </w:rPr>
            </w:pPr>
          </w:p>
        </w:tc>
        <w:tc>
          <w:tcPr>
            <w:tcW w:w="1080" w:type="dxa"/>
          </w:tcPr>
          <w:p w14:paraId="16DF18D0" w14:textId="77777777" w:rsidR="007A4DAE" w:rsidRPr="007B0434" w:rsidRDefault="007A4DAE" w:rsidP="00C171BB">
            <w:pPr>
              <w:rPr>
                <w:color w:val="024F75" w:themeColor="accent1"/>
              </w:rPr>
            </w:pPr>
          </w:p>
        </w:tc>
      </w:tr>
      <w:tr w:rsidR="007B0434" w:rsidRPr="007B0434" w14:paraId="5721E396" w14:textId="77777777" w:rsidTr="00C171BB">
        <w:trPr>
          <w:trHeight w:val="504"/>
        </w:trPr>
        <w:tc>
          <w:tcPr>
            <w:tcW w:w="1075" w:type="dxa"/>
          </w:tcPr>
          <w:p w14:paraId="11756FBA"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614BEF8F" w14:textId="77777777" w:rsidR="007A4DAE" w:rsidRPr="007B0434" w:rsidRDefault="007A4DAE" w:rsidP="00C171BB">
            <w:pPr>
              <w:jc w:val="center"/>
              <w:rPr>
                <w:noProof/>
                <w:color w:val="024F75" w:themeColor="accent1"/>
              </w:rPr>
            </w:pPr>
          </w:p>
          <w:p w14:paraId="39323B9C" w14:textId="0703E765"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3BD0D1E0" wp14:editId="26221478">
                  <wp:extent cx="4834890" cy="2719705"/>
                  <wp:effectExtent l="19050" t="19050" r="22860" b="23495"/>
                  <wp:docPr id="664" name="Picture 664" descr="screenshot of module 3, sli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7259069" w14:textId="77777777" w:rsidR="007A4DAE" w:rsidRPr="007B0434" w:rsidRDefault="007A4DAE" w:rsidP="00C171BB">
            <w:pPr>
              <w:rPr>
                <w:color w:val="024F75" w:themeColor="accent1"/>
              </w:rPr>
            </w:pPr>
          </w:p>
        </w:tc>
      </w:tr>
      <w:tr w:rsidR="007B0434" w:rsidRPr="007B0434" w14:paraId="6FEE899F" w14:textId="77777777" w:rsidTr="00C171BB">
        <w:trPr>
          <w:trHeight w:val="504"/>
        </w:trPr>
        <w:tc>
          <w:tcPr>
            <w:tcW w:w="1075" w:type="dxa"/>
          </w:tcPr>
          <w:p w14:paraId="4A24CA5B"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0073EF3C" w14:textId="77777777" w:rsidR="007A4DAE" w:rsidRPr="007B0434" w:rsidRDefault="007A4DAE" w:rsidP="00C171BB">
            <w:pPr>
              <w:jc w:val="center"/>
              <w:rPr>
                <w:noProof/>
                <w:color w:val="024F75" w:themeColor="accent1"/>
              </w:rPr>
            </w:pPr>
          </w:p>
        </w:tc>
        <w:tc>
          <w:tcPr>
            <w:tcW w:w="1080" w:type="dxa"/>
          </w:tcPr>
          <w:p w14:paraId="7AAD9308" w14:textId="77777777" w:rsidR="007A4DAE" w:rsidRPr="007B0434" w:rsidRDefault="007A4DAE" w:rsidP="00C171BB">
            <w:pPr>
              <w:rPr>
                <w:color w:val="024F75" w:themeColor="accent1"/>
              </w:rPr>
            </w:pPr>
          </w:p>
        </w:tc>
      </w:tr>
      <w:tr w:rsidR="007B0434" w:rsidRPr="007B0434" w14:paraId="2EE347B3" w14:textId="77777777" w:rsidTr="00C171BB">
        <w:trPr>
          <w:trHeight w:val="504"/>
        </w:trPr>
        <w:tc>
          <w:tcPr>
            <w:tcW w:w="1075" w:type="dxa"/>
          </w:tcPr>
          <w:p w14:paraId="2D229DE9"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2410C4F2" w14:textId="77777777" w:rsidR="007A4DAE" w:rsidRPr="007B0434" w:rsidRDefault="007A4DAE" w:rsidP="00C171BB">
            <w:pPr>
              <w:jc w:val="center"/>
              <w:rPr>
                <w:noProof/>
                <w:color w:val="024F75" w:themeColor="accent1"/>
              </w:rPr>
            </w:pPr>
          </w:p>
        </w:tc>
        <w:tc>
          <w:tcPr>
            <w:tcW w:w="1080" w:type="dxa"/>
          </w:tcPr>
          <w:p w14:paraId="32602E77" w14:textId="77777777" w:rsidR="007A4DAE" w:rsidRPr="007B0434" w:rsidRDefault="007A4DAE" w:rsidP="00C171BB">
            <w:pPr>
              <w:rPr>
                <w:color w:val="024F75" w:themeColor="accent1"/>
              </w:rPr>
            </w:pPr>
          </w:p>
        </w:tc>
      </w:tr>
      <w:tr w:rsidR="007B0434" w:rsidRPr="007B0434" w14:paraId="1A9A47C0" w14:textId="77777777" w:rsidTr="00C171BB">
        <w:trPr>
          <w:trHeight w:val="504"/>
        </w:trPr>
        <w:tc>
          <w:tcPr>
            <w:tcW w:w="1075" w:type="dxa"/>
          </w:tcPr>
          <w:p w14:paraId="604267E8"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E990CDD" w14:textId="77777777" w:rsidR="007A4DAE" w:rsidRPr="007B0434" w:rsidRDefault="007A4DAE" w:rsidP="00C171BB">
            <w:pPr>
              <w:jc w:val="center"/>
              <w:rPr>
                <w:noProof/>
                <w:color w:val="024F75" w:themeColor="accent1"/>
              </w:rPr>
            </w:pPr>
          </w:p>
        </w:tc>
        <w:tc>
          <w:tcPr>
            <w:tcW w:w="1080" w:type="dxa"/>
          </w:tcPr>
          <w:p w14:paraId="008F7579" w14:textId="77777777" w:rsidR="007A4DAE" w:rsidRPr="007B0434" w:rsidRDefault="007A4DAE" w:rsidP="00C171BB">
            <w:pPr>
              <w:rPr>
                <w:color w:val="024F75" w:themeColor="accent1"/>
              </w:rPr>
            </w:pPr>
          </w:p>
        </w:tc>
      </w:tr>
    </w:tbl>
    <w:p w14:paraId="0220A3E3"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B072EB8" w14:textId="77777777" w:rsidTr="00C171BB">
        <w:trPr>
          <w:trHeight w:val="504"/>
        </w:trPr>
        <w:tc>
          <w:tcPr>
            <w:tcW w:w="1075" w:type="dxa"/>
          </w:tcPr>
          <w:p w14:paraId="393BF1F0" w14:textId="77777777" w:rsidR="007A4DAE" w:rsidRPr="007B0434" w:rsidRDefault="007A4DAE" w:rsidP="00C171BB">
            <w:pPr>
              <w:jc w:val="center"/>
              <w:rPr>
                <w:noProof/>
                <w:color w:val="024F75" w:themeColor="accent1"/>
              </w:rPr>
            </w:pPr>
          </w:p>
        </w:tc>
        <w:tc>
          <w:tcPr>
            <w:tcW w:w="7830" w:type="dxa"/>
          </w:tcPr>
          <w:p w14:paraId="4BBD600D" w14:textId="49AE080D" w:rsidR="007A4DAE" w:rsidRPr="007B0434" w:rsidRDefault="0042734E" w:rsidP="00C171BB">
            <w:pPr>
              <w:jc w:val="center"/>
              <w:rPr>
                <w:color w:val="024F75" w:themeColor="accent1"/>
              </w:rPr>
            </w:pPr>
            <w:r w:rsidRPr="007B0434">
              <w:rPr>
                <w:noProof/>
                <w:color w:val="024F75" w:themeColor="accent1"/>
              </w:rPr>
              <w:drawing>
                <wp:inline distT="0" distB="0" distL="0" distR="0" wp14:anchorId="3477C3FF" wp14:editId="5D0A80DF">
                  <wp:extent cx="4834890" cy="2719705"/>
                  <wp:effectExtent l="19050" t="19050" r="22860" b="23495"/>
                  <wp:docPr id="665" name="Picture 665" descr="screenshot of module 3, sli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3B1AB7BA" w14:textId="77777777" w:rsidR="007A4DAE" w:rsidRPr="007B0434" w:rsidRDefault="007A4DAE" w:rsidP="00C171BB">
            <w:pPr>
              <w:rPr>
                <w:color w:val="024F75" w:themeColor="accent1"/>
              </w:rPr>
            </w:pPr>
          </w:p>
        </w:tc>
      </w:tr>
      <w:tr w:rsidR="007B0434" w:rsidRPr="007B0434" w14:paraId="292C6761" w14:textId="77777777" w:rsidTr="00C171BB">
        <w:trPr>
          <w:trHeight w:val="504"/>
        </w:trPr>
        <w:tc>
          <w:tcPr>
            <w:tcW w:w="1075" w:type="dxa"/>
          </w:tcPr>
          <w:p w14:paraId="2D97FBA6"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3A9DC8A0" w14:textId="77777777" w:rsidR="007A4DAE" w:rsidRPr="007B0434" w:rsidRDefault="007A4DAE" w:rsidP="00C171BB">
            <w:pPr>
              <w:jc w:val="center"/>
              <w:rPr>
                <w:noProof/>
                <w:color w:val="024F75" w:themeColor="accent1"/>
              </w:rPr>
            </w:pPr>
          </w:p>
        </w:tc>
        <w:tc>
          <w:tcPr>
            <w:tcW w:w="1080" w:type="dxa"/>
          </w:tcPr>
          <w:p w14:paraId="52267A3D" w14:textId="77777777" w:rsidR="007A4DAE" w:rsidRPr="007B0434" w:rsidRDefault="007A4DAE" w:rsidP="00C171BB">
            <w:pPr>
              <w:rPr>
                <w:color w:val="024F75" w:themeColor="accent1"/>
              </w:rPr>
            </w:pPr>
          </w:p>
        </w:tc>
      </w:tr>
      <w:tr w:rsidR="007B0434" w:rsidRPr="007B0434" w14:paraId="25B819D4" w14:textId="77777777" w:rsidTr="00C171BB">
        <w:trPr>
          <w:trHeight w:val="504"/>
        </w:trPr>
        <w:tc>
          <w:tcPr>
            <w:tcW w:w="1075" w:type="dxa"/>
          </w:tcPr>
          <w:p w14:paraId="2786B95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76806AC2" w14:textId="77777777" w:rsidR="007A4DAE" w:rsidRPr="007B0434" w:rsidRDefault="007A4DAE" w:rsidP="00C171BB">
            <w:pPr>
              <w:jc w:val="center"/>
              <w:rPr>
                <w:noProof/>
                <w:color w:val="024F75" w:themeColor="accent1"/>
              </w:rPr>
            </w:pPr>
          </w:p>
        </w:tc>
        <w:tc>
          <w:tcPr>
            <w:tcW w:w="1080" w:type="dxa"/>
          </w:tcPr>
          <w:p w14:paraId="378C8ADD" w14:textId="77777777" w:rsidR="007A4DAE" w:rsidRPr="007B0434" w:rsidRDefault="007A4DAE" w:rsidP="00C171BB">
            <w:pPr>
              <w:rPr>
                <w:color w:val="024F75" w:themeColor="accent1"/>
              </w:rPr>
            </w:pPr>
          </w:p>
        </w:tc>
      </w:tr>
      <w:tr w:rsidR="007B0434" w:rsidRPr="007B0434" w14:paraId="37A12559" w14:textId="77777777" w:rsidTr="00C171BB">
        <w:trPr>
          <w:trHeight w:val="504"/>
        </w:trPr>
        <w:tc>
          <w:tcPr>
            <w:tcW w:w="1075" w:type="dxa"/>
          </w:tcPr>
          <w:p w14:paraId="22C38FD1"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3710870" w14:textId="77777777" w:rsidR="007A4DAE" w:rsidRPr="007B0434" w:rsidRDefault="007A4DAE" w:rsidP="00C171BB">
            <w:pPr>
              <w:jc w:val="center"/>
              <w:rPr>
                <w:noProof/>
                <w:color w:val="024F75" w:themeColor="accent1"/>
              </w:rPr>
            </w:pPr>
          </w:p>
        </w:tc>
        <w:tc>
          <w:tcPr>
            <w:tcW w:w="1080" w:type="dxa"/>
          </w:tcPr>
          <w:p w14:paraId="625D7D6A" w14:textId="77777777" w:rsidR="007A4DAE" w:rsidRPr="007B0434" w:rsidRDefault="007A4DAE" w:rsidP="00C171BB">
            <w:pPr>
              <w:rPr>
                <w:color w:val="024F75" w:themeColor="accent1"/>
              </w:rPr>
            </w:pPr>
          </w:p>
        </w:tc>
      </w:tr>
      <w:tr w:rsidR="007B0434" w:rsidRPr="007B0434" w14:paraId="3076E467" w14:textId="77777777" w:rsidTr="00C171BB">
        <w:trPr>
          <w:trHeight w:val="504"/>
        </w:trPr>
        <w:tc>
          <w:tcPr>
            <w:tcW w:w="1075" w:type="dxa"/>
          </w:tcPr>
          <w:p w14:paraId="3C229901"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165494C1" w14:textId="77777777" w:rsidR="007A4DAE" w:rsidRPr="007B0434" w:rsidRDefault="007A4DAE" w:rsidP="00C171BB">
            <w:pPr>
              <w:jc w:val="center"/>
              <w:rPr>
                <w:noProof/>
                <w:color w:val="024F75" w:themeColor="accent1"/>
              </w:rPr>
            </w:pPr>
          </w:p>
          <w:p w14:paraId="45DB7E57" w14:textId="3AAD7152"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2AE11CD9" wp14:editId="0DB99675">
                  <wp:extent cx="4834890" cy="2719705"/>
                  <wp:effectExtent l="19050" t="19050" r="22860" b="23495"/>
                  <wp:docPr id="666" name="Picture 666" descr="screenshot of module 3, sli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08A9B5C" w14:textId="77777777" w:rsidR="007A4DAE" w:rsidRPr="007B0434" w:rsidRDefault="007A4DAE" w:rsidP="00C171BB">
            <w:pPr>
              <w:rPr>
                <w:color w:val="024F75" w:themeColor="accent1"/>
              </w:rPr>
            </w:pPr>
          </w:p>
        </w:tc>
      </w:tr>
      <w:tr w:rsidR="007B0434" w:rsidRPr="007B0434" w14:paraId="748D6921" w14:textId="77777777" w:rsidTr="00C171BB">
        <w:trPr>
          <w:trHeight w:val="504"/>
        </w:trPr>
        <w:tc>
          <w:tcPr>
            <w:tcW w:w="1075" w:type="dxa"/>
          </w:tcPr>
          <w:p w14:paraId="5C24FDF0"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122EB4B6" w14:textId="77777777" w:rsidR="007A4DAE" w:rsidRPr="007B0434" w:rsidRDefault="007A4DAE" w:rsidP="00C171BB">
            <w:pPr>
              <w:jc w:val="center"/>
              <w:rPr>
                <w:noProof/>
                <w:color w:val="024F75" w:themeColor="accent1"/>
              </w:rPr>
            </w:pPr>
          </w:p>
        </w:tc>
        <w:tc>
          <w:tcPr>
            <w:tcW w:w="1080" w:type="dxa"/>
          </w:tcPr>
          <w:p w14:paraId="24D75966" w14:textId="77777777" w:rsidR="007A4DAE" w:rsidRPr="007B0434" w:rsidRDefault="007A4DAE" w:rsidP="00C171BB">
            <w:pPr>
              <w:rPr>
                <w:color w:val="024F75" w:themeColor="accent1"/>
              </w:rPr>
            </w:pPr>
          </w:p>
        </w:tc>
      </w:tr>
      <w:tr w:rsidR="007B0434" w:rsidRPr="007B0434" w14:paraId="6EB3E1B9" w14:textId="77777777" w:rsidTr="00C171BB">
        <w:trPr>
          <w:trHeight w:val="504"/>
        </w:trPr>
        <w:tc>
          <w:tcPr>
            <w:tcW w:w="1075" w:type="dxa"/>
          </w:tcPr>
          <w:p w14:paraId="70071756"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5B17444A" w14:textId="77777777" w:rsidR="007A4DAE" w:rsidRPr="007B0434" w:rsidRDefault="007A4DAE" w:rsidP="00C171BB">
            <w:pPr>
              <w:jc w:val="center"/>
              <w:rPr>
                <w:noProof/>
                <w:color w:val="024F75" w:themeColor="accent1"/>
              </w:rPr>
            </w:pPr>
          </w:p>
        </w:tc>
        <w:tc>
          <w:tcPr>
            <w:tcW w:w="1080" w:type="dxa"/>
          </w:tcPr>
          <w:p w14:paraId="26A3A313" w14:textId="77777777" w:rsidR="007A4DAE" w:rsidRPr="007B0434" w:rsidRDefault="007A4DAE" w:rsidP="00C171BB">
            <w:pPr>
              <w:rPr>
                <w:color w:val="024F75" w:themeColor="accent1"/>
              </w:rPr>
            </w:pPr>
          </w:p>
        </w:tc>
      </w:tr>
      <w:tr w:rsidR="007B0434" w:rsidRPr="007B0434" w14:paraId="740DFA38" w14:textId="77777777" w:rsidTr="00C171BB">
        <w:trPr>
          <w:trHeight w:val="504"/>
        </w:trPr>
        <w:tc>
          <w:tcPr>
            <w:tcW w:w="1075" w:type="dxa"/>
          </w:tcPr>
          <w:p w14:paraId="05E75D89"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7FC16D5" w14:textId="77777777" w:rsidR="007A4DAE" w:rsidRPr="007B0434" w:rsidRDefault="007A4DAE" w:rsidP="00C171BB">
            <w:pPr>
              <w:jc w:val="center"/>
              <w:rPr>
                <w:noProof/>
                <w:color w:val="024F75" w:themeColor="accent1"/>
              </w:rPr>
            </w:pPr>
          </w:p>
        </w:tc>
        <w:tc>
          <w:tcPr>
            <w:tcW w:w="1080" w:type="dxa"/>
          </w:tcPr>
          <w:p w14:paraId="3D04967C" w14:textId="77777777" w:rsidR="007A4DAE" w:rsidRPr="007B0434" w:rsidRDefault="007A4DAE" w:rsidP="00C171BB">
            <w:pPr>
              <w:rPr>
                <w:color w:val="024F75" w:themeColor="accent1"/>
              </w:rPr>
            </w:pPr>
          </w:p>
        </w:tc>
      </w:tr>
    </w:tbl>
    <w:p w14:paraId="732F0F32"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4245D9CF" w14:textId="77777777" w:rsidTr="00C171BB">
        <w:trPr>
          <w:trHeight w:val="504"/>
        </w:trPr>
        <w:tc>
          <w:tcPr>
            <w:tcW w:w="1075" w:type="dxa"/>
          </w:tcPr>
          <w:p w14:paraId="6F66F423" w14:textId="77777777" w:rsidR="007A4DAE" w:rsidRPr="007B0434" w:rsidRDefault="007A4DAE" w:rsidP="00C171BB">
            <w:pPr>
              <w:jc w:val="center"/>
              <w:rPr>
                <w:noProof/>
                <w:color w:val="024F75" w:themeColor="accent1"/>
              </w:rPr>
            </w:pPr>
          </w:p>
        </w:tc>
        <w:tc>
          <w:tcPr>
            <w:tcW w:w="7830" w:type="dxa"/>
          </w:tcPr>
          <w:p w14:paraId="5BB0D009" w14:textId="070CE1DD" w:rsidR="007A4DAE" w:rsidRPr="007B0434" w:rsidRDefault="0042734E" w:rsidP="00C171BB">
            <w:pPr>
              <w:jc w:val="center"/>
              <w:rPr>
                <w:color w:val="024F75" w:themeColor="accent1"/>
              </w:rPr>
            </w:pPr>
            <w:r w:rsidRPr="007B0434">
              <w:rPr>
                <w:noProof/>
                <w:color w:val="024F75" w:themeColor="accent1"/>
              </w:rPr>
              <w:drawing>
                <wp:inline distT="0" distB="0" distL="0" distR="0" wp14:anchorId="1441A23F" wp14:editId="74A752CE">
                  <wp:extent cx="4834890" cy="2719705"/>
                  <wp:effectExtent l="19050" t="19050" r="22860" b="23495"/>
                  <wp:docPr id="667" name="Picture 667" descr="screenshot of module 3, sli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929C3B6" w14:textId="77777777" w:rsidR="007A4DAE" w:rsidRPr="007B0434" w:rsidRDefault="007A4DAE" w:rsidP="00C171BB">
            <w:pPr>
              <w:rPr>
                <w:color w:val="024F75" w:themeColor="accent1"/>
              </w:rPr>
            </w:pPr>
          </w:p>
        </w:tc>
      </w:tr>
      <w:tr w:rsidR="007B0434" w:rsidRPr="007B0434" w14:paraId="20883D41" w14:textId="77777777" w:rsidTr="00C171BB">
        <w:trPr>
          <w:trHeight w:val="504"/>
        </w:trPr>
        <w:tc>
          <w:tcPr>
            <w:tcW w:w="1075" w:type="dxa"/>
          </w:tcPr>
          <w:p w14:paraId="0CC1B8FD"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EE26CC4" w14:textId="77777777" w:rsidR="007A4DAE" w:rsidRPr="007B0434" w:rsidRDefault="007A4DAE" w:rsidP="00C171BB">
            <w:pPr>
              <w:jc w:val="center"/>
              <w:rPr>
                <w:noProof/>
                <w:color w:val="024F75" w:themeColor="accent1"/>
              </w:rPr>
            </w:pPr>
          </w:p>
        </w:tc>
        <w:tc>
          <w:tcPr>
            <w:tcW w:w="1080" w:type="dxa"/>
          </w:tcPr>
          <w:p w14:paraId="4F739782" w14:textId="77777777" w:rsidR="007A4DAE" w:rsidRPr="007B0434" w:rsidRDefault="007A4DAE" w:rsidP="00C171BB">
            <w:pPr>
              <w:rPr>
                <w:color w:val="024F75" w:themeColor="accent1"/>
              </w:rPr>
            </w:pPr>
          </w:p>
        </w:tc>
      </w:tr>
      <w:tr w:rsidR="007B0434" w:rsidRPr="007B0434" w14:paraId="2C0E7486" w14:textId="77777777" w:rsidTr="00C171BB">
        <w:trPr>
          <w:trHeight w:val="504"/>
        </w:trPr>
        <w:tc>
          <w:tcPr>
            <w:tcW w:w="1075" w:type="dxa"/>
          </w:tcPr>
          <w:p w14:paraId="25A2B717"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E56A3FA" w14:textId="77777777" w:rsidR="007A4DAE" w:rsidRPr="007B0434" w:rsidRDefault="007A4DAE" w:rsidP="00C171BB">
            <w:pPr>
              <w:jc w:val="center"/>
              <w:rPr>
                <w:noProof/>
                <w:color w:val="024F75" w:themeColor="accent1"/>
              </w:rPr>
            </w:pPr>
          </w:p>
        </w:tc>
        <w:tc>
          <w:tcPr>
            <w:tcW w:w="1080" w:type="dxa"/>
          </w:tcPr>
          <w:p w14:paraId="0CDD979F" w14:textId="77777777" w:rsidR="007A4DAE" w:rsidRPr="007B0434" w:rsidRDefault="007A4DAE" w:rsidP="00C171BB">
            <w:pPr>
              <w:rPr>
                <w:color w:val="024F75" w:themeColor="accent1"/>
              </w:rPr>
            </w:pPr>
          </w:p>
        </w:tc>
      </w:tr>
      <w:tr w:rsidR="007B0434" w:rsidRPr="007B0434" w14:paraId="51065388" w14:textId="77777777" w:rsidTr="00C171BB">
        <w:trPr>
          <w:trHeight w:val="504"/>
        </w:trPr>
        <w:tc>
          <w:tcPr>
            <w:tcW w:w="1075" w:type="dxa"/>
          </w:tcPr>
          <w:p w14:paraId="4198F047"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2346A518" w14:textId="77777777" w:rsidR="007A4DAE" w:rsidRPr="007B0434" w:rsidRDefault="007A4DAE" w:rsidP="00C171BB">
            <w:pPr>
              <w:jc w:val="center"/>
              <w:rPr>
                <w:noProof/>
                <w:color w:val="024F75" w:themeColor="accent1"/>
              </w:rPr>
            </w:pPr>
          </w:p>
        </w:tc>
        <w:tc>
          <w:tcPr>
            <w:tcW w:w="1080" w:type="dxa"/>
          </w:tcPr>
          <w:p w14:paraId="68384044" w14:textId="77777777" w:rsidR="007A4DAE" w:rsidRPr="007B0434" w:rsidRDefault="007A4DAE" w:rsidP="00C171BB">
            <w:pPr>
              <w:rPr>
                <w:color w:val="024F75" w:themeColor="accent1"/>
              </w:rPr>
            </w:pPr>
          </w:p>
        </w:tc>
      </w:tr>
      <w:tr w:rsidR="007B0434" w:rsidRPr="007B0434" w14:paraId="529CD25A" w14:textId="77777777" w:rsidTr="00C171BB">
        <w:trPr>
          <w:trHeight w:val="504"/>
        </w:trPr>
        <w:tc>
          <w:tcPr>
            <w:tcW w:w="1075" w:type="dxa"/>
          </w:tcPr>
          <w:p w14:paraId="7ABF78A5"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1E8455E4" w14:textId="77777777" w:rsidR="007A4DAE" w:rsidRPr="007B0434" w:rsidRDefault="007A4DAE" w:rsidP="00C171BB">
            <w:pPr>
              <w:jc w:val="center"/>
              <w:rPr>
                <w:noProof/>
                <w:color w:val="024F75" w:themeColor="accent1"/>
              </w:rPr>
            </w:pPr>
          </w:p>
          <w:p w14:paraId="55DFE0B9" w14:textId="784414C3"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66DD7ACB" wp14:editId="0005FDFB">
                  <wp:extent cx="4834890" cy="2719705"/>
                  <wp:effectExtent l="19050" t="19050" r="22860" b="23495"/>
                  <wp:docPr id="668" name="Picture 668" descr="screenshot of module 3, sli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8BCEB55" w14:textId="77777777" w:rsidR="007A4DAE" w:rsidRPr="007B0434" w:rsidRDefault="007A4DAE" w:rsidP="00C171BB">
            <w:pPr>
              <w:rPr>
                <w:color w:val="024F75" w:themeColor="accent1"/>
              </w:rPr>
            </w:pPr>
          </w:p>
        </w:tc>
      </w:tr>
      <w:tr w:rsidR="007B0434" w:rsidRPr="007B0434" w14:paraId="53C8DBC0" w14:textId="77777777" w:rsidTr="00C171BB">
        <w:trPr>
          <w:trHeight w:val="504"/>
        </w:trPr>
        <w:tc>
          <w:tcPr>
            <w:tcW w:w="1075" w:type="dxa"/>
          </w:tcPr>
          <w:p w14:paraId="653EA28E"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2EEF15F3" w14:textId="77777777" w:rsidR="007A4DAE" w:rsidRPr="007B0434" w:rsidRDefault="007A4DAE" w:rsidP="00C171BB">
            <w:pPr>
              <w:jc w:val="center"/>
              <w:rPr>
                <w:noProof/>
                <w:color w:val="024F75" w:themeColor="accent1"/>
              </w:rPr>
            </w:pPr>
          </w:p>
        </w:tc>
        <w:tc>
          <w:tcPr>
            <w:tcW w:w="1080" w:type="dxa"/>
          </w:tcPr>
          <w:p w14:paraId="2529E87D" w14:textId="77777777" w:rsidR="007A4DAE" w:rsidRPr="007B0434" w:rsidRDefault="007A4DAE" w:rsidP="00C171BB">
            <w:pPr>
              <w:rPr>
                <w:color w:val="024F75" w:themeColor="accent1"/>
              </w:rPr>
            </w:pPr>
          </w:p>
        </w:tc>
      </w:tr>
      <w:tr w:rsidR="007B0434" w:rsidRPr="007B0434" w14:paraId="1BC4DC92" w14:textId="77777777" w:rsidTr="00C171BB">
        <w:trPr>
          <w:trHeight w:val="504"/>
        </w:trPr>
        <w:tc>
          <w:tcPr>
            <w:tcW w:w="1075" w:type="dxa"/>
          </w:tcPr>
          <w:p w14:paraId="5BA33482"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F223E50" w14:textId="77777777" w:rsidR="007A4DAE" w:rsidRPr="007B0434" w:rsidRDefault="007A4DAE" w:rsidP="00C171BB">
            <w:pPr>
              <w:jc w:val="center"/>
              <w:rPr>
                <w:noProof/>
                <w:color w:val="024F75" w:themeColor="accent1"/>
              </w:rPr>
            </w:pPr>
          </w:p>
        </w:tc>
        <w:tc>
          <w:tcPr>
            <w:tcW w:w="1080" w:type="dxa"/>
          </w:tcPr>
          <w:p w14:paraId="7FBD49CB" w14:textId="77777777" w:rsidR="007A4DAE" w:rsidRPr="007B0434" w:rsidRDefault="007A4DAE" w:rsidP="00C171BB">
            <w:pPr>
              <w:rPr>
                <w:color w:val="024F75" w:themeColor="accent1"/>
              </w:rPr>
            </w:pPr>
          </w:p>
        </w:tc>
      </w:tr>
      <w:tr w:rsidR="007B0434" w:rsidRPr="007B0434" w14:paraId="615645EB" w14:textId="77777777" w:rsidTr="00C171BB">
        <w:trPr>
          <w:trHeight w:val="504"/>
        </w:trPr>
        <w:tc>
          <w:tcPr>
            <w:tcW w:w="1075" w:type="dxa"/>
          </w:tcPr>
          <w:p w14:paraId="6A4E8F3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2D88046" w14:textId="77777777" w:rsidR="007A4DAE" w:rsidRPr="007B0434" w:rsidRDefault="007A4DAE" w:rsidP="00C171BB">
            <w:pPr>
              <w:jc w:val="center"/>
              <w:rPr>
                <w:noProof/>
                <w:color w:val="024F75" w:themeColor="accent1"/>
              </w:rPr>
            </w:pPr>
          </w:p>
        </w:tc>
        <w:tc>
          <w:tcPr>
            <w:tcW w:w="1080" w:type="dxa"/>
          </w:tcPr>
          <w:p w14:paraId="26BDFB16" w14:textId="77777777" w:rsidR="007A4DAE" w:rsidRPr="007B0434" w:rsidRDefault="007A4DAE" w:rsidP="00C171BB">
            <w:pPr>
              <w:rPr>
                <w:color w:val="024F75" w:themeColor="accent1"/>
              </w:rPr>
            </w:pPr>
          </w:p>
        </w:tc>
      </w:tr>
    </w:tbl>
    <w:p w14:paraId="346E6E97"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14E9A880" w14:textId="77777777" w:rsidTr="00C171BB">
        <w:trPr>
          <w:trHeight w:val="504"/>
        </w:trPr>
        <w:tc>
          <w:tcPr>
            <w:tcW w:w="1075" w:type="dxa"/>
          </w:tcPr>
          <w:p w14:paraId="0B956263" w14:textId="77777777" w:rsidR="007A4DAE" w:rsidRPr="007B0434" w:rsidRDefault="007A4DAE" w:rsidP="00C171BB">
            <w:pPr>
              <w:jc w:val="center"/>
              <w:rPr>
                <w:noProof/>
                <w:color w:val="024F75" w:themeColor="accent1"/>
              </w:rPr>
            </w:pPr>
          </w:p>
        </w:tc>
        <w:tc>
          <w:tcPr>
            <w:tcW w:w="7830" w:type="dxa"/>
          </w:tcPr>
          <w:p w14:paraId="7CEC2709" w14:textId="39CE9EAB" w:rsidR="007A4DAE" w:rsidRPr="007B0434" w:rsidRDefault="0042734E" w:rsidP="00C171BB">
            <w:pPr>
              <w:jc w:val="center"/>
              <w:rPr>
                <w:color w:val="024F75" w:themeColor="accent1"/>
              </w:rPr>
            </w:pPr>
            <w:r w:rsidRPr="007B0434">
              <w:rPr>
                <w:noProof/>
                <w:color w:val="024F75" w:themeColor="accent1"/>
              </w:rPr>
              <w:drawing>
                <wp:inline distT="0" distB="0" distL="0" distR="0" wp14:anchorId="46A9E6A1" wp14:editId="2CABEAD6">
                  <wp:extent cx="4834890" cy="2719705"/>
                  <wp:effectExtent l="19050" t="19050" r="22860" b="23495"/>
                  <wp:docPr id="669" name="Picture 669" descr="screenshot of module 3, sli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0AA27185" w14:textId="77777777" w:rsidR="007A4DAE" w:rsidRPr="007B0434" w:rsidRDefault="007A4DAE" w:rsidP="00C171BB">
            <w:pPr>
              <w:rPr>
                <w:color w:val="024F75" w:themeColor="accent1"/>
              </w:rPr>
            </w:pPr>
          </w:p>
        </w:tc>
      </w:tr>
      <w:tr w:rsidR="007B0434" w:rsidRPr="007B0434" w14:paraId="5289046F" w14:textId="77777777" w:rsidTr="00C171BB">
        <w:trPr>
          <w:trHeight w:val="504"/>
        </w:trPr>
        <w:tc>
          <w:tcPr>
            <w:tcW w:w="1075" w:type="dxa"/>
          </w:tcPr>
          <w:p w14:paraId="62F1FE48"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8B4EA71" w14:textId="77777777" w:rsidR="007A4DAE" w:rsidRPr="007B0434" w:rsidRDefault="007A4DAE" w:rsidP="00C171BB">
            <w:pPr>
              <w:jc w:val="center"/>
              <w:rPr>
                <w:noProof/>
                <w:color w:val="024F75" w:themeColor="accent1"/>
              </w:rPr>
            </w:pPr>
          </w:p>
        </w:tc>
        <w:tc>
          <w:tcPr>
            <w:tcW w:w="1080" w:type="dxa"/>
          </w:tcPr>
          <w:p w14:paraId="4F92EC88" w14:textId="77777777" w:rsidR="007A4DAE" w:rsidRPr="007B0434" w:rsidRDefault="007A4DAE" w:rsidP="00C171BB">
            <w:pPr>
              <w:rPr>
                <w:color w:val="024F75" w:themeColor="accent1"/>
              </w:rPr>
            </w:pPr>
          </w:p>
        </w:tc>
      </w:tr>
      <w:tr w:rsidR="007B0434" w:rsidRPr="007B0434" w14:paraId="1B9772F3" w14:textId="77777777" w:rsidTr="00C171BB">
        <w:trPr>
          <w:trHeight w:val="504"/>
        </w:trPr>
        <w:tc>
          <w:tcPr>
            <w:tcW w:w="1075" w:type="dxa"/>
          </w:tcPr>
          <w:p w14:paraId="6D7BE6CB"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551FD18" w14:textId="77777777" w:rsidR="007A4DAE" w:rsidRPr="007B0434" w:rsidRDefault="007A4DAE" w:rsidP="00C171BB">
            <w:pPr>
              <w:jc w:val="center"/>
              <w:rPr>
                <w:noProof/>
                <w:color w:val="024F75" w:themeColor="accent1"/>
              </w:rPr>
            </w:pPr>
          </w:p>
        </w:tc>
        <w:tc>
          <w:tcPr>
            <w:tcW w:w="1080" w:type="dxa"/>
          </w:tcPr>
          <w:p w14:paraId="75676B97" w14:textId="77777777" w:rsidR="007A4DAE" w:rsidRPr="007B0434" w:rsidRDefault="007A4DAE" w:rsidP="00C171BB">
            <w:pPr>
              <w:rPr>
                <w:color w:val="024F75" w:themeColor="accent1"/>
              </w:rPr>
            </w:pPr>
          </w:p>
        </w:tc>
      </w:tr>
      <w:tr w:rsidR="007B0434" w:rsidRPr="007B0434" w14:paraId="04F6AA60" w14:textId="77777777" w:rsidTr="00C171BB">
        <w:trPr>
          <w:trHeight w:val="504"/>
        </w:trPr>
        <w:tc>
          <w:tcPr>
            <w:tcW w:w="1075" w:type="dxa"/>
          </w:tcPr>
          <w:p w14:paraId="1C2187C1"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D61C8C9" w14:textId="77777777" w:rsidR="007A4DAE" w:rsidRPr="007B0434" w:rsidRDefault="007A4DAE" w:rsidP="00C171BB">
            <w:pPr>
              <w:jc w:val="center"/>
              <w:rPr>
                <w:noProof/>
                <w:color w:val="024F75" w:themeColor="accent1"/>
              </w:rPr>
            </w:pPr>
          </w:p>
        </w:tc>
        <w:tc>
          <w:tcPr>
            <w:tcW w:w="1080" w:type="dxa"/>
          </w:tcPr>
          <w:p w14:paraId="3B60A069" w14:textId="77777777" w:rsidR="007A4DAE" w:rsidRPr="007B0434" w:rsidRDefault="007A4DAE" w:rsidP="00C171BB">
            <w:pPr>
              <w:rPr>
                <w:color w:val="024F75" w:themeColor="accent1"/>
              </w:rPr>
            </w:pPr>
          </w:p>
        </w:tc>
      </w:tr>
      <w:tr w:rsidR="007B0434" w:rsidRPr="007B0434" w14:paraId="7AC4FCCD" w14:textId="77777777" w:rsidTr="00C171BB">
        <w:trPr>
          <w:trHeight w:val="504"/>
        </w:trPr>
        <w:tc>
          <w:tcPr>
            <w:tcW w:w="1075" w:type="dxa"/>
          </w:tcPr>
          <w:p w14:paraId="05F2CA45"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4E465EAE" w14:textId="77777777" w:rsidR="007A4DAE" w:rsidRPr="007B0434" w:rsidRDefault="007A4DAE" w:rsidP="00C171BB">
            <w:pPr>
              <w:jc w:val="center"/>
              <w:rPr>
                <w:noProof/>
                <w:color w:val="024F75" w:themeColor="accent1"/>
              </w:rPr>
            </w:pPr>
          </w:p>
          <w:p w14:paraId="7CAB1A17" w14:textId="286A37D1"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0DEC08CC" wp14:editId="72DDA21C">
                  <wp:extent cx="4834890" cy="2719705"/>
                  <wp:effectExtent l="19050" t="19050" r="22860" b="23495"/>
                  <wp:docPr id="670" name="Picture 670" descr="screenshot of module 3, sli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4B14DF3D" w14:textId="77777777" w:rsidR="007A4DAE" w:rsidRPr="007B0434" w:rsidRDefault="007A4DAE" w:rsidP="00C171BB">
            <w:pPr>
              <w:rPr>
                <w:color w:val="024F75" w:themeColor="accent1"/>
              </w:rPr>
            </w:pPr>
          </w:p>
        </w:tc>
      </w:tr>
      <w:tr w:rsidR="007B0434" w:rsidRPr="007B0434" w14:paraId="27F1B6B0" w14:textId="77777777" w:rsidTr="00C171BB">
        <w:trPr>
          <w:trHeight w:val="504"/>
        </w:trPr>
        <w:tc>
          <w:tcPr>
            <w:tcW w:w="1075" w:type="dxa"/>
          </w:tcPr>
          <w:p w14:paraId="722335E9"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4BD82C25" w14:textId="77777777" w:rsidR="007A4DAE" w:rsidRPr="007B0434" w:rsidRDefault="007A4DAE" w:rsidP="00C171BB">
            <w:pPr>
              <w:jc w:val="center"/>
              <w:rPr>
                <w:noProof/>
                <w:color w:val="024F75" w:themeColor="accent1"/>
              </w:rPr>
            </w:pPr>
          </w:p>
        </w:tc>
        <w:tc>
          <w:tcPr>
            <w:tcW w:w="1080" w:type="dxa"/>
          </w:tcPr>
          <w:p w14:paraId="3F227510" w14:textId="77777777" w:rsidR="007A4DAE" w:rsidRPr="007B0434" w:rsidRDefault="007A4DAE" w:rsidP="00C171BB">
            <w:pPr>
              <w:rPr>
                <w:color w:val="024F75" w:themeColor="accent1"/>
              </w:rPr>
            </w:pPr>
          </w:p>
        </w:tc>
      </w:tr>
      <w:tr w:rsidR="007B0434" w:rsidRPr="007B0434" w14:paraId="2005E3F7" w14:textId="77777777" w:rsidTr="00C171BB">
        <w:trPr>
          <w:trHeight w:val="504"/>
        </w:trPr>
        <w:tc>
          <w:tcPr>
            <w:tcW w:w="1075" w:type="dxa"/>
          </w:tcPr>
          <w:p w14:paraId="7EFA4989"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2E41789" w14:textId="77777777" w:rsidR="007A4DAE" w:rsidRPr="007B0434" w:rsidRDefault="007A4DAE" w:rsidP="00C171BB">
            <w:pPr>
              <w:jc w:val="center"/>
              <w:rPr>
                <w:noProof/>
                <w:color w:val="024F75" w:themeColor="accent1"/>
              </w:rPr>
            </w:pPr>
          </w:p>
        </w:tc>
        <w:tc>
          <w:tcPr>
            <w:tcW w:w="1080" w:type="dxa"/>
          </w:tcPr>
          <w:p w14:paraId="6367CBE4" w14:textId="77777777" w:rsidR="007A4DAE" w:rsidRPr="007B0434" w:rsidRDefault="007A4DAE" w:rsidP="00C171BB">
            <w:pPr>
              <w:rPr>
                <w:color w:val="024F75" w:themeColor="accent1"/>
              </w:rPr>
            </w:pPr>
          </w:p>
        </w:tc>
      </w:tr>
      <w:tr w:rsidR="007B0434" w:rsidRPr="007B0434" w14:paraId="126D7258" w14:textId="77777777" w:rsidTr="00C171BB">
        <w:trPr>
          <w:trHeight w:val="504"/>
        </w:trPr>
        <w:tc>
          <w:tcPr>
            <w:tcW w:w="1075" w:type="dxa"/>
          </w:tcPr>
          <w:p w14:paraId="1D07310E"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37F1B403" w14:textId="77777777" w:rsidR="007A4DAE" w:rsidRPr="007B0434" w:rsidRDefault="007A4DAE" w:rsidP="00C171BB">
            <w:pPr>
              <w:jc w:val="center"/>
              <w:rPr>
                <w:noProof/>
                <w:color w:val="024F75" w:themeColor="accent1"/>
              </w:rPr>
            </w:pPr>
          </w:p>
        </w:tc>
        <w:tc>
          <w:tcPr>
            <w:tcW w:w="1080" w:type="dxa"/>
          </w:tcPr>
          <w:p w14:paraId="4E93AD55" w14:textId="77777777" w:rsidR="007A4DAE" w:rsidRPr="007B0434" w:rsidRDefault="007A4DAE" w:rsidP="00C171BB">
            <w:pPr>
              <w:rPr>
                <w:color w:val="024F75" w:themeColor="accent1"/>
              </w:rPr>
            </w:pPr>
          </w:p>
        </w:tc>
      </w:tr>
    </w:tbl>
    <w:p w14:paraId="4ECCB211"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29A65C4F" w14:textId="77777777" w:rsidTr="00C171BB">
        <w:trPr>
          <w:trHeight w:val="504"/>
        </w:trPr>
        <w:tc>
          <w:tcPr>
            <w:tcW w:w="1075" w:type="dxa"/>
          </w:tcPr>
          <w:p w14:paraId="1DD81629" w14:textId="77777777" w:rsidR="007A4DAE" w:rsidRPr="007B0434" w:rsidRDefault="007A4DAE" w:rsidP="00C171BB">
            <w:pPr>
              <w:jc w:val="center"/>
              <w:rPr>
                <w:noProof/>
                <w:color w:val="024F75" w:themeColor="accent1"/>
              </w:rPr>
            </w:pPr>
          </w:p>
        </w:tc>
        <w:tc>
          <w:tcPr>
            <w:tcW w:w="7830" w:type="dxa"/>
          </w:tcPr>
          <w:p w14:paraId="05D6F086" w14:textId="3925AAC6" w:rsidR="007A4DAE" w:rsidRPr="007B0434" w:rsidRDefault="0042734E" w:rsidP="00C171BB">
            <w:pPr>
              <w:jc w:val="center"/>
              <w:rPr>
                <w:color w:val="024F75" w:themeColor="accent1"/>
              </w:rPr>
            </w:pPr>
            <w:r w:rsidRPr="007B0434">
              <w:rPr>
                <w:noProof/>
                <w:color w:val="024F75" w:themeColor="accent1"/>
              </w:rPr>
              <w:drawing>
                <wp:inline distT="0" distB="0" distL="0" distR="0" wp14:anchorId="75153449" wp14:editId="049BA032">
                  <wp:extent cx="4834890" cy="2719705"/>
                  <wp:effectExtent l="19050" t="19050" r="22860" b="23495"/>
                  <wp:docPr id="671" name="Picture 671" descr="screenshot of module 3, sli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1D5FF0D" w14:textId="77777777" w:rsidR="007A4DAE" w:rsidRPr="007B0434" w:rsidRDefault="007A4DAE" w:rsidP="00C171BB">
            <w:pPr>
              <w:rPr>
                <w:color w:val="024F75" w:themeColor="accent1"/>
              </w:rPr>
            </w:pPr>
          </w:p>
        </w:tc>
      </w:tr>
      <w:tr w:rsidR="007B0434" w:rsidRPr="007B0434" w14:paraId="2AA01D6E" w14:textId="77777777" w:rsidTr="00C171BB">
        <w:trPr>
          <w:trHeight w:val="504"/>
        </w:trPr>
        <w:tc>
          <w:tcPr>
            <w:tcW w:w="1075" w:type="dxa"/>
          </w:tcPr>
          <w:p w14:paraId="6E2FFA38"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419F2709" w14:textId="77777777" w:rsidR="007A4DAE" w:rsidRPr="007B0434" w:rsidRDefault="007A4DAE" w:rsidP="00C171BB">
            <w:pPr>
              <w:jc w:val="center"/>
              <w:rPr>
                <w:noProof/>
                <w:color w:val="024F75" w:themeColor="accent1"/>
              </w:rPr>
            </w:pPr>
          </w:p>
        </w:tc>
        <w:tc>
          <w:tcPr>
            <w:tcW w:w="1080" w:type="dxa"/>
          </w:tcPr>
          <w:p w14:paraId="11A9654E" w14:textId="77777777" w:rsidR="007A4DAE" w:rsidRPr="007B0434" w:rsidRDefault="007A4DAE" w:rsidP="00C171BB">
            <w:pPr>
              <w:rPr>
                <w:color w:val="024F75" w:themeColor="accent1"/>
              </w:rPr>
            </w:pPr>
          </w:p>
        </w:tc>
      </w:tr>
      <w:tr w:rsidR="007B0434" w:rsidRPr="007B0434" w14:paraId="51A5BBF2" w14:textId="77777777" w:rsidTr="00C171BB">
        <w:trPr>
          <w:trHeight w:val="504"/>
        </w:trPr>
        <w:tc>
          <w:tcPr>
            <w:tcW w:w="1075" w:type="dxa"/>
          </w:tcPr>
          <w:p w14:paraId="5B95D25C"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DB4059D" w14:textId="77777777" w:rsidR="007A4DAE" w:rsidRPr="007B0434" w:rsidRDefault="007A4DAE" w:rsidP="00C171BB">
            <w:pPr>
              <w:jc w:val="center"/>
              <w:rPr>
                <w:noProof/>
                <w:color w:val="024F75" w:themeColor="accent1"/>
              </w:rPr>
            </w:pPr>
          </w:p>
        </w:tc>
        <w:tc>
          <w:tcPr>
            <w:tcW w:w="1080" w:type="dxa"/>
          </w:tcPr>
          <w:p w14:paraId="1E482AFC" w14:textId="77777777" w:rsidR="007A4DAE" w:rsidRPr="007B0434" w:rsidRDefault="007A4DAE" w:rsidP="00C171BB">
            <w:pPr>
              <w:rPr>
                <w:color w:val="024F75" w:themeColor="accent1"/>
              </w:rPr>
            </w:pPr>
          </w:p>
        </w:tc>
      </w:tr>
      <w:tr w:rsidR="007B0434" w:rsidRPr="007B0434" w14:paraId="2C5295FD" w14:textId="77777777" w:rsidTr="00C171BB">
        <w:trPr>
          <w:trHeight w:val="504"/>
        </w:trPr>
        <w:tc>
          <w:tcPr>
            <w:tcW w:w="1075" w:type="dxa"/>
          </w:tcPr>
          <w:p w14:paraId="5E2807CE"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0C06252" w14:textId="77777777" w:rsidR="007A4DAE" w:rsidRPr="007B0434" w:rsidRDefault="007A4DAE" w:rsidP="00C171BB">
            <w:pPr>
              <w:jc w:val="center"/>
              <w:rPr>
                <w:noProof/>
                <w:color w:val="024F75" w:themeColor="accent1"/>
              </w:rPr>
            </w:pPr>
          </w:p>
        </w:tc>
        <w:tc>
          <w:tcPr>
            <w:tcW w:w="1080" w:type="dxa"/>
          </w:tcPr>
          <w:p w14:paraId="2F88C0A0" w14:textId="77777777" w:rsidR="007A4DAE" w:rsidRPr="007B0434" w:rsidRDefault="007A4DAE" w:rsidP="00C171BB">
            <w:pPr>
              <w:rPr>
                <w:color w:val="024F75" w:themeColor="accent1"/>
              </w:rPr>
            </w:pPr>
          </w:p>
        </w:tc>
      </w:tr>
      <w:tr w:rsidR="007B0434" w:rsidRPr="007B0434" w14:paraId="76264304" w14:textId="77777777" w:rsidTr="00C171BB">
        <w:trPr>
          <w:trHeight w:val="504"/>
        </w:trPr>
        <w:tc>
          <w:tcPr>
            <w:tcW w:w="1075" w:type="dxa"/>
          </w:tcPr>
          <w:p w14:paraId="7750D8E8"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739E3FDA" w14:textId="77777777" w:rsidR="007A4DAE" w:rsidRPr="007B0434" w:rsidRDefault="007A4DAE" w:rsidP="00C171BB">
            <w:pPr>
              <w:jc w:val="center"/>
              <w:rPr>
                <w:noProof/>
                <w:color w:val="024F75" w:themeColor="accent1"/>
              </w:rPr>
            </w:pPr>
          </w:p>
          <w:p w14:paraId="19048CE7" w14:textId="070F845D"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79559695" wp14:editId="31B64AB9">
                  <wp:extent cx="4834890" cy="2719705"/>
                  <wp:effectExtent l="19050" t="19050" r="22860" b="23495"/>
                  <wp:docPr id="672" name="Picture 672" descr="screenshot of module 3, sli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5E9E3363" w14:textId="77777777" w:rsidR="007A4DAE" w:rsidRPr="007B0434" w:rsidRDefault="007A4DAE" w:rsidP="00C171BB">
            <w:pPr>
              <w:rPr>
                <w:color w:val="024F75" w:themeColor="accent1"/>
              </w:rPr>
            </w:pPr>
          </w:p>
        </w:tc>
      </w:tr>
      <w:tr w:rsidR="007B0434" w:rsidRPr="007B0434" w14:paraId="2D0379EA" w14:textId="77777777" w:rsidTr="00C171BB">
        <w:trPr>
          <w:trHeight w:val="504"/>
        </w:trPr>
        <w:tc>
          <w:tcPr>
            <w:tcW w:w="1075" w:type="dxa"/>
          </w:tcPr>
          <w:p w14:paraId="34E5D96E"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0D316DE" w14:textId="77777777" w:rsidR="007A4DAE" w:rsidRPr="007B0434" w:rsidRDefault="007A4DAE" w:rsidP="00C171BB">
            <w:pPr>
              <w:jc w:val="center"/>
              <w:rPr>
                <w:noProof/>
                <w:color w:val="024F75" w:themeColor="accent1"/>
              </w:rPr>
            </w:pPr>
          </w:p>
        </w:tc>
        <w:tc>
          <w:tcPr>
            <w:tcW w:w="1080" w:type="dxa"/>
          </w:tcPr>
          <w:p w14:paraId="6D212E8B" w14:textId="77777777" w:rsidR="007A4DAE" w:rsidRPr="007B0434" w:rsidRDefault="007A4DAE" w:rsidP="00C171BB">
            <w:pPr>
              <w:rPr>
                <w:color w:val="024F75" w:themeColor="accent1"/>
              </w:rPr>
            </w:pPr>
          </w:p>
        </w:tc>
      </w:tr>
      <w:tr w:rsidR="007B0434" w:rsidRPr="007B0434" w14:paraId="7B7C2D1F" w14:textId="77777777" w:rsidTr="00C171BB">
        <w:trPr>
          <w:trHeight w:val="504"/>
        </w:trPr>
        <w:tc>
          <w:tcPr>
            <w:tcW w:w="1075" w:type="dxa"/>
          </w:tcPr>
          <w:p w14:paraId="7968E3BD"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7F5D2C7" w14:textId="77777777" w:rsidR="007A4DAE" w:rsidRPr="007B0434" w:rsidRDefault="007A4DAE" w:rsidP="00C171BB">
            <w:pPr>
              <w:jc w:val="center"/>
              <w:rPr>
                <w:noProof/>
                <w:color w:val="024F75" w:themeColor="accent1"/>
              </w:rPr>
            </w:pPr>
          </w:p>
        </w:tc>
        <w:tc>
          <w:tcPr>
            <w:tcW w:w="1080" w:type="dxa"/>
          </w:tcPr>
          <w:p w14:paraId="3CA405B8" w14:textId="77777777" w:rsidR="007A4DAE" w:rsidRPr="007B0434" w:rsidRDefault="007A4DAE" w:rsidP="00C171BB">
            <w:pPr>
              <w:rPr>
                <w:color w:val="024F75" w:themeColor="accent1"/>
              </w:rPr>
            </w:pPr>
          </w:p>
        </w:tc>
      </w:tr>
      <w:tr w:rsidR="007B0434" w:rsidRPr="007B0434" w14:paraId="186090EA" w14:textId="77777777" w:rsidTr="00C171BB">
        <w:trPr>
          <w:trHeight w:val="504"/>
        </w:trPr>
        <w:tc>
          <w:tcPr>
            <w:tcW w:w="1075" w:type="dxa"/>
          </w:tcPr>
          <w:p w14:paraId="65DBF0D3"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1B2C484" w14:textId="77777777" w:rsidR="007A4DAE" w:rsidRPr="007B0434" w:rsidRDefault="007A4DAE" w:rsidP="00C171BB">
            <w:pPr>
              <w:jc w:val="center"/>
              <w:rPr>
                <w:noProof/>
                <w:color w:val="024F75" w:themeColor="accent1"/>
              </w:rPr>
            </w:pPr>
          </w:p>
        </w:tc>
        <w:tc>
          <w:tcPr>
            <w:tcW w:w="1080" w:type="dxa"/>
          </w:tcPr>
          <w:p w14:paraId="0229CB15" w14:textId="77777777" w:rsidR="007A4DAE" w:rsidRPr="007B0434" w:rsidRDefault="007A4DAE" w:rsidP="00C171BB">
            <w:pPr>
              <w:rPr>
                <w:color w:val="024F75" w:themeColor="accent1"/>
              </w:rPr>
            </w:pPr>
          </w:p>
        </w:tc>
      </w:tr>
    </w:tbl>
    <w:p w14:paraId="67314F99"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0A847BC0" w14:textId="77777777" w:rsidTr="00C171BB">
        <w:trPr>
          <w:trHeight w:val="504"/>
        </w:trPr>
        <w:tc>
          <w:tcPr>
            <w:tcW w:w="1075" w:type="dxa"/>
          </w:tcPr>
          <w:p w14:paraId="69C79684" w14:textId="77777777" w:rsidR="007A4DAE" w:rsidRPr="007B0434" w:rsidRDefault="007A4DAE" w:rsidP="00C171BB">
            <w:pPr>
              <w:jc w:val="center"/>
              <w:rPr>
                <w:noProof/>
                <w:color w:val="024F75" w:themeColor="accent1"/>
              </w:rPr>
            </w:pPr>
          </w:p>
        </w:tc>
        <w:tc>
          <w:tcPr>
            <w:tcW w:w="7830" w:type="dxa"/>
          </w:tcPr>
          <w:p w14:paraId="28E64269" w14:textId="484729A7" w:rsidR="007A4DAE" w:rsidRPr="007B0434" w:rsidRDefault="0042734E" w:rsidP="00C171BB">
            <w:pPr>
              <w:jc w:val="center"/>
              <w:rPr>
                <w:color w:val="024F75" w:themeColor="accent1"/>
              </w:rPr>
            </w:pPr>
            <w:r w:rsidRPr="007B0434">
              <w:rPr>
                <w:noProof/>
                <w:color w:val="024F75" w:themeColor="accent1"/>
              </w:rPr>
              <w:drawing>
                <wp:inline distT="0" distB="0" distL="0" distR="0" wp14:anchorId="6D15D863" wp14:editId="40B55BDF">
                  <wp:extent cx="4834890" cy="2719705"/>
                  <wp:effectExtent l="19050" t="19050" r="22860" b="23495"/>
                  <wp:docPr id="673" name="Picture 673" descr="screenshot of module 3, sli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248E84AC" w14:textId="77777777" w:rsidR="007A4DAE" w:rsidRPr="007B0434" w:rsidRDefault="007A4DAE" w:rsidP="00C171BB">
            <w:pPr>
              <w:rPr>
                <w:color w:val="024F75" w:themeColor="accent1"/>
              </w:rPr>
            </w:pPr>
          </w:p>
        </w:tc>
      </w:tr>
      <w:tr w:rsidR="007B0434" w:rsidRPr="007B0434" w14:paraId="0C0ADA6F" w14:textId="77777777" w:rsidTr="00C171BB">
        <w:trPr>
          <w:trHeight w:val="504"/>
        </w:trPr>
        <w:tc>
          <w:tcPr>
            <w:tcW w:w="1075" w:type="dxa"/>
          </w:tcPr>
          <w:p w14:paraId="178C303F"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78239CE7" w14:textId="77777777" w:rsidR="007A4DAE" w:rsidRPr="007B0434" w:rsidRDefault="007A4DAE" w:rsidP="00C171BB">
            <w:pPr>
              <w:jc w:val="center"/>
              <w:rPr>
                <w:noProof/>
                <w:color w:val="024F75" w:themeColor="accent1"/>
              </w:rPr>
            </w:pPr>
          </w:p>
        </w:tc>
        <w:tc>
          <w:tcPr>
            <w:tcW w:w="1080" w:type="dxa"/>
          </w:tcPr>
          <w:p w14:paraId="094736B8" w14:textId="77777777" w:rsidR="007A4DAE" w:rsidRPr="007B0434" w:rsidRDefault="007A4DAE" w:rsidP="00C171BB">
            <w:pPr>
              <w:rPr>
                <w:color w:val="024F75" w:themeColor="accent1"/>
              </w:rPr>
            </w:pPr>
          </w:p>
        </w:tc>
      </w:tr>
      <w:tr w:rsidR="007B0434" w:rsidRPr="007B0434" w14:paraId="4F66A6EF" w14:textId="77777777" w:rsidTr="00C171BB">
        <w:trPr>
          <w:trHeight w:val="504"/>
        </w:trPr>
        <w:tc>
          <w:tcPr>
            <w:tcW w:w="1075" w:type="dxa"/>
          </w:tcPr>
          <w:p w14:paraId="176A8089"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BD1C1B0" w14:textId="77777777" w:rsidR="007A4DAE" w:rsidRPr="007B0434" w:rsidRDefault="007A4DAE" w:rsidP="00C171BB">
            <w:pPr>
              <w:jc w:val="center"/>
              <w:rPr>
                <w:noProof/>
                <w:color w:val="024F75" w:themeColor="accent1"/>
              </w:rPr>
            </w:pPr>
          </w:p>
        </w:tc>
        <w:tc>
          <w:tcPr>
            <w:tcW w:w="1080" w:type="dxa"/>
          </w:tcPr>
          <w:p w14:paraId="6900666F" w14:textId="77777777" w:rsidR="007A4DAE" w:rsidRPr="007B0434" w:rsidRDefault="007A4DAE" w:rsidP="00C171BB">
            <w:pPr>
              <w:rPr>
                <w:color w:val="024F75" w:themeColor="accent1"/>
              </w:rPr>
            </w:pPr>
          </w:p>
        </w:tc>
      </w:tr>
      <w:tr w:rsidR="007B0434" w:rsidRPr="007B0434" w14:paraId="70250EAE" w14:textId="77777777" w:rsidTr="00C171BB">
        <w:trPr>
          <w:trHeight w:val="504"/>
        </w:trPr>
        <w:tc>
          <w:tcPr>
            <w:tcW w:w="1075" w:type="dxa"/>
          </w:tcPr>
          <w:p w14:paraId="301F0D45"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324CDFDE" w14:textId="77777777" w:rsidR="007A4DAE" w:rsidRPr="007B0434" w:rsidRDefault="007A4DAE" w:rsidP="00C171BB">
            <w:pPr>
              <w:jc w:val="center"/>
              <w:rPr>
                <w:noProof/>
                <w:color w:val="024F75" w:themeColor="accent1"/>
              </w:rPr>
            </w:pPr>
          </w:p>
        </w:tc>
        <w:tc>
          <w:tcPr>
            <w:tcW w:w="1080" w:type="dxa"/>
          </w:tcPr>
          <w:p w14:paraId="4A350C48" w14:textId="77777777" w:rsidR="007A4DAE" w:rsidRPr="007B0434" w:rsidRDefault="007A4DAE" w:rsidP="00C171BB">
            <w:pPr>
              <w:rPr>
                <w:color w:val="024F75" w:themeColor="accent1"/>
              </w:rPr>
            </w:pPr>
          </w:p>
        </w:tc>
      </w:tr>
      <w:tr w:rsidR="007B0434" w:rsidRPr="007B0434" w14:paraId="0ED21226" w14:textId="77777777" w:rsidTr="00C171BB">
        <w:trPr>
          <w:trHeight w:val="504"/>
        </w:trPr>
        <w:tc>
          <w:tcPr>
            <w:tcW w:w="1075" w:type="dxa"/>
          </w:tcPr>
          <w:p w14:paraId="58B111F6" w14:textId="77777777" w:rsidR="007A4DAE" w:rsidRPr="007B0434" w:rsidRDefault="007A4DAE" w:rsidP="00C171BB">
            <w:pPr>
              <w:jc w:val="center"/>
              <w:rPr>
                <w:noProof/>
                <w:color w:val="024F75" w:themeColor="accent1"/>
              </w:rPr>
            </w:pPr>
          </w:p>
        </w:tc>
        <w:tc>
          <w:tcPr>
            <w:tcW w:w="7830" w:type="dxa"/>
            <w:tcBorders>
              <w:top w:val="single" w:sz="4" w:space="0" w:color="auto"/>
            </w:tcBorders>
          </w:tcPr>
          <w:p w14:paraId="1C0AE1D0" w14:textId="77777777" w:rsidR="007A4DAE" w:rsidRPr="007B0434" w:rsidRDefault="007A4DAE" w:rsidP="00C171BB">
            <w:pPr>
              <w:jc w:val="center"/>
              <w:rPr>
                <w:noProof/>
                <w:color w:val="024F75" w:themeColor="accent1"/>
              </w:rPr>
            </w:pPr>
          </w:p>
          <w:p w14:paraId="68859B10" w14:textId="10053F69" w:rsidR="007A4DAE" w:rsidRPr="007B0434" w:rsidRDefault="0042734E" w:rsidP="00C171BB">
            <w:pPr>
              <w:jc w:val="center"/>
              <w:rPr>
                <w:noProof/>
                <w:color w:val="024F75" w:themeColor="accent1"/>
              </w:rPr>
            </w:pPr>
            <w:r w:rsidRPr="007B0434">
              <w:rPr>
                <w:noProof/>
                <w:color w:val="024F75" w:themeColor="accent1"/>
              </w:rPr>
              <w:drawing>
                <wp:inline distT="0" distB="0" distL="0" distR="0" wp14:anchorId="345E4895" wp14:editId="2E2A3580">
                  <wp:extent cx="4834890" cy="2719705"/>
                  <wp:effectExtent l="19050" t="19050" r="22860" b="23495"/>
                  <wp:docPr id="674" name="Picture 674" descr="screenshot of module 3, sli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689A9EFC" w14:textId="77777777" w:rsidR="007A4DAE" w:rsidRPr="007B0434" w:rsidRDefault="007A4DAE" w:rsidP="00C171BB">
            <w:pPr>
              <w:rPr>
                <w:color w:val="024F75" w:themeColor="accent1"/>
              </w:rPr>
            </w:pPr>
          </w:p>
        </w:tc>
      </w:tr>
      <w:tr w:rsidR="007B0434" w:rsidRPr="007B0434" w14:paraId="38CBA337" w14:textId="77777777" w:rsidTr="00C171BB">
        <w:trPr>
          <w:trHeight w:val="504"/>
        </w:trPr>
        <w:tc>
          <w:tcPr>
            <w:tcW w:w="1075" w:type="dxa"/>
          </w:tcPr>
          <w:p w14:paraId="2C0F0529"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5745C910" w14:textId="77777777" w:rsidR="007A4DAE" w:rsidRPr="007B0434" w:rsidRDefault="007A4DAE" w:rsidP="00C171BB">
            <w:pPr>
              <w:jc w:val="center"/>
              <w:rPr>
                <w:noProof/>
                <w:color w:val="024F75" w:themeColor="accent1"/>
              </w:rPr>
            </w:pPr>
          </w:p>
        </w:tc>
        <w:tc>
          <w:tcPr>
            <w:tcW w:w="1080" w:type="dxa"/>
          </w:tcPr>
          <w:p w14:paraId="2B3F5C7B" w14:textId="77777777" w:rsidR="007A4DAE" w:rsidRPr="007B0434" w:rsidRDefault="007A4DAE" w:rsidP="00C171BB">
            <w:pPr>
              <w:rPr>
                <w:color w:val="024F75" w:themeColor="accent1"/>
              </w:rPr>
            </w:pPr>
          </w:p>
        </w:tc>
      </w:tr>
      <w:tr w:rsidR="007B0434" w:rsidRPr="007B0434" w14:paraId="5CE80399" w14:textId="77777777" w:rsidTr="00C171BB">
        <w:trPr>
          <w:trHeight w:val="504"/>
        </w:trPr>
        <w:tc>
          <w:tcPr>
            <w:tcW w:w="1075" w:type="dxa"/>
          </w:tcPr>
          <w:p w14:paraId="77414839"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1E7CAB58" w14:textId="77777777" w:rsidR="007A4DAE" w:rsidRPr="007B0434" w:rsidRDefault="007A4DAE" w:rsidP="00C171BB">
            <w:pPr>
              <w:jc w:val="center"/>
              <w:rPr>
                <w:noProof/>
                <w:color w:val="024F75" w:themeColor="accent1"/>
              </w:rPr>
            </w:pPr>
          </w:p>
        </w:tc>
        <w:tc>
          <w:tcPr>
            <w:tcW w:w="1080" w:type="dxa"/>
          </w:tcPr>
          <w:p w14:paraId="2FC61388" w14:textId="77777777" w:rsidR="007A4DAE" w:rsidRPr="007B0434" w:rsidRDefault="007A4DAE" w:rsidP="00C171BB">
            <w:pPr>
              <w:rPr>
                <w:color w:val="024F75" w:themeColor="accent1"/>
              </w:rPr>
            </w:pPr>
          </w:p>
        </w:tc>
      </w:tr>
      <w:tr w:rsidR="007B0434" w:rsidRPr="007B0434" w14:paraId="18078737" w14:textId="77777777" w:rsidTr="00C171BB">
        <w:trPr>
          <w:trHeight w:val="504"/>
        </w:trPr>
        <w:tc>
          <w:tcPr>
            <w:tcW w:w="1075" w:type="dxa"/>
          </w:tcPr>
          <w:p w14:paraId="4BDEF174"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42E1C60F" w14:textId="77777777" w:rsidR="007A4DAE" w:rsidRPr="007B0434" w:rsidRDefault="007A4DAE" w:rsidP="00C171BB">
            <w:pPr>
              <w:jc w:val="center"/>
              <w:rPr>
                <w:noProof/>
                <w:color w:val="024F75" w:themeColor="accent1"/>
              </w:rPr>
            </w:pPr>
          </w:p>
        </w:tc>
        <w:tc>
          <w:tcPr>
            <w:tcW w:w="1080" w:type="dxa"/>
          </w:tcPr>
          <w:p w14:paraId="6A77FBE6" w14:textId="77777777" w:rsidR="007A4DAE" w:rsidRPr="007B0434" w:rsidRDefault="007A4DAE" w:rsidP="00C171BB">
            <w:pPr>
              <w:rPr>
                <w:color w:val="024F75" w:themeColor="accent1"/>
              </w:rPr>
            </w:pPr>
          </w:p>
        </w:tc>
      </w:tr>
    </w:tbl>
    <w:p w14:paraId="663A6B8B" w14:textId="77777777" w:rsidR="007A4DAE" w:rsidRPr="007B0434" w:rsidRDefault="007A4DAE">
      <w:pPr>
        <w:spacing w:after="200"/>
        <w:rPr>
          <w:color w:val="024F75" w:themeColor="accent1"/>
        </w:rPr>
      </w:pPr>
      <w:r w:rsidRPr="007B0434">
        <w:rPr>
          <w:color w:val="024F75" w:themeColor="accent1"/>
        </w:rPr>
        <w:br w:type="page"/>
      </w:r>
    </w:p>
    <w:tbl>
      <w:tblPr>
        <w:tblStyle w:val="TableGrid"/>
        <w:tblW w:w="9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1080"/>
      </w:tblGrid>
      <w:tr w:rsidR="007B0434" w:rsidRPr="007B0434" w14:paraId="3AA6A4A9" w14:textId="77777777" w:rsidTr="00C171BB">
        <w:trPr>
          <w:trHeight w:val="504"/>
        </w:trPr>
        <w:tc>
          <w:tcPr>
            <w:tcW w:w="1075" w:type="dxa"/>
          </w:tcPr>
          <w:p w14:paraId="6A3CAD41" w14:textId="77777777" w:rsidR="007A4DAE" w:rsidRPr="007B0434" w:rsidRDefault="007A4DAE" w:rsidP="00C171BB">
            <w:pPr>
              <w:jc w:val="center"/>
              <w:rPr>
                <w:noProof/>
                <w:color w:val="024F75" w:themeColor="accent1"/>
              </w:rPr>
            </w:pPr>
          </w:p>
        </w:tc>
        <w:tc>
          <w:tcPr>
            <w:tcW w:w="7830" w:type="dxa"/>
          </w:tcPr>
          <w:p w14:paraId="34CF76D2" w14:textId="5CA890D1" w:rsidR="007A4DAE" w:rsidRPr="007B0434" w:rsidRDefault="0042734E" w:rsidP="00C171BB">
            <w:pPr>
              <w:jc w:val="center"/>
              <w:rPr>
                <w:color w:val="024F75" w:themeColor="accent1"/>
              </w:rPr>
            </w:pPr>
            <w:r w:rsidRPr="007B0434">
              <w:rPr>
                <w:noProof/>
                <w:color w:val="024F75" w:themeColor="accent1"/>
              </w:rPr>
              <w:drawing>
                <wp:inline distT="0" distB="0" distL="0" distR="0" wp14:anchorId="49C88368" wp14:editId="1029C136">
                  <wp:extent cx="4834890" cy="2719705"/>
                  <wp:effectExtent l="19050" t="19050" r="22860" b="23495"/>
                  <wp:docPr id="675" name="Picture 675" descr="screenshot of module 3, sli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834890" cy="2719705"/>
                          </a:xfrm>
                          <a:prstGeom prst="rect">
                            <a:avLst/>
                          </a:prstGeom>
                          <a:ln>
                            <a:solidFill>
                              <a:schemeClr val="tx1"/>
                            </a:solidFill>
                          </a:ln>
                        </pic:spPr>
                      </pic:pic>
                    </a:graphicData>
                  </a:graphic>
                </wp:inline>
              </w:drawing>
            </w:r>
          </w:p>
        </w:tc>
        <w:tc>
          <w:tcPr>
            <w:tcW w:w="1080" w:type="dxa"/>
          </w:tcPr>
          <w:p w14:paraId="160E38D3" w14:textId="77777777" w:rsidR="007A4DAE" w:rsidRPr="007B0434" w:rsidRDefault="007A4DAE" w:rsidP="00C171BB">
            <w:pPr>
              <w:rPr>
                <w:color w:val="024F75" w:themeColor="accent1"/>
              </w:rPr>
            </w:pPr>
          </w:p>
        </w:tc>
      </w:tr>
      <w:tr w:rsidR="007B0434" w:rsidRPr="007B0434" w14:paraId="199B10B5" w14:textId="77777777" w:rsidTr="00C171BB">
        <w:trPr>
          <w:trHeight w:val="504"/>
        </w:trPr>
        <w:tc>
          <w:tcPr>
            <w:tcW w:w="1075" w:type="dxa"/>
          </w:tcPr>
          <w:p w14:paraId="2607AF1A" w14:textId="77777777" w:rsidR="007A4DAE" w:rsidRPr="007B0434" w:rsidRDefault="007A4DAE" w:rsidP="00C171BB">
            <w:pPr>
              <w:jc w:val="center"/>
              <w:rPr>
                <w:noProof/>
                <w:color w:val="024F75" w:themeColor="accent1"/>
              </w:rPr>
            </w:pPr>
          </w:p>
        </w:tc>
        <w:tc>
          <w:tcPr>
            <w:tcW w:w="7830" w:type="dxa"/>
            <w:tcBorders>
              <w:bottom w:val="single" w:sz="4" w:space="0" w:color="auto"/>
            </w:tcBorders>
          </w:tcPr>
          <w:p w14:paraId="0FD54BC5" w14:textId="77777777" w:rsidR="007A4DAE" w:rsidRPr="007B0434" w:rsidRDefault="007A4DAE" w:rsidP="00C171BB">
            <w:pPr>
              <w:jc w:val="center"/>
              <w:rPr>
                <w:noProof/>
                <w:color w:val="024F75" w:themeColor="accent1"/>
              </w:rPr>
            </w:pPr>
          </w:p>
        </w:tc>
        <w:tc>
          <w:tcPr>
            <w:tcW w:w="1080" w:type="dxa"/>
          </w:tcPr>
          <w:p w14:paraId="04C87772" w14:textId="77777777" w:rsidR="007A4DAE" w:rsidRPr="007B0434" w:rsidRDefault="007A4DAE" w:rsidP="00C171BB">
            <w:pPr>
              <w:rPr>
                <w:color w:val="024F75" w:themeColor="accent1"/>
              </w:rPr>
            </w:pPr>
          </w:p>
        </w:tc>
      </w:tr>
      <w:tr w:rsidR="007B0434" w:rsidRPr="007B0434" w14:paraId="226313F0" w14:textId="77777777" w:rsidTr="00C171BB">
        <w:trPr>
          <w:trHeight w:val="504"/>
        </w:trPr>
        <w:tc>
          <w:tcPr>
            <w:tcW w:w="1075" w:type="dxa"/>
          </w:tcPr>
          <w:p w14:paraId="6CDC9D62"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668EAA31" w14:textId="77777777" w:rsidR="007A4DAE" w:rsidRPr="007B0434" w:rsidRDefault="007A4DAE" w:rsidP="00C171BB">
            <w:pPr>
              <w:jc w:val="center"/>
              <w:rPr>
                <w:noProof/>
                <w:color w:val="024F75" w:themeColor="accent1"/>
              </w:rPr>
            </w:pPr>
          </w:p>
        </w:tc>
        <w:tc>
          <w:tcPr>
            <w:tcW w:w="1080" w:type="dxa"/>
          </w:tcPr>
          <w:p w14:paraId="0A2401BB" w14:textId="77777777" w:rsidR="007A4DAE" w:rsidRPr="007B0434" w:rsidRDefault="007A4DAE" w:rsidP="00C171BB">
            <w:pPr>
              <w:rPr>
                <w:color w:val="024F75" w:themeColor="accent1"/>
              </w:rPr>
            </w:pPr>
          </w:p>
        </w:tc>
      </w:tr>
      <w:tr w:rsidR="007B0434" w:rsidRPr="007B0434" w14:paraId="1022163F" w14:textId="77777777" w:rsidTr="00C171BB">
        <w:trPr>
          <w:trHeight w:val="504"/>
        </w:trPr>
        <w:tc>
          <w:tcPr>
            <w:tcW w:w="1075" w:type="dxa"/>
          </w:tcPr>
          <w:p w14:paraId="4E00B015" w14:textId="77777777" w:rsidR="007A4DAE" w:rsidRPr="007B0434" w:rsidRDefault="007A4DAE" w:rsidP="00C171BB">
            <w:pPr>
              <w:jc w:val="center"/>
              <w:rPr>
                <w:noProof/>
                <w:color w:val="024F75" w:themeColor="accent1"/>
              </w:rPr>
            </w:pPr>
          </w:p>
        </w:tc>
        <w:tc>
          <w:tcPr>
            <w:tcW w:w="7830" w:type="dxa"/>
            <w:tcBorders>
              <w:top w:val="single" w:sz="4" w:space="0" w:color="auto"/>
              <w:bottom w:val="single" w:sz="4" w:space="0" w:color="auto"/>
            </w:tcBorders>
          </w:tcPr>
          <w:p w14:paraId="0B7003ED" w14:textId="77777777" w:rsidR="007A4DAE" w:rsidRPr="007B0434" w:rsidRDefault="007A4DAE" w:rsidP="00C171BB">
            <w:pPr>
              <w:jc w:val="center"/>
              <w:rPr>
                <w:noProof/>
                <w:color w:val="024F75" w:themeColor="accent1"/>
              </w:rPr>
            </w:pPr>
          </w:p>
        </w:tc>
        <w:tc>
          <w:tcPr>
            <w:tcW w:w="1080" w:type="dxa"/>
          </w:tcPr>
          <w:p w14:paraId="63535CF5" w14:textId="77777777" w:rsidR="007A4DAE" w:rsidRPr="007B0434" w:rsidRDefault="007A4DAE" w:rsidP="00C171BB">
            <w:pPr>
              <w:rPr>
                <w:color w:val="024F75" w:themeColor="accent1"/>
              </w:rPr>
            </w:pPr>
          </w:p>
        </w:tc>
      </w:tr>
    </w:tbl>
    <w:p w14:paraId="71312963" w14:textId="77777777" w:rsidR="0075200D" w:rsidRPr="007B0434" w:rsidRDefault="0075200D" w:rsidP="00C843A4">
      <w:pPr>
        <w:rPr>
          <w:color w:val="024F75" w:themeColor="accent1"/>
        </w:rPr>
      </w:pPr>
    </w:p>
    <w:sectPr w:rsidR="0075200D" w:rsidRPr="007B0434" w:rsidSect="006E6873">
      <w:headerReference w:type="default" r:id="rId132"/>
      <w:footerReference w:type="default" r:id="rId133"/>
      <w:pgSz w:w="12240" w:h="15840"/>
      <w:pgMar w:top="1350" w:right="1152" w:bottom="900" w:left="1152" w:header="864" w:footer="0"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5F296F9" w14:textId="77777777" w:rsidR="006634C7" w:rsidRDefault="006634C7">
      <w:r>
        <w:separator/>
      </w:r>
    </w:p>
    <w:p w14:paraId="16968635" w14:textId="77777777" w:rsidR="006634C7" w:rsidRDefault="006634C7"/>
  </w:endnote>
  <w:endnote w:type="continuationSeparator" w:id="0">
    <w:p w14:paraId="59EC984B" w14:textId="77777777" w:rsidR="006634C7" w:rsidRDefault="006634C7">
      <w:r>
        <w:continuationSeparator/>
      </w:r>
    </w:p>
    <w:p w14:paraId="649B58D3" w14:textId="77777777" w:rsidR="006634C7" w:rsidRDefault="006634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28748919"/>
      <w:docPartObj>
        <w:docPartGallery w:val="Page Numbers (Bottom of Page)"/>
        <w:docPartUnique/>
      </w:docPartObj>
    </w:sdtPr>
    <w:sdtEndPr>
      <w:rPr>
        <w:noProof/>
      </w:rPr>
    </w:sdtEndPr>
    <w:sdtContent>
      <w:p w14:paraId="4FF09A7F" w14:textId="05B14D8B" w:rsidR="006634C7" w:rsidRDefault="008B7EEA">
        <w:pPr>
          <w:pStyle w:val="Footer"/>
          <w:jc w:val="center"/>
        </w:pPr>
      </w:p>
    </w:sdtContent>
  </w:sdt>
  <w:p w14:paraId="5C63DAF1" w14:textId="77777777" w:rsidR="006634C7" w:rsidRDefault="006634C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16885136"/>
      <w:docPartObj>
        <w:docPartGallery w:val="Page Numbers (Bottom of Page)"/>
        <w:docPartUnique/>
      </w:docPartObj>
    </w:sdtPr>
    <w:sdtEndPr>
      <w:rPr>
        <w:noProof/>
        <w:sz w:val="24"/>
        <w:szCs w:val="20"/>
      </w:rPr>
    </w:sdtEndPr>
    <w:sdtContent>
      <w:p w14:paraId="73BC8741" w14:textId="1A5329EB" w:rsidR="006634C7" w:rsidRPr="00301C74" w:rsidRDefault="006634C7">
        <w:pPr>
          <w:pStyle w:val="Footer"/>
          <w:jc w:val="center"/>
          <w:rPr>
            <w:sz w:val="24"/>
            <w:szCs w:val="20"/>
          </w:rPr>
        </w:pPr>
        <w:r w:rsidRPr="00301C74">
          <w:rPr>
            <w:b w:val="0"/>
            <w:bCs/>
            <w:sz w:val="24"/>
            <w:szCs w:val="20"/>
          </w:rPr>
          <w:fldChar w:fldCharType="begin"/>
        </w:r>
        <w:r w:rsidRPr="00301C74">
          <w:rPr>
            <w:b w:val="0"/>
            <w:bCs/>
            <w:sz w:val="24"/>
            <w:szCs w:val="20"/>
          </w:rPr>
          <w:instrText xml:space="preserve"> PAGE   \* MERGEFORMAT </w:instrText>
        </w:r>
        <w:r w:rsidRPr="00301C74">
          <w:rPr>
            <w:b w:val="0"/>
            <w:bCs/>
            <w:sz w:val="24"/>
            <w:szCs w:val="20"/>
          </w:rPr>
          <w:fldChar w:fldCharType="separate"/>
        </w:r>
        <w:r w:rsidRPr="00301C74">
          <w:rPr>
            <w:b w:val="0"/>
            <w:bCs/>
            <w:noProof/>
            <w:sz w:val="24"/>
            <w:szCs w:val="20"/>
          </w:rPr>
          <w:t>2</w:t>
        </w:r>
        <w:r w:rsidRPr="00301C74">
          <w:rPr>
            <w:b w:val="0"/>
            <w:bCs/>
            <w:noProof/>
            <w:sz w:val="24"/>
            <w:szCs w:val="20"/>
          </w:rPr>
          <w:fldChar w:fldCharType="end"/>
        </w:r>
      </w:p>
    </w:sdtContent>
  </w:sdt>
  <w:p w14:paraId="33225E0B" w14:textId="77777777" w:rsidR="006634C7" w:rsidRDefault="006634C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8D3BA8" w14:textId="74257B59" w:rsidR="006634C7" w:rsidRDefault="006634C7" w:rsidP="00F94E1F">
    <w:pPr>
      <w:pStyle w:val="Footer"/>
      <w:ind w:hanging="1152"/>
    </w:pPr>
    <w:r>
      <w:rPr>
        <w:noProof/>
      </w:rPr>
      <mc:AlternateContent>
        <mc:Choice Requires="wps">
          <w:drawing>
            <wp:inline distT="0" distB="0" distL="0" distR="0" wp14:anchorId="5CF9EE88" wp14:editId="7B40B224">
              <wp:extent cx="1667933" cy="1191260"/>
              <wp:effectExtent l="0" t="0" r="8890" b="8890"/>
              <wp:docPr id="13" name="Isosceles Tri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67933" cy="1191260"/>
                      </a:xfrm>
                      <a:prstGeom prst="triangle">
                        <a:avLst>
                          <a:gd name="adj" fmla="val 100000"/>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B35089" w14:textId="77777777" w:rsidR="006634C7" w:rsidRPr="003101C1" w:rsidRDefault="006634C7" w:rsidP="006E6873">
                          <w:pPr>
                            <w:jc w:val="center"/>
                            <w:rPr>
                              <w:sz w:val="20"/>
                              <w:szCs w:val="48"/>
                            </w:rPr>
                          </w:pPr>
                          <w:r w:rsidRPr="003101C1">
                            <w:rPr>
                              <w:rFonts w:cs="Times New Roman"/>
                              <w:color w:val="auto"/>
                              <w:sz w:val="16"/>
                              <w:szCs w:val="16"/>
                            </w:rPr>
                            <w:fldChar w:fldCharType="begin"/>
                          </w:r>
                          <w:r w:rsidRPr="003101C1">
                            <w:rPr>
                              <w:sz w:val="20"/>
                              <w:szCs w:val="16"/>
                            </w:rPr>
                            <w:instrText xml:space="preserve"> PAGE    \* MERGEFORMAT </w:instrText>
                          </w:r>
                          <w:r w:rsidRPr="003101C1">
                            <w:rPr>
                              <w:rFonts w:cs="Times New Roman"/>
                              <w:color w:val="auto"/>
                              <w:sz w:val="16"/>
                              <w:szCs w:val="16"/>
                            </w:rPr>
                            <w:fldChar w:fldCharType="separate"/>
                          </w:r>
                          <w:r w:rsidRPr="003101C1">
                            <w:rPr>
                              <w:rFonts w:asciiTheme="majorHAnsi" w:eastAsiaTheme="majorEastAsia" w:hAnsiTheme="majorHAnsi" w:cstheme="majorBidi"/>
                              <w:noProof/>
                              <w:color w:val="FFFFFF" w:themeColor="background1"/>
                              <w:sz w:val="48"/>
                              <w:szCs w:val="48"/>
                            </w:rPr>
                            <w:t>2</w:t>
                          </w:r>
                          <w:r w:rsidRPr="003101C1">
                            <w:rPr>
                              <w:rFonts w:asciiTheme="majorHAnsi" w:eastAsiaTheme="majorEastAsia" w:hAnsiTheme="majorHAnsi" w:cstheme="majorBidi"/>
                              <w:noProof/>
                              <w:color w:val="FFFFFF" w:themeColor="background1"/>
                              <w:sz w:val="48"/>
                              <w:szCs w:val="48"/>
                            </w:rPr>
                            <w:fldChar w:fldCharType="end"/>
                          </w:r>
                        </w:p>
                      </w:txbxContent>
                    </wps:txbx>
                    <wps:bodyPr rot="0" vert="horz" wrap="square" lIns="91440" tIns="45720" rIns="91440" bIns="45720" anchor="t" anchorCtr="0" upright="1">
                      <a:noAutofit/>
                    </wps:bodyPr>
                  </wps:wsp>
                </a:graphicData>
              </a:graphic>
            </wp:inline>
          </w:drawing>
        </mc:Choice>
        <mc:Fallback>
          <w:pict>
            <v:shapetype w14:anchorId="5CF9EE8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 o:spid="_x0000_s1026" type="#_x0000_t5" style="width:131.35pt;height:93.8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" adj="21600" fillcolor="#082a75 [3215]" stroked="f" strokeweight="2pt">
              <v:textbox>
                <w:txbxContent>
                  <w:p w14:paraId="42B35089" w14:textId="77777777" w:rsidR="006634C7" w:rsidRPr="003101C1" w:rsidRDefault="006634C7" w:rsidP="006E6873">
                    <w:pPr>
                      <w:jc w:val="center"/>
                      <w:rPr>
                        <w:sz w:val="20"/>
                        <w:szCs w:val="48"/>
                      </w:rPr>
                    </w:pPr>
                    <w:r w:rsidRPr="003101C1">
                      <w:rPr>
                        <w:rFonts w:cs="Times New Roman"/>
                        <w:color w:val="auto"/>
                        <w:sz w:val="16"/>
                        <w:szCs w:val="16"/>
                      </w:rPr>
                      <w:fldChar w:fldCharType="begin"/>
                    </w:r>
                    <w:r w:rsidRPr="003101C1">
                      <w:rPr>
                        <w:sz w:val="20"/>
                        <w:szCs w:val="16"/>
                      </w:rPr>
                      <w:instrText xml:space="preserve"> PAGE    \* MERGEFORMAT </w:instrText>
                    </w:r>
                    <w:r w:rsidRPr="003101C1">
                      <w:rPr>
                        <w:rFonts w:cs="Times New Roman"/>
                        <w:color w:val="auto"/>
                        <w:sz w:val="16"/>
                        <w:szCs w:val="16"/>
                      </w:rPr>
                      <w:fldChar w:fldCharType="separate"/>
                    </w:r>
                    <w:r w:rsidRPr="003101C1">
                      <w:rPr>
                        <w:rFonts w:asciiTheme="majorHAnsi" w:eastAsiaTheme="majorEastAsia" w:hAnsiTheme="majorHAnsi" w:cstheme="majorBidi"/>
                        <w:noProof/>
                        <w:color w:val="FFFFFF" w:themeColor="background1"/>
                        <w:sz w:val="48"/>
                        <w:szCs w:val="48"/>
                      </w:rPr>
                      <w:t>2</w:t>
                    </w:r>
                    <w:r w:rsidRPr="003101C1">
                      <w:rPr>
                        <w:rFonts w:asciiTheme="majorHAnsi" w:eastAsiaTheme="majorEastAsia" w:hAnsiTheme="majorHAnsi" w:cstheme="majorBidi"/>
                        <w:noProof/>
                        <w:color w:val="FFFFFF" w:themeColor="background1"/>
                        <w:sz w:val="48"/>
                        <w:szCs w:val="48"/>
                      </w:rPr>
                      <w:fldChar w:fldCharType="end"/>
                    </w:r>
                  </w:p>
                </w:txbxContent>
              </v:textbox>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132D62" w14:textId="77777777" w:rsidR="006634C7" w:rsidRDefault="006634C7">
      <w:r>
        <w:separator/>
      </w:r>
    </w:p>
    <w:p w14:paraId="24C0CDD4" w14:textId="77777777" w:rsidR="006634C7" w:rsidRDefault="006634C7"/>
  </w:footnote>
  <w:footnote w:type="continuationSeparator" w:id="0">
    <w:p w14:paraId="3C56936A" w14:textId="77777777" w:rsidR="006634C7" w:rsidRDefault="006634C7">
      <w:r>
        <w:continuationSeparator/>
      </w:r>
    </w:p>
    <w:p w14:paraId="60620B41" w14:textId="77777777" w:rsidR="006634C7" w:rsidRDefault="006634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4967D" w14:textId="107E23FB" w:rsidR="006634C7" w:rsidRDefault="006634C7" w:rsidP="008B5CA8">
    <w:pPr>
      <w:pStyle w:val="Header"/>
      <w:rPr>
        <w:noProof/>
      </w:rPr>
    </w:pPr>
  </w:p>
  <w:p w14:paraId="5236FE5E" w14:textId="77777777" w:rsidR="006634C7" w:rsidRDefault="006634C7" w:rsidP="008B5CA8">
    <w:pPr>
      <w:pStyle w:val="Header"/>
      <w:rPr>
        <w:noProof/>
      </w:rPr>
    </w:pPr>
  </w:p>
  <w:p w14:paraId="73079A24" w14:textId="3D2BA1F8" w:rsidR="006634C7" w:rsidRPr="008B5CA8" w:rsidRDefault="006634C7" w:rsidP="00A750CE">
    <w:pPr>
      <w:pStyle w:val="Header"/>
    </w:pPr>
    <w:r>
      <w:rPr>
        <w:noProof/>
      </w:rPr>
      <w:drawing>
        <wp:inline distT="0" distB="0" distL="0" distR="0" wp14:anchorId="6000B9B7" wp14:editId="739501C8">
          <wp:extent cx="2524896" cy="778509"/>
          <wp:effectExtent l="0" t="0" r="0" b="3175"/>
          <wp:docPr id="9" name="Picture 9" descr="EP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pa_logo_green_sm.jpg"/>
                  <pic:cNvPicPr/>
                </pic:nvPicPr>
                <pic:blipFill>
                  <a:blip r:embed="rId1">
                    <a:extLst>
                      <a:ext uri="{28A0092B-C50C-407E-A947-70E740481C1C}">
                        <a14:useLocalDpi xmlns:a14="http://schemas.microsoft.com/office/drawing/2010/main" val="0"/>
                      </a:ext>
                    </a:extLst>
                  </a:blip>
                  <a:stretch>
                    <a:fillRect/>
                  </a:stretch>
                </pic:blipFill>
                <pic:spPr>
                  <a:xfrm>
                    <a:off x="0" y="0"/>
                    <a:ext cx="2524896" cy="778509"/>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4A4B5C" w14:textId="6C8327C5" w:rsidR="006634C7" w:rsidRDefault="006634C7" w:rsidP="007B1A83">
    <w:pPr>
      <w:pStyle w:val="Header"/>
      <w:pBdr>
        <w:bottom w:val="single" w:sz="2" w:space="1" w:color="auto"/>
      </w:pBdr>
      <w:spacing w:before="240"/>
      <w:rPr>
        <w:b w:val="0"/>
        <w:bCs/>
        <w:sz w:val="20"/>
        <w:szCs w:val="16"/>
      </w:rPr>
    </w:pPr>
    <w:r w:rsidRPr="00A80250">
      <w:rPr>
        <w:b w:val="0"/>
        <w:bCs/>
        <w:sz w:val="20"/>
        <w:szCs w:val="16"/>
      </w:rPr>
      <w:t xml:space="preserve">CONTINUOUS MONITORING SYSTEMS COURSE </w:t>
    </w:r>
    <w:r w:rsidRPr="00A80250">
      <w:rPr>
        <w:b w:val="0"/>
        <w:bCs/>
      </w:rPr>
      <w:tab/>
    </w:r>
    <w:r w:rsidRPr="00A80250">
      <w:rPr>
        <w:b w:val="0"/>
        <w:bCs/>
      </w:rPr>
      <w:tab/>
    </w:r>
    <w:r w:rsidRPr="00A80250">
      <w:rPr>
        <w:b w:val="0"/>
        <w:bCs/>
      </w:rPr>
      <w:tab/>
    </w:r>
    <w:r w:rsidRPr="00A80250">
      <w:rPr>
        <w:b w:val="0"/>
        <w:bCs/>
      </w:rPr>
      <w:tab/>
    </w:r>
    <w:r w:rsidRPr="00A80250">
      <w:rPr>
        <w:b w:val="0"/>
        <w:bCs/>
      </w:rPr>
      <w:tab/>
    </w:r>
    <w:r w:rsidRPr="00A80250">
      <w:rPr>
        <w:b w:val="0"/>
        <w:bCs/>
      </w:rPr>
      <w:tab/>
    </w:r>
    <w:r>
      <w:rPr>
        <w:b w:val="0"/>
        <w:bCs/>
        <w:sz w:val="20"/>
        <w:szCs w:val="16"/>
      </w:rPr>
      <w:t>PARTICIPANT</w:t>
    </w:r>
    <w:r w:rsidRPr="00A80250">
      <w:rPr>
        <w:b w:val="0"/>
        <w:bCs/>
        <w:sz w:val="20"/>
        <w:szCs w:val="16"/>
      </w:rPr>
      <w:t xml:space="preserve"> GUIDE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276DA1" w14:textId="1F6C1AAA" w:rsidR="006634C7" w:rsidRDefault="006634C7" w:rsidP="007B1A83">
    <w:pPr>
      <w:pStyle w:val="Header"/>
      <w:pBdr>
        <w:bottom w:val="single" w:sz="2" w:space="1" w:color="0F0D29" w:themeColor="text1"/>
      </w:pBdr>
      <w:rPr>
        <w:b w:val="0"/>
        <w:bCs/>
        <w:sz w:val="20"/>
        <w:szCs w:val="16"/>
      </w:rPr>
    </w:pPr>
    <w:r w:rsidRPr="00A80250">
      <w:rPr>
        <w:b w:val="0"/>
        <w:bCs/>
        <w:sz w:val="20"/>
        <w:szCs w:val="16"/>
      </w:rPr>
      <w:t xml:space="preserve">CONTINUOUS MONITORING SYSTEMS COURSE </w:t>
    </w:r>
    <w:r w:rsidRPr="00A80250">
      <w:rPr>
        <w:b w:val="0"/>
        <w:bCs/>
      </w:rPr>
      <w:tab/>
    </w:r>
    <w:r w:rsidRPr="00A80250">
      <w:rPr>
        <w:b w:val="0"/>
        <w:bCs/>
      </w:rPr>
      <w:tab/>
    </w:r>
    <w:r w:rsidRPr="00A80250">
      <w:rPr>
        <w:b w:val="0"/>
        <w:bCs/>
      </w:rPr>
      <w:tab/>
    </w:r>
    <w:r w:rsidRPr="00A80250">
      <w:rPr>
        <w:b w:val="0"/>
        <w:bCs/>
      </w:rPr>
      <w:tab/>
    </w:r>
    <w:r w:rsidRPr="00A80250">
      <w:rPr>
        <w:b w:val="0"/>
        <w:bCs/>
      </w:rPr>
      <w:tab/>
    </w:r>
    <w:r w:rsidRPr="00A80250">
      <w:rPr>
        <w:b w:val="0"/>
        <w:bCs/>
      </w:rPr>
      <w:tab/>
    </w:r>
    <w:r>
      <w:rPr>
        <w:b w:val="0"/>
        <w:bCs/>
        <w:sz w:val="20"/>
        <w:szCs w:val="16"/>
      </w:rPr>
      <w:t>PARTICIPANT</w:t>
    </w:r>
    <w:r w:rsidRPr="00A80250">
      <w:rPr>
        <w:b w:val="0"/>
        <w:bCs/>
        <w:sz w:val="20"/>
        <w:szCs w:val="16"/>
      </w:rPr>
      <w:t xml:space="preserve"> GUIDE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670D47"/>
    <w:multiLevelType w:val="hybridMultilevel"/>
    <w:tmpl w:val="17A477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D286098"/>
    <w:multiLevelType w:val="hybridMultilevel"/>
    <w:tmpl w:val="C542EF1A"/>
    <w:lvl w:ilvl="0" w:tplc="3676A008">
      <w:start w:val="1"/>
      <w:numFmt w:val="bullet"/>
      <w:lvlText w:val="•"/>
      <w:lvlJc w:val="left"/>
      <w:pPr>
        <w:tabs>
          <w:tab w:val="num" w:pos="720"/>
        </w:tabs>
        <w:ind w:left="720" w:hanging="360"/>
      </w:pPr>
      <w:rPr>
        <w:rFonts w:ascii="Arial" w:hAnsi="Arial" w:hint="default"/>
      </w:rPr>
    </w:lvl>
    <w:lvl w:ilvl="1" w:tplc="CFC440A2">
      <w:start w:val="1"/>
      <w:numFmt w:val="bullet"/>
      <w:lvlText w:val="•"/>
      <w:lvlJc w:val="left"/>
      <w:pPr>
        <w:tabs>
          <w:tab w:val="num" w:pos="1440"/>
        </w:tabs>
        <w:ind w:left="1440" w:hanging="360"/>
      </w:pPr>
      <w:rPr>
        <w:rFonts w:ascii="Arial" w:hAnsi="Arial" w:hint="default"/>
      </w:rPr>
    </w:lvl>
    <w:lvl w:ilvl="2" w:tplc="DED059D8" w:tentative="1">
      <w:start w:val="1"/>
      <w:numFmt w:val="bullet"/>
      <w:lvlText w:val="•"/>
      <w:lvlJc w:val="left"/>
      <w:pPr>
        <w:tabs>
          <w:tab w:val="num" w:pos="2160"/>
        </w:tabs>
        <w:ind w:left="2160" w:hanging="360"/>
      </w:pPr>
      <w:rPr>
        <w:rFonts w:ascii="Arial" w:hAnsi="Arial" w:hint="default"/>
      </w:rPr>
    </w:lvl>
    <w:lvl w:ilvl="3" w:tplc="309088C4" w:tentative="1">
      <w:start w:val="1"/>
      <w:numFmt w:val="bullet"/>
      <w:lvlText w:val="•"/>
      <w:lvlJc w:val="left"/>
      <w:pPr>
        <w:tabs>
          <w:tab w:val="num" w:pos="2880"/>
        </w:tabs>
        <w:ind w:left="2880" w:hanging="360"/>
      </w:pPr>
      <w:rPr>
        <w:rFonts w:ascii="Arial" w:hAnsi="Arial" w:hint="default"/>
      </w:rPr>
    </w:lvl>
    <w:lvl w:ilvl="4" w:tplc="488C956C" w:tentative="1">
      <w:start w:val="1"/>
      <w:numFmt w:val="bullet"/>
      <w:lvlText w:val="•"/>
      <w:lvlJc w:val="left"/>
      <w:pPr>
        <w:tabs>
          <w:tab w:val="num" w:pos="3600"/>
        </w:tabs>
        <w:ind w:left="3600" w:hanging="360"/>
      </w:pPr>
      <w:rPr>
        <w:rFonts w:ascii="Arial" w:hAnsi="Arial" w:hint="default"/>
      </w:rPr>
    </w:lvl>
    <w:lvl w:ilvl="5" w:tplc="E1C28842" w:tentative="1">
      <w:start w:val="1"/>
      <w:numFmt w:val="bullet"/>
      <w:lvlText w:val="•"/>
      <w:lvlJc w:val="left"/>
      <w:pPr>
        <w:tabs>
          <w:tab w:val="num" w:pos="4320"/>
        </w:tabs>
        <w:ind w:left="4320" w:hanging="360"/>
      </w:pPr>
      <w:rPr>
        <w:rFonts w:ascii="Arial" w:hAnsi="Arial" w:hint="default"/>
      </w:rPr>
    </w:lvl>
    <w:lvl w:ilvl="6" w:tplc="C1705C24" w:tentative="1">
      <w:start w:val="1"/>
      <w:numFmt w:val="bullet"/>
      <w:lvlText w:val="•"/>
      <w:lvlJc w:val="left"/>
      <w:pPr>
        <w:tabs>
          <w:tab w:val="num" w:pos="5040"/>
        </w:tabs>
        <w:ind w:left="5040" w:hanging="360"/>
      </w:pPr>
      <w:rPr>
        <w:rFonts w:ascii="Arial" w:hAnsi="Arial" w:hint="default"/>
      </w:rPr>
    </w:lvl>
    <w:lvl w:ilvl="7" w:tplc="47DC59A2" w:tentative="1">
      <w:start w:val="1"/>
      <w:numFmt w:val="bullet"/>
      <w:lvlText w:val="•"/>
      <w:lvlJc w:val="left"/>
      <w:pPr>
        <w:tabs>
          <w:tab w:val="num" w:pos="5760"/>
        </w:tabs>
        <w:ind w:left="5760" w:hanging="360"/>
      </w:pPr>
      <w:rPr>
        <w:rFonts w:ascii="Arial" w:hAnsi="Arial" w:hint="default"/>
      </w:rPr>
    </w:lvl>
    <w:lvl w:ilvl="8" w:tplc="2C0AEF5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B92C62"/>
    <w:multiLevelType w:val="hybridMultilevel"/>
    <w:tmpl w:val="2CD8A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56150B5"/>
    <w:multiLevelType w:val="hybridMultilevel"/>
    <w:tmpl w:val="2CD8A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666233"/>
    <w:multiLevelType w:val="hybridMultilevel"/>
    <w:tmpl w:val="2CD8AE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15507F"/>
    <w:multiLevelType w:val="hybridMultilevel"/>
    <w:tmpl w:val="B55C13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25BF4538"/>
    <w:multiLevelType w:val="hybridMultilevel"/>
    <w:tmpl w:val="78DE5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745DE3"/>
    <w:multiLevelType w:val="hybridMultilevel"/>
    <w:tmpl w:val="40F8B622"/>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8" w15:restartNumberingAfterBreak="0">
    <w:nsid w:val="32BC1831"/>
    <w:multiLevelType w:val="hybridMultilevel"/>
    <w:tmpl w:val="C9844C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7F61000"/>
    <w:multiLevelType w:val="hybridMultilevel"/>
    <w:tmpl w:val="0B9CC9A8"/>
    <w:lvl w:ilvl="0" w:tplc="04090001">
      <w:start w:val="1"/>
      <w:numFmt w:val="bullet"/>
      <w:lvlText w:val=""/>
      <w:lvlJc w:val="left"/>
      <w:pPr>
        <w:tabs>
          <w:tab w:val="num" w:pos="720"/>
        </w:tabs>
        <w:ind w:left="720" w:hanging="360"/>
      </w:pPr>
      <w:rPr>
        <w:rFonts w:ascii="Symbol" w:hAnsi="Symbol" w:hint="default"/>
      </w:rPr>
    </w:lvl>
    <w:lvl w:ilvl="1" w:tplc="BA5ABF4C">
      <w:start w:val="1"/>
      <w:numFmt w:val="bullet"/>
      <w:lvlText w:val="•"/>
      <w:lvlJc w:val="left"/>
      <w:pPr>
        <w:tabs>
          <w:tab w:val="num" w:pos="1440"/>
        </w:tabs>
        <w:ind w:left="1440" w:hanging="360"/>
      </w:pPr>
      <w:rPr>
        <w:rFonts w:ascii="Arial" w:hAnsi="Arial" w:cs="Times New Roman" w:hint="default"/>
      </w:rPr>
    </w:lvl>
    <w:lvl w:ilvl="2" w:tplc="4956BD9A">
      <w:start w:val="1"/>
      <w:numFmt w:val="bullet"/>
      <w:lvlText w:val="•"/>
      <w:lvlJc w:val="left"/>
      <w:pPr>
        <w:tabs>
          <w:tab w:val="num" w:pos="2160"/>
        </w:tabs>
        <w:ind w:left="2160" w:hanging="360"/>
      </w:pPr>
      <w:rPr>
        <w:rFonts w:ascii="Arial" w:hAnsi="Arial" w:cs="Times New Roman" w:hint="default"/>
      </w:rPr>
    </w:lvl>
    <w:lvl w:ilvl="3" w:tplc="6D9A3192">
      <w:start w:val="1"/>
      <w:numFmt w:val="bullet"/>
      <w:lvlText w:val="•"/>
      <w:lvlJc w:val="left"/>
      <w:pPr>
        <w:tabs>
          <w:tab w:val="num" w:pos="2880"/>
        </w:tabs>
        <w:ind w:left="2880" w:hanging="360"/>
      </w:pPr>
      <w:rPr>
        <w:rFonts w:ascii="Arial" w:hAnsi="Arial" w:cs="Times New Roman" w:hint="default"/>
      </w:rPr>
    </w:lvl>
    <w:lvl w:ilvl="4" w:tplc="3CF84032">
      <w:start w:val="1"/>
      <w:numFmt w:val="bullet"/>
      <w:lvlText w:val="•"/>
      <w:lvlJc w:val="left"/>
      <w:pPr>
        <w:tabs>
          <w:tab w:val="num" w:pos="3600"/>
        </w:tabs>
        <w:ind w:left="3600" w:hanging="360"/>
      </w:pPr>
      <w:rPr>
        <w:rFonts w:ascii="Arial" w:hAnsi="Arial" w:cs="Times New Roman" w:hint="default"/>
      </w:rPr>
    </w:lvl>
    <w:lvl w:ilvl="5" w:tplc="0ED20504">
      <w:start w:val="1"/>
      <w:numFmt w:val="bullet"/>
      <w:lvlText w:val="•"/>
      <w:lvlJc w:val="left"/>
      <w:pPr>
        <w:tabs>
          <w:tab w:val="num" w:pos="4320"/>
        </w:tabs>
        <w:ind w:left="4320" w:hanging="360"/>
      </w:pPr>
      <w:rPr>
        <w:rFonts w:ascii="Arial" w:hAnsi="Arial" w:cs="Times New Roman" w:hint="default"/>
      </w:rPr>
    </w:lvl>
    <w:lvl w:ilvl="6" w:tplc="ED56AB58">
      <w:start w:val="1"/>
      <w:numFmt w:val="bullet"/>
      <w:lvlText w:val="•"/>
      <w:lvlJc w:val="left"/>
      <w:pPr>
        <w:tabs>
          <w:tab w:val="num" w:pos="5040"/>
        </w:tabs>
        <w:ind w:left="5040" w:hanging="360"/>
      </w:pPr>
      <w:rPr>
        <w:rFonts w:ascii="Arial" w:hAnsi="Arial" w:cs="Times New Roman" w:hint="default"/>
      </w:rPr>
    </w:lvl>
    <w:lvl w:ilvl="7" w:tplc="D64CCD7C">
      <w:start w:val="1"/>
      <w:numFmt w:val="bullet"/>
      <w:lvlText w:val="•"/>
      <w:lvlJc w:val="left"/>
      <w:pPr>
        <w:tabs>
          <w:tab w:val="num" w:pos="5760"/>
        </w:tabs>
        <w:ind w:left="5760" w:hanging="360"/>
      </w:pPr>
      <w:rPr>
        <w:rFonts w:ascii="Arial" w:hAnsi="Arial" w:cs="Times New Roman" w:hint="default"/>
      </w:rPr>
    </w:lvl>
    <w:lvl w:ilvl="8" w:tplc="A71EB6E4">
      <w:start w:val="1"/>
      <w:numFmt w:val="bullet"/>
      <w:lvlText w:val="•"/>
      <w:lvlJc w:val="left"/>
      <w:pPr>
        <w:tabs>
          <w:tab w:val="num" w:pos="6480"/>
        </w:tabs>
        <w:ind w:left="6480" w:hanging="360"/>
      </w:pPr>
      <w:rPr>
        <w:rFonts w:ascii="Arial" w:hAnsi="Arial" w:cs="Times New Roman" w:hint="default"/>
      </w:rPr>
    </w:lvl>
  </w:abstractNum>
  <w:abstractNum w:abstractNumId="10" w15:restartNumberingAfterBreak="0">
    <w:nsid w:val="406D6337"/>
    <w:multiLevelType w:val="hybridMultilevel"/>
    <w:tmpl w:val="0B6687D6"/>
    <w:lvl w:ilvl="0" w:tplc="04090001">
      <w:start w:val="1"/>
      <w:numFmt w:val="bullet"/>
      <w:lvlText w:val=""/>
      <w:lvlJc w:val="left"/>
      <w:pPr>
        <w:tabs>
          <w:tab w:val="num" w:pos="720"/>
        </w:tabs>
        <w:ind w:left="720" w:hanging="360"/>
      </w:pPr>
      <w:rPr>
        <w:rFonts w:ascii="Symbol" w:hAnsi="Symbol" w:hint="default"/>
      </w:rPr>
    </w:lvl>
    <w:lvl w:ilvl="1" w:tplc="47AC26B8">
      <w:start w:val="1"/>
      <w:numFmt w:val="bullet"/>
      <w:lvlText w:val="•"/>
      <w:lvlJc w:val="left"/>
      <w:pPr>
        <w:tabs>
          <w:tab w:val="num" w:pos="1440"/>
        </w:tabs>
        <w:ind w:left="1440" w:hanging="360"/>
      </w:pPr>
      <w:rPr>
        <w:rFonts w:ascii="Arial" w:hAnsi="Arial" w:cs="Times New Roman" w:hint="default"/>
      </w:rPr>
    </w:lvl>
    <w:lvl w:ilvl="2" w:tplc="EB0A9366">
      <w:start w:val="1"/>
      <w:numFmt w:val="bullet"/>
      <w:lvlText w:val="•"/>
      <w:lvlJc w:val="left"/>
      <w:pPr>
        <w:tabs>
          <w:tab w:val="num" w:pos="2160"/>
        </w:tabs>
        <w:ind w:left="2160" w:hanging="360"/>
      </w:pPr>
      <w:rPr>
        <w:rFonts w:ascii="Arial" w:hAnsi="Arial" w:cs="Times New Roman" w:hint="default"/>
      </w:rPr>
    </w:lvl>
    <w:lvl w:ilvl="3" w:tplc="18028BC0">
      <w:start w:val="1"/>
      <w:numFmt w:val="bullet"/>
      <w:lvlText w:val="•"/>
      <w:lvlJc w:val="left"/>
      <w:pPr>
        <w:tabs>
          <w:tab w:val="num" w:pos="2880"/>
        </w:tabs>
        <w:ind w:left="2880" w:hanging="360"/>
      </w:pPr>
      <w:rPr>
        <w:rFonts w:ascii="Arial" w:hAnsi="Arial" w:cs="Times New Roman" w:hint="default"/>
      </w:rPr>
    </w:lvl>
    <w:lvl w:ilvl="4" w:tplc="D8280EC8">
      <w:start w:val="1"/>
      <w:numFmt w:val="bullet"/>
      <w:lvlText w:val="•"/>
      <w:lvlJc w:val="left"/>
      <w:pPr>
        <w:tabs>
          <w:tab w:val="num" w:pos="3600"/>
        </w:tabs>
        <w:ind w:left="3600" w:hanging="360"/>
      </w:pPr>
      <w:rPr>
        <w:rFonts w:ascii="Arial" w:hAnsi="Arial" w:cs="Times New Roman" w:hint="default"/>
      </w:rPr>
    </w:lvl>
    <w:lvl w:ilvl="5" w:tplc="723C0086">
      <w:start w:val="1"/>
      <w:numFmt w:val="bullet"/>
      <w:lvlText w:val="•"/>
      <w:lvlJc w:val="left"/>
      <w:pPr>
        <w:tabs>
          <w:tab w:val="num" w:pos="4320"/>
        </w:tabs>
        <w:ind w:left="4320" w:hanging="360"/>
      </w:pPr>
      <w:rPr>
        <w:rFonts w:ascii="Arial" w:hAnsi="Arial" w:cs="Times New Roman" w:hint="default"/>
      </w:rPr>
    </w:lvl>
    <w:lvl w:ilvl="6" w:tplc="8DF0C71E">
      <w:start w:val="1"/>
      <w:numFmt w:val="bullet"/>
      <w:lvlText w:val="•"/>
      <w:lvlJc w:val="left"/>
      <w:pPr>
        <w:tabs>
          <w:tab w:val="num" w:pos="5040"/>
        </w:tabs>
        <w:ind w:left="5040" w:hanging="360"/>
      </w:pPr>
      <w:rPr>
        <w:rFonts w:ascii="Arial" w:hAnsi="Arial" w:cs="Times New Roman" w:hint="default"/>
      </w:rPr>
    </w:lvl>
    <w:lvl w:ilvl="7" w:tplc="4EEE7298">
      <w:start w:val="1"/>
      <w:numFmt w:val="bullet"/>
      <w:lvlText w:val="•"/>
      <w:lvlJc w:val="left"/>
      <w:pPr>
        <w:tabs>
          <w:tab w:val="num" w:pos="5760"/>
        </w:tabs>
        <w:ind w:left="5760" w:hanging="360"/>
      </w:pPr>
      <w:rPr>
        <w:rFonts w:ascii="Arial" w:hAnsi="Arial" w:cs="Times New Roman" w:hint="default"/>
      </w:rPr>
    </w:lvl>
    <w:lvl w:ilvl="8" w:tplc="901CF382">
      <w:start w:val="1"/>
      <w:numFmt w:val="bullet"/>
      <w:lvlText w:val="•"/>
      <w:lvlJc w:val="left"/>
      <w:pPr>
        <w:tabs>
          <w:tab w:val="num" w:pos="6480"/>
        </w:tabs>
        <w:ind w:left="6480" w:hanging="360"/>
      </w:pPr>
      <w:rPr>
        <w:rFonts w:ascii="Arial" w:hAnsi="Arial" w:cs="Times New Roman" w:hint="default"/>
      </w:rPr>
    </w:lvl>
  </w:abstractNum>
  <w:abstractNum w:abstractNumId="11" w15:restartNumberingAfterBreak="0">
    <w:nsid w:val="4B0257CA"/>
    <w:multiLevelType w:val="hybridMultilevel"/>
    <w:tmpl w:val="7820DE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A1931DD"/>
    <w:multiLevelType w:val="hybridMultilevel"/>
    <w:tmpl w:val="5590C5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9D2787B"/>
    <w:multiLevelType w:val="hybridMultilevel"/>
    <w:tmpl w:val="95A2D1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7B52284"/>
    <w:multiLevelType w:val="hybridMultilevel"/>
    <w:tmpl w:val="CD745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E2A744D"/>
    <w:multiLevelType w:val="hybridMultilevel"/>
    <w:tmpl w:val="E00A5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E974B3C"/>
    <w:multiLevelType w:val="hybridMultilevel"/>
    <w:tmpl w:val="20ACBE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1"/>
  </w:num>
  <w:num w:numId="2">
    <w:abstractNumId w:val="8"/>
  </w:num>
  <w:num w:numId="3">
    <w:abstractNumId w:val="3"/>
  </w:num>
  <w:num w:numId="4">
    <w:abstractNumId w:val="15"/>
  </w:num>
  <w:num w:numId="5">
    <w:abstractNumId w:val="4"/>
  </w:num>
  <w:num w:numId="6">
    <w:abstractNumId w:val="2"/>
  </w:num>
  <w:num w:numId="7">
    <w:abstractNumId w:val="13"/>
  </w:num>
  <w:num w:numId="8">
    <w:abstractNumId w:val="6"/>
  </w:num>
  <w:num w:numId="9">
    <w:abstractNumId w:val="7"/>
  </w:num>
  <w:num w:numId="10">
    <w:abstractNumId w:val="12"/>
  </w:num>
  <w:num w:numId="11">
    <w:abstractNumId w:val="14"/>
  </w:num>
  <w:num w:numId="12">
    <w:abstractNumId w:val="1"/>
  </w:num>
  <w:num w:numId="13">
    <w:abstractNumId w:val="6"/>
  </w:num>
  <w:num w:numId="14">
    <w:abstractNumId w:val="7"/>
  </w:num>
  <w:num w:numId="15">
    <w:abstractNumId w:val="10"/>
  </w:num>
  <w:num w:numId="16">
    <w:abstractNumId w:val="9"/>
  </w:num>
  <w:num w:numId="17">
    <w:abstractNumId w:val="12"/>
  </w:num>
  <w:num w:numId="18">
    <w:abstractNumId w:val="0"/>
  </w:num>
  <w:num w:numId="19">
    <w:abstractNumId w:val="16"/>
  </w:num>
  <w:num w:numId="2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defaultTabStop w:val="720"/>
  <w:drawingGridHorizontalSpacing w:val="120"/>
  <w:displayHorizontalDrawingGridEvery w:val="2"/>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EEE"/>
    <w:rsid w:val="0002482E"/>
    <w:rsid w:val="0004139D"/>
    <w:rsid w:val="000413F3"/>
    <w:rsid w:val="000466E0"/>
    <w:rsid w:val="00050324"/>
    <w:rsid w:val="000526E8"/>
    <w:rsid w:val="00055F31"/>
    <w:rsid w:val="00063EA1"/>
    <w:rsid w:val="00065DB7"/>
    <w:rsid w:val="000729DD"/>
    <w:rsid w:val="000730A7"/>
    <w:rsid w:val="00073665"/>
    <w:rsid w:val="00077E69"/>
    <w:rsid w:val="00086349"/>
    <w:rsid w:val="000868B2"/>
    <w:rsid w:val="00091F42"/>
    <w:rsid w:val="000943C6"/>
    <w:rsid w:val="000A0150"/>
    <w:rsid w:val="000A1002"/>
    <w:rsid w:val="000A107C"/>
    <w:rsid w:val="000A1C9F"/>
    <w:rsid w:val="000A5A82"/>
    <w:rsid w:val="000A5B84"/>
    <w:rsid w:val="000B064E"/>
    <w:rsid w:val="000B606F"/>
    <w:rsid w:val="000E63C9"/>
    <w:rsid w:val="000F0B24"/>
    <w:rsid w:val="000F4F41"/>
    <w:rsid w:val="000F5734"/>
    <w:rsid w:val="001024EE"/>
    <w:rsid w:val="00104A96"/>
    <w:rsid w:val="00106705"/>
    <w:rsid w:val="00112E9E"/>
    <w:rsid w:val="00116190"/>
    <w:rsid w:val="00122D69"/>
    <w:rsid w:val="00125F8E"/>
    <w:rsid w:val="00130E9D"/>
    <w:rsid w:val="00131B2E"/>
    <w:rsid w:val="00142EEE"/>
    <w:rsid w:val="0014360C"/>
    <w:rsid w:val="00143D05"/>
    <w:rsid w:val="00144AE8"/>
    <w:rsid w:val="00144D24"/>
    <w:rsid w:val="00150A6D"/>
    <w:rsid w:val="00154569"/>
    <w:rsid w:val="001549A5"/>
    <w:rsid w:val="00155F6D"/>
    <w:rsid w:val="00156C57"/>
    <w:rsid w:val="00156E6D"/>
    <w:rsid w:val="00157999"/>
    <w:rsid w:val="00160FBD"/>
    <w:rsid w:val="00162262"/>
    <w:rsid w:val="001634CF"/>
    <w:rsid w:val="0016797C"/>
    <w:rsid w:val="00171DE4"/>
    <w:rsid w:val="00185B35"/>
    <w:rsid w:val="001916EB"/>
    <w:rsid w:val="0019212A"/>
    <w:rsid w:val="00195145"/>
    <w:rsid w:val="00195ED2"/>
    <w:rsid w:val="001A04BD"/>
    <w:rsid w:val="001A2765"/>
    <w:rsid w:val="001A2F04"/>
    <w:rsid w:val="001B2A57"/>
    <w:rsid w:val="001C02BD"/>
    <w:rsid w:val="001C54F3"/>
    <w:rsid w:val="001E3307"/>
    <w:rsid w:val="001F0D26"/>
    <w:rsid w:val="001F2BC8"/>
    <w:rsid w:val="001F2EE4"/>
    <w:rsid w:val="001F3D8E"/>
    <w:rsid w:val="001F5F6B"/>
    <w:rsid w:val="001F7665"/>
    <w:rsid w:val="001F7D00"/>
    <w:rsid w:val="00216E1E"/>
    <w:rsid w:val="00222495"/>
    <w:rsid w:val="00234EFE"/>
    <w:rsid w:val="00240E5A"/>
    <w:rsid w:val="00243EBC"/>
    <w:rsid w:val="00244609"/>
    <w:rsid w:val="002460F5"/>
    <w:rsid w:val="00246A35"/>
    <w:rsid w:val="00246DDA"/>
    <w:rsid w:val="002542FE"/>
    <w:rsid w:val="0026236D"/>
    <w:rsid w:val="002636F4"/>
    <w:rsid w:val="002638F9"/>
    <w:rsid w:val="00264300"/>
    <w:rsid w:val="00267216"/>
    <w:rsid w:val="00273D8C"/>
    <w:rsid w:val="0028113D"/>
    <w:rsid w:val="00284348"/>
    <w:rsid w:val="0029006E"/>
    <w:rsid w:val="00290B26"/>
    <w:rsid w:val="00290F8B"/>
    <w:rsid w:val="00293067"/>
    <w:rsid w:val="002A0F56"/>
    <w:rsid w:val="002A4AAA"/>
    <w:rsid w:val="002A7CD6"/>
    <w:rsid w:val="002B0A28"/>
    <w:rsid w:val="002B188C"/>
    <w:rsid w:val="002B27E9"/>
    <w:rsid w:val="002B40F5"/>
    <w:rsid w:val="002B5AAC"/>
    <w:rsid w:val="002C1287"/>
    <w:rsid w:val="002C4AAA"/>
    <w:rsid w:val="002D7F41"/>
    <w:rsid w:val="002E2EAA"/>
    <w:rsid w:val="002F027E"/>
    <w:rsid w:val="002F51F5"/>
    <w:rsid w:val="002F7498"/>
    <w:rsid w:val="003004AE"/>
    <w:rsid w:val="00301C74"/>
    <w:rsid w:val="003045D4"/>
    <w:rsid w:val="00304A73"/>
    <w:rsid w:val="003056BB"/>
    <w:rsid w:val="00310064"/>
    <w:rsid w:val="00311939"/>
    <w:rsid w:val="00312137"/>
    <w:rsid w:val="00314327"/>
    <w:rsid w:val="00320E8F"/>
    <w:rsid w:val="0032114C"/>
    <w:rsid w:val="00321B33"/>
    <w:rsid w:val="00325540"/>
    <w:rsid w:val="00330359"/>
    <w:rsid w:val="0033762F"/>
    <w:rsid w:val="003401B2"/>
    <w:rsid w:val="003516C9"/>
    <w:rsid w:val="00356AC6"/>
    <w:rsid w:val="00361D97"/>
    <w:rsid w:val="003648CA"/>
    <w:rsid w:val="00366C7E"/>
    <w:rsid w:val="00367C06"/>
    <w:rsid w:val="00376885"/>
    <w:rsid w:val="0038307E"/>
    <w:rsid w:val="00383A38"/>
    <w:rsid w:val="00384EA3"/>
    <w:rsid w:val="0039543C"/>
    <w:rsid w:val="003A00FD"/>
    <w:rsid w:val="003A39A1"/>
    <w:rsid w:val="003A4592"/>
    <w:rsid w:val="003A5482"/>
    <w:rsid w:val="003B4A89"/>
    <w:rsid w:val="003B7EFA"/>
    <w:rsid w:val="003C0EDA"/>
    <w:rsid w:val="003C1A65"/>
    <w:rsid w:val="003C2191"/>
    <w:rsid w:val="003D10A7"/>
    <w:rsid w:val="003D16EF"/>
    <w:rsid w:val="003D2E72"/>
    <w:rsid w:val="003D3863"/>
    <w:rsid w:val="003D7A3E"/>
    <w:rsid w:val="003E75FC"/>
    <w:rsid w:val="003E7FA6"/>
    <w:rsid w:val="003F624A"/>
    <w:rsid w:val="00400F5E"/>
    <w:rsid w:val="00405E68"/>
    <w:rsid w:val="00407D46"/>
    <w:rsid w:val="004105D8"/>
    <w:rsid w:val="004110DE"/>
    <w:rsid w:val="004226AA"/>
    <w:rsid w:val="004254E6"/>
    <w:rsid w:val="0042734E"/>
    <w:rsid w:val="00430EB4"/>
    <w:rsid w:val="00432F44"/>
    <w:rsid w:val="004335CA"/>
    <w:rsid w:val="00437645"/>
    <w:rsid w:val="0044085A"/>
    <w:rsid w:val="00444A98"/>
    <w:rsid w:val="0045089A"/>
    <w:rsid w:val="00454ECF"/>
    <w:rsid w:val="00460F8B"/>
    <w:rsid w:val="00464451"/>
    <w:rsid w:val="00472198"/>
    <w:rsid w:val="0047621D"/>
    <w:rsid w:val="00480793"/>
    <w:rsid w:val="0048414B"/>
    <w:rsid w:val="00487C07"/>
    <w:rsid w:val="004975B2"/>
    <w:rsid w:val="004A7FA0"/>
    <w:rsid w:val="004B21A5"/>
    <w:rsid w:val="004B593A"/>
    <w:rsid w:val="004B5C5A"/>
    <w:rsid w:val="004C4621"/>
    <w:rsid w:val="004C66EC"/>
    <w:rsid w:val="004D0BE9"/>
    <w:rsid w:val="004D1F20"/>
    <w:rsid w:val="004D6F92"/>
    <w:rsid w:val="004E2B5E"/>
    <w:rsid w:val="004E3871"/>
    <w:rsid w:val="004E5343"/>
    <w:rsid w:val="004F46A9"/>
    <w:rsid w:val="004F5EE1"/>
    <w:rsid w:val="004F71E3"/>
    <w:rsid w:val="00500396"/>
    <w:rsid w:val="00501B2E"/>
    <w:rsid w:val="005037F0"/>
    <w:rsid w:val="005037FF"/>
    <w:rsid w:val="0050562B"/>
    <w:rsid w:val="0050789F"/>
    <w:rsid w:val="00516A86"/>
    <w:rsid w:val="00516BCD"/>
    <w:rsid w:val="00525DA9"/>
    <w:rsid w:val="005275F6"/>
    <w:rsid w:val="00533F53"/>
    <w:rsid w:val="00536432"/>
    <w:rsid w:val="00537A5E"/>
    <w:rsid w:val="00540DF9"/>
    <w:rsid w:val="005437C4"/>
    <w:rsid w:val="00543946"/>
    <w:rsid w:val="00550115"/>
    <w:rsid w:val="00551988"/>
    <w:rsid w:val="00555B30"/>
    <w:rsid w:val="005561D8"/>
    <w:rsid w:val="00562803"/>
    <w:rsid w:val="005638AA"/>
    <w:rsid w:val="00564B87"/>
    <w:rsid w:val="00567632"/>
    <w:rsid w:val="00567A53"/>
    <w:rsid w:val="00567F05"/>
    <w:rsid w:val="005705C6"/>
    <w:rsid w:val="00572102"/>
    <w:rsid w:val="005743D3"/>
    <w:rsid w:val="00574692"/>
    <w:rsid w:val="00581889"/>
    <w:rsid w:val="00583E79"/>
    <w:rsid w:val="0058503C"/>
    <w:rsid w:val="005928AC"/>
    <w:rsid w:val="005A0E02"/>
    <w:rsid w:val="005A1832"/>
    <w:rsid w:val="005B0E88"/>
    <w:rsid w:val="005B7EA7"/>
    <w:rsid w:val="005C2BD6"/>
    <w:rsid w:val="005C4A5E"/>
    <w:rsid w:val="005C4CFE"/>
    <w:rsid w:val="005E6C4B"/>
    <w:rsid w:val="005E74BE"/>
    <w:rsid w:val="005F1BB0"/>
    <w:rsid w:val="005F3311"/>
    <w:rsid w:val="005F3D7B"/>
    <w:rsid w:val="005F5723"/>
    <w:rsid w:val="006015DE"/>
    <w:rsid w:val="00601A63"/>
    <w:rsid w:val="00603808"/>
    <w:rsid w:val="00603BAE"/>
    <w:rsid w:val="00606FE4"/>
    <w:rsid w:val="00612BC8"/>
    <w:rsid w:val="00616460"/>
    <w:rsid w:val="00620D39"/>
    <w:rsid w:val="00623A1D"/>
    <w:rsid w:val="0062702C"/>
    <w:rsid w:val="00637236"/>
    <w:rsid w:val="0064580E"/>
    <w:rsid w:val="00645837"/>
    <w:rsid w:val="00645FE9"/>
    <w:rsid w:val="0064605D"/>
    <w:rsid w:val="00654017"/>
    <w:rsid w:val="00656C4D"/>
    <w:rsid w:val="00660CD8"/>
    <w:rsid w:val="006634C7"/>
    <w:rsid w:val="00663B53"/>
    <w:rsid w:val="00664D06"/>
    <w:rsid w:val="00667818"/>
    <w:rsid w:val="00674E00"/>
    <w:rsid w:val="00676D7D"/>
    <w:rsid w:val="00680D42"/>
    <w:rsid w:val="006A4023"/>
    <w:rsid w:val="006A725F"/>
    <w:rsid w:val="006A7D5B"/>
    <w:rsid w:val="006B2A67"/>
    <w:rsid w:val="006B4412"/>
    <w:rsid w:val="006B6E7E"/>
    <w:rsid w:val="006C1E27"/>
    <w:rsid w:val="006C4995"/>
    <w:rsid w:val="006D207C"/>
    <w:rsid w:val="006D2459"/>
    <w:rsid w:val="006D3FC5"/>
    <w:rsid w:val="006D57B9"/>
    <w:rsid w:val="006D690A"/>
    <w:rsid w:val="006D6DDC"/>
    <w:rsid w:val="006E5716"/>
    <w:rsid w:val="006E6873"/>
    <w:rsid w:val="006F2EC0"/>
    <w:rsid w:val="006F3E05"/>
    <w:rsid w:val="0070015A"/>
    <w:rsid w:val="00703F0D"/>
    <w:rsid w:val="00705E1C"/>
    <w:rsid w:val="00712A0D"/>
    <w:rsid w:val="00714D09"/>
    <w:rsid w:val="00715D52"/>
    <w:rsid w:val="00716570"/>
    <w:rsid w:val="00716EF0"/>
    <w:rsid w:val="00724726"/>
    <w:rsid w:val="00726A26"/>
    <w:rsid w:val="007302B3"/>
    <w:rsid w:val="00730733"/>
    <w:rsid w:val="00730E3A"/>
    <w:rsid w:val="007355CC"/>
    <w:rsid w:val="00736AAF"/>
    <w:rsid w:val="00751B50"/>
    <w:rsid w:val="0075200D"/>
    <w:rsid w:val="00753781"/>
    <w:rsid w:val="007540FB"/>
    <w:rsid w:val="007553E4"/>
    <w:rsid w:val="0075614B"/>
    <w:rsid w:val="0075663B"/>
    <w:rsid w:val="00762938"/>
    <w:rsid w:val="00764F5F"/>
    <w:rsid w:val="00765B2A"/>
    <w:rsid w:val="007738D9"/>
    <w:rsid w:val="007740F0"/>
    <w:rsid w:val="00783A34"/>
    <w:rsid w:val="00784D1B"/>
    <w:rsid w:val="0079415C"/>
    <w:rsid w:val="00795E9E"/>
    <w:rsid w:val="007A2B0D"/>
    <w:rsid w:val="007A3F2C"/>
    <w:rsid w:val="007A43C5"/>
    <w:rsid w:val="007A4DAE"/>
    <w:rsid w:val="007A5907"/>
    <w:rsid w:val="007A7A0A"/>
    <w:rsid w:val="007B0434"/>
    <w:rsid w:val="007B1A83"/>
    <w:rsid w:val="007C51ED"/>
    <w:rsid w:val="007C5516"/>
    <w:rsid w:val="007C6B52"/>
    <w:rsid w:val="007D16C5"/>
    <w:rsid w:val="007D2C4D"/>
    <w:rsid w:val="007D6145"/>
    <w:rsid w:val="007D76A5"/>
    <w:rsid w:val="007E48D0"/>
    <w:rsid w:val="007F25EF"/>
    <w:rsid w:val="00801323"/>
    <w:rsid w:val="008148FC"/>
    <w:rsid w:val="008178D5"/>
    <w:rsid w:val="00822811"/>
    <w:rsid w:val="00831334"/>
    <w:rsid w:val="0083206E"/>
    <w:rsid w:val="0083726F"/>
    <w:rsid w:val="008434A4"/>
    <w:rsid w:val="00843566"/>
    <w:rsid w:val="00843946"/>
    <w:rsid w:val="008462BF"/>
    <w:rsid w:val="0085197A"/>
    <w:rsid w:val="00851A85"/>
    <w:rsid w:val="0085387D"/>
    <w:rsid w:val="00855BD3"/>
    <w:rsid w:val="00855F10"/>
    <w:rsid w:val="00862FE4"/>
    <w:rsid w:val="0086389A"/>
    <w:rsid w:val="00871147"/>
    <w:rsid w:val="008719E0"/>
    <w:rsid w:val="008722D6"/>
    <w:rsid w:val="0087510C"/>
    <w:rsid w:val="0087605E"/>
    <w:rsid w:val="00885827"/>
    <w:rsid w:val="0088613F"/>
    <w:rsid w:val="00890870"/>
    <w:rsid w:val="00893985"/>
    <w:rsid w:val="008A5436"/>
    <w:rsid w:val="008B0186"/>
    <w:rsid w:val="008B1181"/>
    <w:rsid w:val="008B1FE1"/>
    <w:rsid w:val="008B1FEE"/>
    <w:rsid w:val="008B2B6A"/>
    <w:rsid w:val="008B5CA8"/>
    <w:rsid w:val="008B7EEA"/>
    <w:rsid w:val="008C093F"/>
    <w:rsid w:val="008C179A"/>
    <w:rsid w:val="008C77DD"/>
    <w:rsid w:val="008D2ACA"/>
    <w:rsid w:val="008D32B2"/>
    <w:rsid w:val="008E463D"/>
    <w:rsid w:val="008F0A9D"/>
    <w:rsid w:val="008F18D8"/>
    <w:rsid w:val="008F2737"/>
    <w:rsid w:val="008F7A23"/>
    <w:rsid w:val="00900C77"/>
    <w:rsid w:val="00902ABD"/>
    <w:rsid w:val="00903C32"/>
    <w:rsid w:val="009069E1"/>
    <w:rsid w:val="00915D28"/>
    <w:rsid w:val="00916B16"/>
    <w:rsid w:val="00916DB8"/>
    <w:rsid w:val="009173B9"/>
    <w:rsid w:val="00917A7F"/>
    <w:rsid w:val="00920662"/>
    <w:rsid w:val="00921323"/>
    <w:rsid w:val="0092261F"/>
    <w:rsid w:val="0093335D"/>
    <w:rsid w:val="00935D72"/>
    <w:rsid w:val="0093613E"/>
    <w:rsid w:val="0093753D"/>
    <w:rsid w:val="00943002"/>
    <w:rsid w:val="00943026"/>
    <w:rsid w:val="00944D9E"/>
    <w:rsid w:val="00953D39"/>
    <w:rsid w:val="00953E92"/>
    <w:rsid w:val="009626B2"/>
    <w:rsid w:val="00966B81"/>
    <w:rsid w:val="00971D1F"/>
    <w:rsid w:val="009775CC"/>
    <w:rsid w:val="00980D4D"/>
    <w:rsid w:val="00981427"/>
    <w:rsid w:val="00983EDC"/>
    <w:rsid w:val="009865C1"/>
    <w:rsid w:val="009870F3"/>
    <w:rsid w:val="00987FAE"/>
    <w:rsid w:val="00993F84"/>
    <w:rsid w:val="009A235E"/>
    <w:rsid w:val="009A24AF"/>
    <w:rsid w:val="009A6E15"/>
    <w:rsid w:val="009B096A"/>
    <w:rsid w:val="009C390D"/>
    <w:rsid w:val="009C70A5"/>
    <w:rsid w:val="009C7720"/>
    <w:rsid w:val="009D05DF"/>
    <w:rsid w:val="009D3C0B"/>
    <w:rsid w:val="009E3F2F"/>
    <w:rsid w:val="009E6420"/>
    <w:rsid w:val="009E7CF3"/>
    <w:rsid w:val="009F3506"/>
    <w:rsid w:val="009F5935"/>
    <w:rsid w:val="009F625F"/>
    <w:rsid w:val="00A02B6C"/>
    <w:rsid w:val="00A03B2E"/>
    <w:rsid w:val="00A058C8"/>
    <w:rsid w:val="00A114AB"/>
    <w:rsid w:val="00A2179F"/>
    <w:rsid w:val="00A23AFA"/>
    <w:rsid w:val="00A31B3E"/>
    <w:rsid w:val="00A46EC2"/>
    <w:rsid w:val="00A46F03"/>
    <w:rsid w:val="00A51198"/>
    <w:rsid w:val="00A532F3"/>
    <w:rsid w:val="00A54071"/>
    <w:rsid w:val="00A5746C"/>
    <w:rsid w:val="00A610ED"/>
    <w:rsid w:val="00A66028"/>
    <w:rsid w:val="00A750CE"/>
    <w:rsid w:val="00A7659F"/>
    <w:rsid w:val="00A76EA1"/>
    <w:rsid w:val="00A80250"/>
    <w:rsid w:val="00A84524"/>
    <w:rsid w:val="00A8489E"/>
    <w:rsid w:val="00A85240"/>
    <w:rsid w:val="00A940E9"/>
    <w:rsid w:val="00AA08BD"/>
    <w:rsid w:val="00AA11A4"/>
    <w:rsid w:val="00AA2C73"/>
    <w:rsid w:val="00AA5D64"/>
    <w:rsid w:val="00AA5DDD"/>
    <w:rsid w:val="00AA7B10"/>
    <w:rsid w:val="00AA7E5C"/>
    <w:rsid w:val="00AB320F"/>
    <w:rsid w:val="00AB32FD"/>
    <w:rsid w:val="00AB5013"/>
    <w:rsid w:val="00AB6E50"/>
    <w:rsid w:val="00AC0318"/>
    <w:rsid w:val="00AC29F3"/>
    <w:rsid w:val="00AC43BF"/>
    <w:rsid w:val="00AC47F5"/>
    <w:rsid w:val="00AC6B55"/>
    <w:rsid w:val="00AC6CB8"/>
    <w:rsid w:val="00AC77C7"/>
    <w:rsid w:val="00AD002E"/>
    <w:rsid w:val="00AD4253"/>
    <w:rsid w:val="00AD5141"/>
    <w:rsid w:val="00AD7A54"/>
    <w:rsid w:val="00AE6BF9"/>
    <w:rsid w:val="00AE70E6"/>
    <w:rsid w:val="00AF591F"/>
    <w:rsid w:val="00AF6000"/>
    <w:rsid w:val="00AF6859"/>
    <w:rsid w:val="00AF6EBD"/>
    <w:rsid w:val="00AF746E"/>
    <w:rsid w:val="00B00080"/>
    <w:rsid w:val="00B04A53"/>
    <w:rsid w:val="00B067ED"/>
    <w:rsid w:val="00B177CA"/>
    <w:rsid w:val="00B217DC"/>
    <w:rsid w:val="00B231E5"/>
    <w:rsid w:val="00B232A8"/>
    <w:rsid w:val="00B26842"/>
    <w:rsid w:val="00B27AAD"/>
    <w:rsid w:val="00B325BE"/>
    <w:rsid w:val="00B340B0"/>
    <w:rsid w:val="00B34A1C"/>
    <w:rsid w:val="00B350ED"/>
    <w:rsid w:val="00B46718"/>
    <w:rsid w:val="00B61611"/>
    <w:rsid w:val="00B633C3"/>
    <w:rsid w:val="00B71C49"/>
    <w:rsid w:val="00B728F7"/>
    <w:rsid w:val="00B73845"/>
    <w:rsid w:val="00B75912"/>
    <w:rsid w:val="00B76CAA"/>
    <w:rsid w:val="00B804D9"/>
    <w:rsid w:val="00B818D6"/>
    <w:rsid w:val="00B81C00"/>
    <w:rsid w:val="00B831A9"/>
    <w:rsid w:val="00B83238"/>
    <w:rsid w:val="00B84173"/>
    <w:rsid w:val="00B923AF"/>
    <w:rsid w:val="00B9395B"/>
    <w:rsid w:val="00BA2BBE"/>
    <w:rsid w:val="00BA377F"/>
    <w:rsid w:val="00BA64FA"/>
    <w:rsid w:val="00BB0C48"/>
    <w:rsid w:val="00BB69CF"/>
    <w:rsid w:val="00BC184B"/>
    <w:rsid w:val="00BC39A6"/>
    <w:rsid w:val="00BC4EA5"/>
    <w:rsid w:val="00BD0A14"/>
    <w:rsid w:val="00BD0C52"/>
    <w:rsid w:val="00BD55C9"/>
    <w:rsid w:val="00BE5FC4"/>
    <w:rsid w:val="00BF092E"/>
    <w:rsid w:val="00BF2B5C"/>
    <w:rsid w:val="00C02B87"/>
    <w:rsid w:val="00C065D4"/>
    <w:rsid w:val="00C06B39"/>
    <w:rsid w:val="00C12A76"/>
    <w:rsid w:val="00C1562A"/>
    <w:rsid w:val="00C171BB"/>
    <w:rsid w:val="00C2177F"/>
    <w:rsid w:val="00C24468"/>
    <w:rsid w:val="00C3274C"/>
    <w:rsid w:val="00C32802"/>
    <w:rsid w:val="00C3665F"/>
    <w:rsid w:val="00C37652"/>
    <w:rsid w:val="00C4086D"/>
    <w:rsid w:val="00C46F05"/>
    <w:rsid w:val="00C5259E"/>
    <w:rsid w:val="00C52D71"/>
    <w:rsid w:val="00C542B1"/>
    <w:rsid w:val="00C54444"/>
    <w:rsid w:val="00C55370"/>
    <w:rsid w:val="00C56A71"/>
    <w:rsid w:val="00C60825"/>
    <w:rsid w:val="00C6449F"/>
    <w:rsid w:val="00C65DC3"/>
    <w:rsid w:val="00C663A6"/>
    <w:rsid w:val="00C66794"/>
    <w:rsid w:val="00C67D62"/>
    <w:rsid w:val="00C843A4"/>
    <w:rsid w:val="00C84C01"/>
    <w:rsid w:val="00CA0DB2"/>
    <w:rsid w:val="00CA1896"/>
    <w:rsid w:val="00CA3287"/>
    <w:rsid w:val="00CA7158"/>
    <w:rsid w:val="00CB0A47"/>
    <w:rsid w:val="00CB148E"/>
    <w:rsid w:val="00CB1F10"/>
    <w:rsid w:val="00CB4BCE"/>
    <w:rsid w:val="00CB5B28"/>
    <w:rsid w:val="00CC1A32"/>
    <w:rsid w:val="00CC27BE"/>
    <w:rsid w:val="00CC3391"/>
    <w:rsid w:val="00CC797B"/>
    <w:rsid w:val="00CD216F"/>
    <w:rsid w:val="00CD34C0"/>
    <w:rsid w:val="00CE45D4"/>
    <w:rsid w:val="00CE5E20"/>
    <w:rsid w:val="00CE6CC7"/>
    <w:rsid w:val="00CF33B9"/>
    <w:rsid w:val="00CF5371"/>
    <w:rsid w:val="00D0071E"/>
    <w:rsid w:val="00D0323A"/>
    <w:rsid w:val="00D0559F"/>
    <w:rsid w:val="00D05647"/>
    <w:rsid w:val="00D05A6C"/>
    <w:rsid w:val="00D06739"/>
    <w:rsid w:val="00D06C42"/>
    <w:rsid w:val="00D06F07"/>
    <w:rsid w:val="00D077E9"/>
    <w:rsid w:val="00D07AEF"/>
    <w:rsid w:val="00D21D47"/>
    <w:rsid w:val="00D25D9C"/>
    <w:rsid w:val="00D26019"/>
    <w:rsid w:val="00D26250"/>
    <w:rsid w:val="00D31998"/>
    <w:rsid w:val="00D34C1B"/>
    <w:rsid w:val="00D42CB7"/>
    <w:rsid w:val="00D432E6"/>
    <w:rsid w:val="00D47CBB"/>
    <w:rsid w:val="00D5413D"/>
    <w:rsid w:val="00D54338"/>
    <w:rsid w:val="00D570A9"/>
    <w:rsid w:val="00D5768E"/>
    <w:rsid w:val="00D60459"/>
    <w:rsid w:val="00D61481"/>
    <w:rsid w:val="00D65369"/>
    <w:rsid w:val="00D67514"/>
    <w:rsid w:val="00D70D02"/>
    <w:rsid w:val="00D72A54"/>
    <w:rsid w:val="00D73ABB"/>
    <w:rsid w:val="00D770C7"/>
    <w:rsid w:val="00D80E7E"/>
    <w:rsid w:val="00D81E10"/>
    <w:rsid w:val="00D82DC3"/>
    <w:rsid w:val="00D833F7"/>
    <w:rsid w:val="00D84142"/>
    <w:rsid w:val="00D86945"/>
    <w:rsid w:val="00D90290"/>
    <w:rsid w:val="00D92937"/>
    <w:rsid w:val="00D93A55"/>
    <w:rsid w:val="00DA1A40"/>
    <w:rsid w:val="00DA34A2"/>
    <w:rsid w:val="00DA7874"/>
    <w:rsid w:val="00DA79EA"/>
    <w:rsid w:val="00DB1ACD"/>
    <w:rsid w:val="00DB4039"/>
    <w:rsid w:val="00DB44E3"/>
    <w:rsid w:val="00DB4767"/>
    <w:rsid w:val="00DB6A87"/>
    <w:rsid w:val="00DC18B8"/>
    <w:rsid w:val="00DC1A66"/>
    <w:rsid w:val="00DC7F31"/>
    <w:rsid w:val="00DD152F"/>
    <w:rsid w:val="00DE213F"/>
    <w:rsid w:val="00DE3452"/>
    <w:rsid w:val="00DF027C"/>
    <w:rsid w:val="00DF24BB"/>
    <w:rsid w:val="00DF66EF"/>
    <w:rsid w:val="00E00A32"/>
    <w:rsid w:val="00E0308B"/>
    <w:rsid w:val="00E171F2"/>
    <w:rsid w:val="00E22ACD"/>
    <w:rsid w:val="00E25C44"/>
    <w:rsid w:val="00E308FE"/>
    <w:rsid w:val="00E34193"/>
    <w:rsid w:val="00E45BB8"/>
    <w:rsid w:val="00E46C2A"/>
    <w:rsid w:val="00E519C5"/>
    <w:rsid w:val="00E52FC1"/>
    <w:rsid w:val="00E57A8E"/>
    <w:rsid w:val="00E620B0"/>
    <w:rsid w:val="00E63258"/>
    <w:rsid w:val="00E63DF6"/>
    <w:rsid w:val="00E65778"/>
    <w:rsid w:val="00E71F4B"/>
    <w:rsid w:val="00E7272B"/>
    <w:rsid w:val="00E74553"/>
    <w:rsid w:val="00E81B40"/>
    <w:rsid w:val="00E83F29"/>
    <w:rsid w:val="00E925CB"/>
    <w:rsid w:val="00E97A13"/>
    <w:rsid w:val="00EA2108"/>
    <w:rsid w:val="00EB2354"/>
    <w:rsid w:val="00EB24AA"/>
    <w:rsid w:val="00EB590E"/>
    <w:rsid w:val="00EB5D9E"/>
    <w:rsid w:val="00EB6895"/>
    <w:rsid w:val="00EC16F4"/>
    <w:rsid w:val="00EC2459"/>
    <w:rsid w:val="00EC6D9F"/>
    <w:rsid w:val="00EC7A50"/>
    <w:rsid w:val="00ED09D9"/>
    <w:rsid w:val="00ED64A9"/>
    <w:rsid w:val="00ED6ABB"/>
    <w:rsid w:val="00EE29C0"/>
    <w:rsid w:val="00EE7667"/>
    <w:rsid w:val="00EF39B8"/>
    <w:rsid w:val="00EF555B"/>
    <w:rsid w:val="00EF654C"/>
    <w:rsid w:val="00F027BB"/>
    <w:rsid w:val="00F034AC"/>
    <w:rsid w:val="00F11DCF"/>
    <w:rsid w:val="00F162EA"/>
    <w:rsid w:val="00F220E0"/>
    <w:rsid w:val="00F252FA"/>
    <w:rsid w:val="00F40C4E"/>
    <w:rsid w:val="00F424DD"/>
    <w:rsid w:val="00F52D27"/>
    <w:rsid w:val="00F53486"/>
    <w:rsid w:val="00F53D48"/>
    <w:rsid w:val="00F556B6"/>
    <w:rsid w:val="00F56265"/>
    <w:rsid w:val="00F57870"/>
    <w:rsid w:val="00F635C1"/>
    <w:rsid w:val="00F63DB4"/>
    <w:rsid w:val="00F655FC"/>
    <w:rsid w:val="00F67364"/>
    <w:rsid w:val="00F7130C"/>
    <w:rsid w:val="00F73342"/>
    <w:rsid w:val="00F76D3E"/>
    <w:rsid w:val="00F80383"/>
    <w:rsid w:val="00F83527"/>
    <w:rsid w:val="00F94E1F"/>
    <w:rsid w:val="00F9619B"/>
    <w:rsid w:val="00FA1B1A"/>
    <w:rsid w:val="00FA2689"/>
    <w:rsid w:val="00FA278C"/>
    <w:rsid w:val="00FA55F2"/>
    <w:rsid w:val="00FA69FD"/>
    <w:rsid w:val="00FB620B"/>
    <w:rsid w:val="00FC699B"/>
    <w:rsid w:val="00FC7025"/>
    <w:rsid w:val="00FD583F"/>
    <w:rsid w:val="00FD7488"/>
    <w:rsid w:val="00FF1484"/>
    <w:rsid w:val="00FF16B4"/>
    <w:rsid w:val="00FF16BB"/>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6A0239CA"/>
  <w15:docId w15:val="{FC75E665-473C-4FC1-B975-3377849002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E71F4B"/>
    <w:pPr>
      <w:keepNext/>
      <w:spacing w:after="240" w:line="240" w:lineRule="auto"/>
      <w:outlineLvl w:val="1"/>
    </w:pPr>
    <w:rPr>
      <w:rFonts w:eastAsiaTheme="majorEastAsia" w:cstheme="majorBidi"/>
      <w:b w:val="0"/>
      <w:sz w:val="44"/>
      <w:szCs w:val="26"/>
    </w:rPr>
  </w:style>
  <w:style w:type="paragraph" w:styleId="Heading3">
    <w:name w:val="heading 3"/>
    <w:basedOn w:val="Normal"/>
    <w:next w:val="Normal"/>
    <w:link w:val="Heading3Char"/>
    <w:uiPriority w:val="5"/>
    <w:unhideWhenUsed/>
    <w:qFormat/>
    <w:rsid w:val="00CB148E"/>
    <w:pPr>
      <w:keepNext/>
      <w:keepLines/>
      <w:spacing w:before="40"/>
      <w:outlineLvl w:val="2"/>
    </w:pPr>
    <w:rPr>
      <w:rFonts w:asciiTheme="majorHAnsi" w:eastAsiaTheme="majorEastAsia" w:hAnsiTheme="majorHAnsi" w:cstheme="majorBidi"/>
      <w:b w:val="0"/>
      <w:szCs w:val="24"/>
    </w:rPr>
  </w:style>
  <w:style w:type="paragraph" w:styleId="Heading4">
    <w:name w:val="heading 4"/>
    <w:basedOn w:val="Normal"/>
    <w:next w:val="Normal"/>
    <w:link w:val="Heading4Char"/>
    <w:uiPriority w:val="1"/>
    <w:unhideWhenUsed/>
    <w:qFormat/>
    <w:rsid w:val="00356AC6"/>
    <w:pPr>
      <w:keepNext/>
      <w:keepLines/>
      <w:spacing w:before="40"/>
      <w:outlineLvl w:val="3"/>
    </w:pPr>
    <w:rPr>
      <w:rFonts w:asciiTheme="majorHAnsi" w:eastAsiaTheme="majorEastAsia" w:hAnsiTheme="majorHAnsi" w:cstheme="majorBidi"/>
      <w:i/>
      <w:iCs/>
      <w:color w:val="013A57"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4"/>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4"/>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E71F4B"/>
    <w:rPr>
      <w:rFonts w:eastAsiaTheme="majorEastAsia" w:cstheme="majorBidi"/>
      <w:color w:val="082A75" w:themeColor="text2"/>
      <w:sz w:val="44"/>
      <w:szCs w:val="26"/>
    </w:rPr>
  </w:style>
  <w:style w:type="table" w:styleId="TableGrid">
    <w:name w:val="Table Grid"/>
    <w:basedOn w:val="TableNormal"/>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680D42"/>
    <w:rPr>
      <w:b w:val="0"/>
      <w:sz w:val="24"/>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680D42"/>
    <w:rPr>
      <w:rFonts w:eastAsiaTheme="minorEastAsia"/>
      <w:color w:val="082A75" w:themeColor="text2"/>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paragraph" w:styleId="TOC1">
    <w:name w:val="toc 1"/>
    <w:basedOn w:val="Normal"/>
    <w:next w:val="Normal"/>
    <w:autoRedefine/>
    <w:uiPriority w:val="39"/>
    <w:unhideWhenUsed/>
    <w:rsid w:val="00E171F2"/>
    <w:pPr>
      <w:spacing w:after="100"/>
    </w:pPr>
    <w:rPr>
      <w:rFonts w:ascii="Calibri" w:hAnsi="Calibri"/>
    </w:rPr>
  </w:style>
  <w:style w:type="paragraph" w:styleId="TOC2">
    <w:name w:val="toc 2"/>
    <w:basedOn w:val="Normal"/>
    <w:next w:val="Normal"/>
    <w:autoRedefine/>
    <w:uiPriority w:val="39"/>
    <w:unhideWhenUsed/>
    <w:rsid w:val="00CE45D4"/>
    <w:pPr>
      <w:spacing w:after="100"/>
      <w:ind w:left="280"/>
    </w:pPr>
  </w:style>
  <w:style w:type="character" w:styleId="Hyperlink">
    <w:name w:val="Hyperlink"/>
    <w:basedOn w:val="DefaultParagraphFont"/>
    <w:uiPriority w:val="99"/>
    <w:unhideWhenUsed/>
    <w:rsid w:val="00CE45D4"/>
    <w:rPr>
      <w:color w:val="3592CF" w:themeColor="hyperlink"/>
      <w:u w:val="single"/>
    </w:rPr>
  </w:style>
  <w:style w:type="character" w:customStyle="1" w:styleId="Heading3Char">
    <w:name w:val="Heading 3 Char"/>
    <w:basedOn w:val="DefaultParagraphFont"/>
    <w:link w:val="Heading3"/>
    <w:uiPriority w:val="5"/>
    <w:rsid w:val="00CB148E"/>
    <w:rPr>
      <w:rFonts w:asciiTheme="majorHAnsi" w:eastAsiaTheme="majorEastAsia" w:hAnsiTheme="majorHAnsi" w:cstheme="majorBidi"/>
      <w:color w:val="082A75" w:themeColor="text2"/>
      <w:sz w:val="28"/>
    </w:rPr>
  </w:style>
  <w:style w:type="paragraph" w:styleId="ListParagraph">
    <w:name w:val="List Paragraph"/>
    <w:basedOn w:val="Normal"/>
    <w:uiPriority w:val="34"/>
    <w:unhideWhenUsed/>
    <w:qFormat/>
    <w:rsid w:val="00680D42"/>
    <w:pPr>
      <w:ind w:left="720"/>
      <w:contextualSpacing/>
    </w:pPr>
    <w:rPr>
      <w:b w:val="0"/>
      <w:sz w:val="24"/>
    </w:rPr>
  </w:style>
  <w:style w:type="paragraph" w:styleId="IntenseQuote">
    <w:name w:val="Intense Quote"/>
    <w:aliases w:val="Alternate Heading 1"/>
    <w:basedOn w:val="Normal"/>
    <w:next w:val="Normal"/>
    <w:link w:val="IntenseQuoteChar"/>
    <w:uiPriority w:val="30"/>
    <w:qFormat/>
    <w:rsid w:val="007540FB"/>
    <w:pPr>
      <w:spacing w:before="120" w:after="120" w:line="240" w:lineRule="auto"/>
    </w:pPr>
    <w:rPr>
      <w:color w:val="77B32F"/>
      <w:szCs w:val="24"/>
    </w:rPr>
  </w:style>
  <w:style w:type="character" w:customStyle="1" w:styleId="IntenseQuoteChar">
    <w:name w:val="Intense Quote Char"/>
    <w:aliases w:val="Alternate Heading 1 Char"/>
    <w:basedOn w:val="DefaultParagraphFont"/>
    <w:link w:val="IntenseQuote"/>
    <w:uiPriority w:val="30"/>
    <w:rsid w:val="007540FB"/>
    <w:rPr>
      <w:rFonts w:eastAsiaTheme="minorEastAsia"/>
      <w:b/>
      <w:color w:val="77B32F"/>
      <w:sz w:val="28"/>
    </w:rPr>
  </w:style>
  <w:style w:type="table" w:styleId="PlainTable1">
    <w:name w:val="Plain Table 1"/>
    <w:basedOn w:val="TableNormal"/>
    <w:uiPriority w:val="41"/>
    <w:rsid w:val="003C0EDA"/>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3">
    <w:name w:val="toc 3"/>
    <w:basedOn w:val="Normal"/>
    <w:next w:val="Normal"/>
    <w:autoRedefine/>
    <w:uiPriority w:val="39"/>
    <w:unhideWhenUsed/>
    <w:rsid w:val="00D72A54"/>
    <w:pPr>
      <w:spacing w:after="100"/>
      <w:ind w:left="560"/>
    </w:pPr>
  </w:style>
  <w:style w:type="table" w:styleId="PlainTable3">
    <w:name w:val="Plain Table 3"/>
    <w:basedOn w:val="TableNormal"/>
    <w:uiPriority w:val="43"/>
    <w:rsid w:val="00EF654C"/>
    <w:pPr>
      <w:spacing w:after="0" w:line="240" w:lineRule="auto"/>
    </w:pPr>
    <w:tblPr>
      <w:tblStyleRowBandSize w:val="1"/>
      <w:tblStyleColBandSize w:val="1"/>
    </w:tblPr>
    <w:tblStylePr w:type="firstRow">
      <w:rPr>
        <w:b/>
        <w:bCs/>
        <w:caps/>
      </w:rPr>
      <w:tblPr/>
      <w:tcPr>
        <w:tcBorders>
          <w:bottom w:val="single" w:sz="4" w:space="0" w:color="5951C8"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5951C8"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AppendixTitle">
    <w:name w:val="Appendix Title"/>
    <w:basedOn w:val="Heading1"/>
    <w:link w:val="AppendixTitleChar"/>
    <w:qFormat/>
    <w:rsid w:val="00953E92"/>
    <w:pPr>
      <w:jc w:val="center"/>
    </w:pPr>
  </w:style>
  <w:style w:type="paragraph" w:styleId="TableofFigures">
    <w:name w:val="table of figures"/>
    <w:basedOn w:val="Normal"/>
    <w:next w:val="Normal"/>
    <w:uiPriority w:val="99"/>
    <w:unhideWhenUsed/>
    <w:rsid w:val="00D82DC3"/>
  </w:style>
  <w:style w:type="character" w:customStyle="1" w:styleId="AppendixTitleChar">
    <w:name w:val="Appendix Title Char"/>
    <w:basedOn w:val="Heading1Char"/>
    <w:link w:val="AppendixTitle"/>
    <w:rsid w:val="00953E92"/>
    <w:rPr>
      <w:rFonts w:asciiTheme="majorHAnsi" w:eastAsiaTheme="majorEastAsia" w:hAnsiTheme="majorHAnsi" w:cstheme="majorBidi"/>
      <w:b/>
      <w:color w:val="061F57" w:themeColor="text2" w:themeShade="BF"/>
      <w:kern w:val="28"/>
      <w:sz w:val="52"/>
      <w:szCs w:val="32"/>
    </w:rPr>
  </w:style>
  <w:style w:type="paragraph" w:customStyle="1" w:styleId="Appendixsubtitle">
    <w:name w:val="Appendix subtitle"/>
    <w:basedOn w:val="AppendixTitle"/>
    <w:link w:val="AppendixsubtitleChar"/>
    <w:qFormat/>
    <w:rsid w:val="00C24468"/>
  </w:style>
  <w:style w:type="character" w:customStyle="1" w:styleId="AppendixsubtitleChar">
    <w:name w:val="Appendix subtitle Char"/>
    <w:basedOn w:val="AppendixTitleChar"/>
    <w:link w:val="Appendixsubtitle"/>
    <w:rsid w:val="00C24468"/>
    <w:rPr>
      <w:rFonts w:asciiTheme="majorHAnsi" w:eastAsiaTheme="majorEastAsia" w:hAnsiTheme="majorHAnsi" w:cstheme="majorBidi"/>
      <w:b/>
      <w:color w:val="061F57" w:themeColor="text2" w:themeShade="BF"/>
      <w:kern w:val="28"/>
      <w:sz w:val="52"/>
      <w:szCs w:val="32"/>
    </w:rPr>
  </w:style>
  <w:style w:type="character" w:customStyle="1" w:styleId="Heading4Char">
    <w:name w:val="Heading 4 Char"/>
    <w:basedOn w:val="DefaultParagraphFont"/>
    <w:link w:val="Heading4"/>
    <w:uiPriority w:val="1"/>
    <w:rsid w:val="00356AC6"/>
    <w:rPr>
      <w:rFonts w:asciiTheme="majorHAnsi" w:eastAsiaTheme="majorEastAsia" w:hAnsiTheme="majorHAnsi" w:cstheme="majorBidi"/>
      <w:b/>
      <w:i/>
      <w:iCs/>
      <w:color w:val="013A57" w:themeColor="accent1" w:themeShade="BF"/>
      <w:sz w:val="28"/>
      <w:szCs w:val="22"/>
    </w:rPr>
  </w:style>
  <w:style w:type="character" w:styleId="CommentReference">
    <w:name w:val="annotation reference"/>
    <w:basedOn w:val="DefaultParagraphFont"/>
    <w:uiPriority w:val="99"/>
    <w:semiHidden/>
    <w:unhideWhenUsed/>
    <w:rsid w:val="000526E8"/>
    <w:rPr>
      <w:sz w:val="16"/>
      <w:szCs w:val="16"/>
    </w:rPr>
  </w:style>
  <w:style w:type="paragraph" w:styleId="CommentText">
    <w:name w:val="annotation text"/>
    <w:basedOn w:val="Normal"/>
    <w:link w:val="CommentTextChar"/>
    <w:uiPriority w:val="99"/>
    <w:semiHidden/>
    <w:unhideWhenUsed/>
    <w:rsid w:val="000526E8"/>
    <w:pPr>
      <w:spacing w:line="240" w:lineRule="auto"/>
    </w:pPr>
    <w:rPr>
      <w:sz w:val="20"/>
      <w:szCs w:val="20"/>
    </w:rPr>
  </w:style>
  <w:style w:type="character" w:customStyle="1" w:styleId="CommentTextChar">
    <w:name w:val="Comment Text Char"/>
    <w:basedOn w:val="DefaultParagraphFont"/>
    <w:link w:val="CommentText"/>
    <w:uiPriority w:val="99"/>
    <w:semiHidden/>
    <w:rsid w:val="000526E8"/>
    <w:rPr>
      <w:rFonts w:eastAsiaTheme="minorEastAsia"/>
      <w:b/>
      <w:color w:val="082A75" w:themeColor="text2"/>
      <w:sz w:val="20"/>
      <w:szCs w:val="20"/>
    </w:rPr>
  </w:style>
  <w:style w:type="paragraph" w:styleId="CommentSubject">
    <w:name w:val="annotation subject"/>
    <w:basedOn w:val="CommentText"/>
    <w:next w:val="CommentText"/>
    <w:link w:val="CommentSubjectChar"/>
    <w:uiPriority w:val="99"/>
    <w:semiHidden/>
    <w:unhideWhenUsed/>
    <w:rsid w:val="000526E8"/>
    <w:rPr>
      <w:bCs/>
    </w:rPr>
  </w:style>
  <w:style w:type="character" w:customStyle="1" w:styleId="CommentSubjectChar">
    <w:name w:val="Comment Subject Char"/>
    <w:basedOn w:val="CommentTextChar"/>
    <w:link w:val="CommentSubject"/>
    <w:uiPriority w:val="99"/>
    <w:semiHidden/>
    <w:rsid w:val="000526E8"/>
    <w:rPr>
      <w:rFonts w:eastAsiaTheme="minorEastAsia"/>
      <w:b/>
      <w:bCs/>
      <w:color w:val="082A75" w:themeColor="text2"/>
      <w:sz w:val="20"/>
      <w:szCs w:val="20"/>
    </w:rPr>
  </w:style>
  <w:style w:type="paragraph" w:styleId="Revision">
    <w:name w:val="Revision"/>
    <w:hidden/>
    <w:uiPriority w:val="99"/>
    <w:semiHidden/>
    <w:rsid w:val="004E2B5E"/>
    <w:pPr>
      <w:spacing w:after="0" w:line="240" w:lineRule="auto"/>
    </w:pPr>
    <w:rPr>
      <w:rFonts w:eastAsiaTheme="minorEastAsia"/>
      <w:b/>
      <w:color w:val="082A75" w:themeColor="text2"/>
      <w:sz w:val="28"/>
      <w:szCs w:val="22"/>
    </w:rPr>
  </w:style>
  <w:style w:type="paragraph" w:styleId="TOCHeading">
    <w:name w:val="TOC Heading"/>
    <w:basedOn w:val="Heading1"/>
    <w:next w:val="Normal"/>
    <w:uiPriority w:val="39"/>
    <w:unhideWhenUsed/>
    <w:qFormat/>
    <w:rsid w:val="00B46718"/>
    <w:pPr>
      <w:keepLines/>
      <w:spacing w:after="0" w:line="259" w:lineRule="auto"/>
      <w:outlineLvl w:val="9"/>
    </w:pPr>
    <w:rPr>
      <w:b w:val="0"/>
      <w:color w:val="013A57" w:themeColor="accent1" w:themeShade="BF"/>
      <w:kern w:val="0"/>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1465412">
      <w:bodyDiv w:val="1"/>
      <w:marLeft w:val="0"/>
      <w:marRight w:val="0"/>
      <w:marTop w:val="0"/>
      <w:marBottom w:val="0"/>
      <w:divBdr>
        <w:top w:val="none" w:sz="0" w:space="0" w:color="auto"/>
        <w:left w:val="none" w:sz="0" w:space="0" w:color="auto"/>
        <w:bottom w:val="none" w:sz="0" w:space="0" w:color="auto"/>
        <w:right w:val="none" w:sz="0" w:space="0" w:color="auto"/>
      </w:divBdr>
    </w:div>
    <w:div w:id="62601942">
      <w:bodyDiv w:val="1"/>
      <w:marLeft w:val="0"/>
      <w:marRight w:val="0"/>
      <w:marTop w:val="0"/>
      <w:marBottom w:val="0"/>
      <w:divBdr>
        <w:top w:val="none" w:sz="0" w:space="0" w:color="auto"/>
        <w:left w:val="none" w:sz="0" w:space="0" w:color="auto"/>
        <w:bottom w:val="none" w:sz="0" w:space="0" w:color="auto"/>
        <w:right w:val="none" w:sz="0" w:space="0" w:color="auto"/>
      </w:divBdr>
    </w:div>
    <w:div w:id="194656877">
      <w:bodyDiv w:val="1"/>
      <w:marLeft w:val="0"/>
      <w:marRight w:val="0"/>
      <w:marTop w:val="0"/>
      <w:marBottom w:val="0"/>
      <w:divBdr>
        <w:top w:val="none" w:sz="0" w:space="0" w:color="auto"/>
        <w:left w:val="none" w:sz="0" w:space="0" w:color="auto"/>
        <w:bottom w:val="none" w:sz="0" w:space="0" w:color="auto"/>
        <w:right w:val="none" w:sz="0" w:space="0" w:color="auto"/>
      </w:divBdr>
    </w:div>
    <w:div w:id="785537074">
      <w:bodyDiv w:val="1"/>
      <w:marLeft w:val="0"/>
      <w:marRight w:val="0"/>
      <w:marTop w:val="0"/>
      <w:marBottom w:val="0"/>
      <w:divBdr>
        <w:top w:val="none" w:sz="0" w:space="0" w:color="auto"/>
        <w:left w:val="none" w:sz="0" w:space="0" w:color="auto"/>
        <w:bottom w:val="none" w:sz="0" w:space="0" w:color="auto"/>
        <w:right w:val="none" w:sz="0" w:space="0" w:color="auto"/>
      </w:divBdr>
    </w:div>
    <w:div w:id="819808144">
      <w:bodyDiv w:val="1"/>
      <w:marLeft w:val="0"/>
      <w:marRight w:val="0"/>
      <w:marTop w:val="0"/>
      <w:marBottom w:val="0"/>
      <w:divBdr>
        <w:top w:val="none" w:sz="0" w:space="0" w:color="auto"/>
        <w:left w:val="none" w:sz="0" w:space="0" w:color="auto"/>
        <w:bottom w:val="none" w:sz="0" w:space="0" w:color="auto"/>
        <w:right w:val="none" w:sz="0" w:space="0" w:color="auto"/>
      </w:divBdr>
    </w:div>
    <w:div w:id="915943977">
      <w:bodyDiv w:val="1"/>
      <w:marLeft w:val="0"/>
      <w:marRight w:val="0"/>
      <w:marTop w:val="0"/>
      <w:marBottom w:val="0"/>
      <w:divBdr>
        <w:top w:val="none" w:sz="0" w:space="0" w:color="auto"/>
        <w:left w:val="none" w:sz="0" w:space="0" w:color="auto"/>
        <w:bottom w:val="none" w:sz="0" w:space="0" w:color="auto"/>
        <w:right w:val="none" w:sz="0" w:space="0" w:color="auto"/>
      </w:divBdr>
    </w:div>
    <w:div w:id="1252934074">
      <w:bodyDiv w:val="1"/>
      <w:marLeft w:val="0"/>
      <w:marRight w:val="0"/>
      <w:marTop w:val="0"/>
      <w:marBottom w:val="0"/>
      <w:divBdr>
        <w:top w:val="none" w:sz="0" w:space="0" w:color="auto"/>
        <w:left w:val="none" w:sz="0" w:space="0" w:color="auto"/>
        <w:bottom w:val="none" w:sz="0" w:space="0" w:color="auto"/>
        <w:right w:val="none" w:sz="0" w:space="0" w:color="auto"/>
      </w:divBdr>
    </w:div>
    <w:div w:id="1458375333">
      <w:bodyDiv w:val="1"/>
      <w:marLeft w:val="0"/>
      <w:marRight w:val="0"/>
      <w:marTop w:val="0"/>
      <w:marBottom w:val="0"/>
      <w:divBdr>
        <w:top w:val="none" w:sz="0" w:space="0" w:color="auto"/>
        <w:left w:val="none" w:sz="0" w:space="0" w:color="auto"/>
        <w:bottom w:val="none" w:sz="0" w:space="0" w:color="auto"/>
        <w:right w:val="none" w:sz="0" w:space="0" w:color="auto"/>
      </w:divBdr>
    </w:div>
    <w:div w:id="1901401614">
      <w:bodyDiv w:val="1"/>
      <w:marLeft w:val="0"/>
      <w:marRight w:val="0"/>
      <w:marTop w:val="0"/>
      <w:marBottom w:val="0"/>
      <w:divBdr>
        <w:top w:val="none" w:sz="0" w:space="0" w:color="auto"/>
        <w:left w:val="none" w:sz="0" w:space="0" w:color="auto"/>
        <w:bottom w:val="none" w:sz="0" w:space="0" w:color="auto"/>
        <w:right w:val="none" w:sz="0" w:space="0" w:color="auto"/>
      </w:divBdr>
    </w:div>
    <w:div w:id="2127580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103.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footer" Target="footer3.xml"/><Relationship Id="rId16" Type="http://schemas.openxmlformats.org/officeDocument/2006/relationships/footer" Target="footer2.xml"/><Relationship Id="rId107" Type="http://schemas.openxmlformats.org/officeDocument/2006/relationships/image" Target="media/image93.png"/><Relationship Id="rId11" Type="http://schemas.openxmlformats.org/officeDocument/2006/relationships/endnotes" Target="endnotes.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5" Type="http://schemas.openxmlformats.org/officeDocument/2006/relationships/customXml" Target="../customXml/item5.xml"/><Relationship Id="rId90" Type="http://schemas.openxmlformats.org/officeDocument/2006/relationships/image" Target="media/image76.png"/><Relationship Id="rId95" Type="http://schemas.openxmlformats.org/officeDocument/2006/relationships/image" Target="media/image81.png"/><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13" Type="http://schemas.openxmlformats.org/officeDocument/2006/relationships/image" Target="media/image99.png"/><Relationship Id="rId118" Type="http://schemas.openxmlformats.org/officeDocument/2006/relationships/image" Target="media/image104.png"/><Relationship Id="rId126" Type="http://schemas.openxmlformats.org/officeDocument/2006/relationships/image" Target="media/image112.png"/><Relationship Id="rId134"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37.png"/><Relationship Id="rId72" Type="http://schemas.openxmlformats.org/officeDocument/2006/relationships/image" Target="media/image58.png"/><Relationship Id="rId80" Type="http://schemas.openxmlformats.org/officeDocument/2006/relationships/image" Target="media/image66.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footnotes" Target="foot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4.png"/><Relationship Id="rId39" Type="http://schemas.openxmlformats.org/officeDocument/2006/relationships/image" Target="media/image25.png"/><Relationship Id="rId109" Type="http://schemas.openxmlformats.org/officeDocument/2006/relationships/image" Target="media/image9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7" Type="http://schemas.openxmlformats.org/officeDocument/2006/relationships/styles" Target="styl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theme" Target="theme/theme1.xml"/><Relationship Id="rId61" Type="http://schemas.openxmlformats.org/officeDocument/2006/relationships/image" Target="media/image47.png"/><Relationship Id="rId82" Type="http://schemas.openxmlformats.org/officeDocument/2006/relationships/image" Target="media/image68.png"/><Relationship Id="rId19"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0602\AppData\Roaming\Microsoft\Templates\Report%2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EC02674283954E149F24268CB8FE37F0"/>
        <w:category>
          <w:name w:val="General"/>
          <w:gallery w:val="placeholder"/>
        </w:category>
        <w:types>
          <w:type w:val="bbPlcHdr"/>
        </w:types>
        <w:behaviors>
          <w:behavior w:val="content"/>
        </w:behaviors>
        <w:guid w:val="{40ED575B-D5FA-4044-915B-CB38FFC184C2}"/>
      </w:docPartPr>
      <w:docPartBody>
        <w:p w:rsidR="00F9677B" w:rsidRDefault="006B72CE" w:rsidP="006B72CE">
          <w:pPr>
            <w:pStyle w:val="EC02674283954E149F24268CB8FE37F0"/>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72CE"/>
    <w:rsid w:val="00672C7F"/>
    <w:rsid w:val="006B72CE"/>
    <w:rsid w:val="00F967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02674283954E149F24268CB8FE37F0">
    <w:name w:val="EC02674283954E149F24268CB8FE37F0"/>
    <w:rsid w:val="006B72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e3f09c3df709400db2417a7161762d62 xmlns="22d004a6-2f8d-4a75-9f1d-859e2ae55add">
      <Terms xmlns="http://schemas.microsoft.com/office/infopath/2007/PartnerControls"/>
    </e3f09c3df709400db2417a7161762d62>
    <Document_x0020_Creation_x0020_Date xmlns="4ffa91fb-a0ff-4ac5-b2db-65c790d184a4">2020-05-20T04:00:00+00:00</Document_x0020_Creation_x0020_Date>
    <EPA_x0020_Office xmlns="4ffa91fb-a0ff-4ac5-b2db-65c790d184a4">Not Found!</EPA_x0020_Office>
    <CategoryDescription xmlns="http://schemas.microsoft.com/sharepoint.v3" xsi:nil="true"/>
    <Identifier xmlns="4ffa91fb-a0ff-4ac5-b2db-65c790d184a4" xsi:nil="true"/>
    <_Coverage xmlns="http://schemas.microsoft.com/sharepoint/v3/fields" xsi:nil="true"/>
    <Creator xmlns="4ffa91fb-a0ff-4ac5-b2db-65c790d184a4">
      <UserInfo>
        <DisplayName>Scarlett, Tammy</DisplayName>
        <AccountId>11985</AccountId>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xsi:nil="true"/>
  </documentManagement>
</p:properties>
</file>

<file path=customXml/item3.xml><?xml version="1.0" encoding="utf-8"?>
<?mso-contentType ?>
<SharedContentType xmlns="Microsoft.SharePoint.Taxonomy.ContentTypeSync" SourceId="29f62856-1543-49d4-a736-4569d363f533" ContentTypeId="0x0101" PreviousValue="false"/>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94745B6F5BA0DB46BA8C1B0146813348" ma:contentTypeVersion="15" ma:contentTypeDescription="Create a new document." ma:contentTypeScope="" ma:versionID="44286e82c75417524776e5d6b824880a">
  <xsd:schema xmlns:xsd="http://www.w3.org/2001/XMLSchema" xmlns:xs="http://www.w3.org/2001/XMLSchema" xmlns:p="http://schemas.microsoft.com/office/2006/metadata/properties" xmlns:ns1="http://schemas.microsoft.com/sharepoint/v3" xmlns:ns2="4ffa91fb-a0ff-4ac5-b2db-65c790d184a4" xmlns:ns3="http://schemas.microsoft.com/sharepoint.v3" xmlns:ns4="http://schemas.microsoft.com/sharepoint/v3/fields" xmlns:ns5="22d004a6-2f8d-4a75-9f1d-859e2ae55add" xmlns:ns6="17622ab0-b98f-4e8e-afef-2c80c1a276fc" targetNamespace="http://schemas.microsoft.com/office/2006/metadata/properties" ma:root="true" ma:fieldsID="bbc77cf1eb18b9f3211eabe86ca8b6ab" ns1:_="" ns2:_="" ns3:_="" ns4:_="" ns5:_="" ns6:_="">
    <xsd:import namespace="http://schemas.microsoft.com/sharepoint/v3"/>
    <xsd:import namespace="4ffa91fb-a0ff-4ac5-b2db-65c790d184a4"/>
    <xsd:import namespace="http://schemas.microsoft.com/sharepoint.v3"/>
    <xsd:import namespace="http://schemas.microsoft.com/sharepoint/v3/fields"/>
    <xsd:import namespace="22d004a6-2f8d-4a75-9f1d-859e2ae55add"/>
    <xsd:import namespace="17622ab0-b98f-4e8e-afef-2c80c1a276fc"/>
    <xsd:element name="properties">
      <xsd:complexType>
        <xsd:sequence>
          <xsd:element name="documentManagement">
            <xsd:complexType>
              <xsd:all>
                <xsd:element ref="ns2:Document_x0020_Creation_x0020_Date" minOccurs="0"/>
                <xsd:element ref="ns2:Creator" minOccurs="0"/>
                <xsd:element ref="ns2:EPA_x0020_Office" minOccurs="0"/>
                <xsd:element ref="ns2:Record" minOccurs="0"/>
                <xsd:element ref="ns3:CategoryDescription" minOccurs="0"/>
                <xsd:element ref="ns2:Identifier" minOccurs="0"/>
                <xsd:element ref="ns2:EPA_x0020_Contributor" minOccurs="0"/>
                <xsd:element ref="ns2:External_x0020_Contributor" minOccurs="0"/>
                <xsd:element ref="ns4:_Coverage" minOccurs="0"/>
                <xsd:element ref="ns2:EPA_x0020_Related_x0020_Documents" minOccurs="0"/>
                <xsd:element ref="ns4:_Source" minOccurs="0"/>
                <xsd:element ref="ns2:Rights" minOccurs="0"/>
                <xsd:element ref="ns1:Language" minOccurs="0"/>
                <xsd:element ref="ns2:j747ac98061d40f0aa7bd47e1db5675d" minOccurs="0"/>
                <xsd:element ref="ns2:TaxKeywordTaxHTField" minOccurs="0"/>
                <xsd:element ref="ns2:TaxCatchAllLabel" minOccurs="0"/>
                <xsd:element ref="ns2:TaxCatchAll" minOccurs="0"/>
                <xsd:element ref="ns5:e3f09c3df709400db2417a7161762d62" minOccurs="0"/>
                <xsd:element ref="ns6:MediaServiceMetadata" minOccurs="0"/>
                <xsd:element ref="ns6:MediaServiceFastMetadata" minOccurs="0"/>
                <xsd:element ref="ns6:MediaServiceDateTaken" minOccurs="0"/>
                <xsd:element ref="ns6:MediaServiceAutoTags" minOccurs="0"/>
                <xsd:element ref="ns6:MediaServiceOCR" minOccurs="0"/>
                <xsd:element ref="ns6:MediaServiceGenerationTime" minOccurs="0"/>
                <xsd:element ref="ns6:MediaServiceEventHashCode" minOccurs="0"/>
                <xsd:element ref="ns5:SharedWithUsers" minOccurs="0"/>
                <xsd:element ref="ns5:SharedWithDetails" minOccurs="0"/>
                <xsd:element ref="ns6:MediaServiceLocation" minOccurs="0"/>
                <xsd:element ref="ns6: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ma:readOnly="fals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ma:readOnly="false">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ma:readOnly="false">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54f485cd-92c0-4abe-a378-745fe4335b12}" ma:internalName="TaxCatchAllLabel" ma:readOnly="true" ma:showField="CatchAllDataLabel" ma:web="22d004a6-2f8d-4a75-9f1d-859e2ae55add">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54f485cd-92c0-4abe-a378-745fe4335b12}" ma:internalName="TaxCatchAll" ma:showField="CatchAllData" ma:web="22d004a6-2f8d-4a75-9f1d-859e2ae55ad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2d004a6-2f8d-4a75-9f1d-859e2ae55add" elementFormDefault="qualified">
    <xsd:import namespace="http://schemas.microsoft.com/office/2006/documentManagement/types"/>
    <xsd:import namespace="http://schemas.microsoft.com/office/infopath/2007/PartnerControls"/>
    <xsd:element name="e3f09c3df709400db2417a7161762d62" ma:index="28" nillable="true" ma:taxonomy="true" ma:internalName="e3f09c3df709400db2417a7161762d62" ma:taxonomyFieldName="EPA_x0020_Subject" ma:displayName="EPA Subject" ma:readOnly="false" ma:default="" ma:fieldId="{e3f09c3d-f709-400d-b241-7a7161762d62}" ma:taxonomyMulti="true" ma:sspId="29f62856-1543-49d4-a736-4569d363f533" ma:termSetId="7a3d4ae0-7e62-45a2-a406-c6a8a6a8eee3" ma:anchorId="00000000-0000-0000-0000-000000000000" ma:open="false" ma:isKeyword="false">
      <xsd:complexType>
        <xsd:sequence>
          <xsd:element ref="pc:Terms" minOccurs="0" maxOccurs="1"/>
        </xsd:sequence>
      </xsd:complexType>
    </xsd:element>
    <xsd:element name="SharedWithUsers" ma:index="3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7"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7622ab0-b98f-4e8e-afef-2c80c1a276fc" elementFormDefault="qualified">
    <xsd:import namespace="http://schemas.microsoft.com/office/2006/documentManagement/types"/>
    <xsd:import namespace="http://schemas.microsoft.com/office/infopath/2007/PartnerControls"/>
    <xsd:element name="MediaServiceMetadata" ma:index="29" nillable="true" ma:displayName="MediaServiceMetadata" ma:hidden="true" ma:internalName="MediaServiceMetadata" ma:readOnly="true">
      <xsd:simpleType>
        <xsd:restriction base="dms:Note"/>
      </xsd:simpleType>
    </xsd:element>
    <xsd:element name="MediaServiceFastMetadata" ma:index="30" nillable="true" ma:displayName="MediaServiceFastMetadata" ma:hidden="true" ma:internalName="MediaServiceFastMetadata" ma:readOnly="true">
      <xsd:simpleType>
        <xsd:restriction base="dms:Note"/>
      </xsd:simpleType>
    </xsd:element>
    <xsd:element name="MediaServiceDateTaken" ma:index="31" nillable="true" ma:displayName="MediaServiceDateTaken" ma:hidden="true" ma:internalName="MediaServiceDateTaken" ma:readOnly="true">
      <xsd:simpleType>
        <xsd:restriction base="dms:Text"/>
      </xsd:simpleType>
    </xsd:element>
    <xsd:element name="MediaServiceAutoTags" ma:index="32" nillable="true" ma:displayName="Tags" ma:internalName="MediaServiceAutoTags" ma:readOnly="true">
      <xsd:simpleType>
        <xsd:restriction base="dms:Text"/>
      </xsd:simpleType>
    </xsd:element>
    <xsd:element name="MediaServiceOCR" ma:index="33" nillable="true" ma:displayName="Extracted Text" ma:internalName="MediaServiceOCR" ma:readOnly="true">
      <xsd:simpleType>
        <xsd:restriction base="dms:Note">
          <xsd:maxLength value="255"/>
        </xsd:restriction>
      </xsd:simpleType>
    </xsd:element>
    <xsd:element name="MediaServiceGenerationTime" ma:index="34" nillable="true" ma:displayName="MediaServiceGenerationTime" ma:hidden="true" ma:internalName="MediaServiceGenerationTime" ma:readOnly="true">
      <xsd:simpleType>
        <xsd:restriction base="dms:Text"/>
      </xsd:simpleType>
    </xsd:element>
    <xsd:element name="MediaServiceEventHashCode" ma:index="35" nillable="true" ma:displayName="MediaServiceEventHashCode" ma:hidden="true" ma:internalName="MediaServiceEventHashCode" ma:readOnly="true">
      <xsd:simpleType>
        <xsd:restriction base="dms:Text"/>
      </xsd:simpleType>
    </xsd:element>
    <xsd:element name="MediaServiceLocation" ma:index="38" nillable="true" ma:displayName="Location" ma:internalName="MediaServiceLocation" ma:readOnly="true">
      <xsd:simpleType>
        <xsd:restriction base="dms:Text"/>
      </xsd:simpleType>
    </xsd:element>
    <xsd:element name="MediaLengthInSeconds" ma:index="39"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D77E88E-C5F0-42F1-955C-E8032C262ADF}">
  <ds:schemaRefs>
    <ds:schemaRef ds:uri="http://schemas.openxmlformats.org/officeDocument/2006/bibliography"/>
  </ds:schemaRefs>
</ds:datastoreItem>
</file>

<file path=customXml/itemProps2.xml><?xml version="1.0" encoding="utf-8"?>
<ds:datastoreItem xmlns:ds="http://schemas.openxmlformats.org/officeDocument/2006/customXml" ds:itemID="{BF5BD67C-A765-4D26-B337-561331283203}">
  <ds:schemaRefs>
    <ds:schemaRef ds:uri="http://schemas.microsoft.com/office/2006/metadata/properties"/>
    <ds:schemaRef ds:uri="http://schemas.microsoft.com/sharepoint/v3"/>
    <ds:schemaRef ds:uri="http://schemas.microsoft.com/office/infopath/2007/PartnerControls"/>
    <ds:schemaRef ds:uri="http://purl.org/dc/terms/"/>
    <ds:schemaRef ds:uri="http://schemas.openxmlformats.org/package/2006/metadata/core-properties"/>
    <ds:schemaRef ds:uri="22d004a6-2f8d-4a75-9f1d-859e2ae55add"/>
    <ds:schemaRef ds:uri="http://schemas.microsoft.com/office/2006/documentManagement/types"/>
    <ds:schemaRef ds:uri="17622ab0-b98f-4e8e-afef-2c80c1a276fc"/>
    <ds:schemaRef ds:uri="http://schemas.microsoft.com/sharepoint/v3/fields"/>
    <ds:schemaRef ds:uri="http://schemas.microsoft.com/sharepoint.v3"/>
    <ds:schemaRef ds:uri="http://purl.org/dc/elements/1.1/"/>
    <ds:schemaRef ds:uri="4ffa91fb-a0ff-4ac5-b2db-65c790d184a4"/>
    <ds:schemaRef ds:uri="http://www.w3.org/XML/1998/namespace"/>
    <ds:schemaRef ds:uri="http://purl.org/dc/dcmitype/"/>
  </ds:schemaRefs>
</ds:datastoreItem>
</file>

<file path=customXml/itemProps3.xml><?xml version="1.0" encoding="utf-8"?>
<ds:datastoreItem xmlns:ds="http://schemas.openxmlformats.org/officeDocument/2006/customXml" ds:itemID="{2C56DA58-6972-49D4-9D47-1A8BDDA258D5}">
  <ds:schemaRefs>
    <ds:schemaRef ds:uri="Microsoft.SharePoint.Taxonomy.ContentTypeSync"/>
  </ds:schemaRefs>
</ds:datastoreItem>
</file>

<file path=customXml/itemProps4.xml><?xml version="1.0" encoding="utf-8"?>
<ds:datastoreItem xmlns:ds="http://schemas.openxmlformats.org/officeDocument/2006/customXml" ds:itemID="{1F25786B-7988-4046-8501-5C05FB9743A2}">
  <ds:schemaRefs>
    <ds:schemaRef ds:uri="http://schemas.microsoft.com/sharepoint/v3/contenttype/forms"/>
  </ds:schemaRefs>
</ds:datastoreItem>
</file>

<file path=customXml/itemProps5.xml><?xml version="1.0" encoding="utf-8"?>
<ds:datastoreItem xmlns:ds="http://schemas.openxmlformats.org/officeDocument/2006/customXml" ds:itemID="{3E9464B1-7DED-47A2-A308-8D1F4B17066E}"/>
</file>

<file path=docProps/app.xml><?xml version="1.0" encoding="utf-8"?>
<Properties xmlns="http://schemas.openxmlformats.org/officeDocument/2006/extended-properties" xmlns:vt="http://schemas.openxmlformats.org/officeDocument/2006/docPropsVTypes">
  <Template>Report </Template>
  <TotalTime>156</TotalTime>
  <Pages>71</Pages>
  <Words>1468</Words>
  <Characters>8370</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Scarlett, Tammy</dc:creator>
  <cp:keywords/>
  <cp:lastModifiedBy>Kristin Riha</cp:lastModifiedBy>
  <cp:revision>25</cp:revision>
  <cp:lastPrinted>2019-12-04T20:49:00Z</cp:lastPrinted>
  <dcterms:created xsi:type="dcterms:W3CDTF">2020-08-21T13:32:00Z</dcterms:created>
  <dcterms:modified xsi:type="dcterms:W3CDTF">2021-06-24T15:17:00Z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y fmtid="{D5CDD505-2E9C-101B-9397-08002B2CF9AE}" pid="3" name="ContentTypeId">
    <vt:lpwstr>0x01010094745B6F5BA0DB46BA8C1B0146813348</vt:lpwstr>
  </property>
  <property fmtid="{D5CDD505-2E9C-101B-9397-08002B2CF9AE}" pid="4" name="TaxKeyword">
    <vt:lpwstr/>
  </property>
  <property fmtid="{D5CDD505-2E9C-101B-9397-08002B2CF9AE}" pid="5" name="EPA Subject">
    <vt:lpwstr/>
  </property>
  <property fmtid="{D5CDD505-2E9C-101B-9397-08002B2CF9AE}" pid="6" name="Document Type">
    <vt:lpwstr/>
  </property>
</Properties>
</file>